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Mriekatabukysvetl1"/>
        <w:tblW w:w="9067" w:type="dxa"/>
        <w:tblLayout w:type="fixed"/>
        <w:tblLook w:val="01E0" w:firstRow="1" w:lastRow="1" w:firstColumn="1" w:lastColumn="1" w:noHBand="0" w:noVBand="0"/>
      </w:tblPr>
      <w:tblGrid>
        <w:gridCol w:w="9067"/>
      </w:tblGrid>
      <w:tr w:rsidR="00705629" w:rsidRPr="00BE09AA" w14:paraId="7C53001F" w14:textId="77777777" w:rsidTr="00A377B0">
        <w:trPr>
          <w:trHeight w:val="12969"/>
        </w:trPr>
        <w:tc>
          <w:tcPr>
            <w:tcW w:w="9067" w:type="dxa"/>
          </w:tcPr>
          <w:p w14:paraId="51BF0A4B" w14:textId="10923714" w:rsidR="00705629" w:rsidRDefault="00705629" w:rsidP="000F3012">
            <w:pPr>
              <w:rPr>
                <w:rFonts w:cs="Tahoma"/>
                <w:b/>
                <w:bCs/>
                <w:sz w:val="28"/>
                <w:szCs w:val="28"/>
              </w:rPr>
            </w:pPr>
            <w:bookmarkStart w:id="0" w:name="_Hlk125916917"/>
            <w:bookmarkEnd w:id="0"/>
            <w:r>
              <w:rPr>
                <w:rFonts w:cs="Tahoma"/>
              </w:rPr>
              <w:t xml:space="preserve">  </w:t>
            </w:r>
            <w:bookmarkStart w:id="1" w:name="_Toc153783099"/>
            <w:bookmarkStart w:id="2" w:name="_Toc153783282"/>
            <w:bookmarkStart w:id="3" w:name="_Toc153783677"/>
            <w:bookmarkStart w:id="4" w:name="_Toc152642519"/>
            <w:bookmarkStart w:id="5" w:name="_Toc152648249"/>
            <w:bookmarkStart w:id="6" w:name="_Toc152642518"/>
            <w:bookmarkStart w:id="7" w:name="_Toc152648248"/>
            <w:r w:rsidRPr="000A0028">
              <w:rPr>
                <w:rFonts w:cs="Tahoma"/>
              </w:rPr>
              <w:tab/>
            </w:r>
          </w:p>
          <w:p w14:paraId="5457A772" w14:textId="022FBF48" w:rsidR="000F3012" w:rsidRDefault="000F3012" w:rsidP="000F3012">
            <w:pPr>
              <w:rPr>
                <w:rFonts w:cs="Tahoma"/>
                <w:b/>
                <w:bCs/>
                <w:sz w:val="28"/>
                <w:szCs w:val="28"/>
              </w:rPr>
            </w:pPr>
          </w:p>
          <w:p w14:paraId="7CC9EDD1" w14:textId="030FAA9F" w:rsidR="000F3012" w:rsidRDefault="000F3012" w:rsidP="000F3012">
            <w:pPr>
              <w:rPr>
                <w:rFonts w:cs="Tahoma"/>
                <w:b/>
                <w:bCs/>
                <w:sz w:val="28"/>
                <w:szCs w:val="28"/>
              </w:rPr>
            </w:pPr>
          </w:p>
          <w:p w14:paraId="0B11583A" w14:textId="5F1316AA" w:rsidR="000F3012" w:rsidRDefault="000F3012" w:rsidP="000F3012">
            <w:pPr>
              <w:rPr>
                <w:rFonts w:cs="Tahoma"/>
                <w:b/>
                <w:bCs/>
                <w:sz w:val="28"/>
                <w:szCs w:val="28"/>
              </w:rPr>
            </w:pPr>
          </w:p>
          <w:p w14:paraId="7A597170" w14:textId="687A61A2" w:rsidR="000F3012" w:rsidRDefault="000F3012" w:rsidP="000F3012">
            <w:pPr>
              <w:rPr>
                <w:rFonts w:cs="Tahoma"/>
                <w:b/>
                <w:bCs/>
                <w:sz w:val="28"/>
                <w:szCs w:val="28"/>
              </w:rPr>
            </w:pPr>
          </w:p>
          <w:p w14:paraId="3A007153" w14:textId="265E6D2F" w:rsidR="000F3012" w:rsidRDefault="000F3012" w:rsidP="000F3012">
            <w:pPr>
              <w:rPr>
                <w:rFonts w:cs="Tahoma"/>
                <w:b/>
                <w:bCs/>
                <w:sz w:val="28"/>
                <w:szCs w:val="28"/>
              </w:rPr>
            </w:pPr>
          </w:p>
          <w:p w14:paraId="0F8F6DE2" w14:textId="3C6C75C7" w:rsidR="000F3012" w:rsidRDefault="000F3012" w:rsidP="000F3012">
            <w:pPr>
              <w:rPr>
                <w:rFonts w:cs="Tahoma"/>
                <w:b/>
                <w:bCs/>
                <w:sz w:val="28"/>
                <w:szCs w:val="28"/>
              </w:rPr>
            </w:pPr>
          </w:p>
          <w:p w14:paraId="27EF37C6" w14:textId="18762A0F" w:rsidR="000F3012" w:rsidRDefault="000F3012" w:rsidP="000F3012">
            <w:pPr>
              <w:rPr>
                <w:rFonts w:cs="Tahoma"/>
                <w:b/>
                <w:bCs/>
                <w:sz w:val="28"/>
                <w:szCs w:val="28"/>
              </w:rPr>
            </w:pPr>
          </w:p>
          <w:p w14:paraId="165CDBE9" w14:textId="77777777" w:rsidR="00705629" w:rsidRPr="000A0028" w:rsidRDefault="00705629" w:rsidP="00055AC0">
            <w:pPr>
              <w:rPr>
                <w:rFonts w:cs="Tahoma"/>
              </w:rPr>
            </w:pPr>
          </w:p>
          <w:p w14:paraId="036D46AD" w14:textId="4B5819DF" w:rsidR="00705629" w:rsidRDefault="00705629" w:rsidP="00055AC0">
            <w:pPr>
              <w:pStyle w:val="Title"/>
              <w:jc w:val="center"/>
              <w:rPr>
                <w:rFonts w:ascii="Tahoma" w:hAnsi="Tahoma" w:cs="Tahoma"/>
              </w:rPr>
            </w:pPr>
          </w:p>
          <w:p w14:paraId="0DE5676B" w14:textId="77777777" w:rsidR="00752559" w:rsidRPr="00752559" w:rsidRDefault="00752559" w:rsidP="00752559"/>
          <w:p w14:paraId="285E28E6" w14:textId="77777777" w:rsidR="000F3012" w:rsidRPr="000F3012" w:rsidRDefault="000F3012" w:rsidP="000F3012"/>
          <w:p w14:paraId="123D03D6" w14:textId="438BA9E1" w:rsidR="00705629" w:rsidRPr="00A377B0" w:rsidRDefault="00705629" w:rsidP="00055AC0">
            <w:pPr>
              <w:jc w:val="center"/>
              <w:rPr>
                <w:rFonts w:cs="Tahoma"/>
                <w:b/>
                <w:bCs/>
                <w:sz w:val="40"/>
                <w:szCs w:val="40"/>
              </w:rPr>
            </w:pPr>
            <w:r w:rsidRPr="00A377B0">
              <w:rPr>
                <w:rFonts w:cs="Tahoma"/>
                <w:b/>
                <w:bCs/>
                <w:sz w:val="40"/>
                <w:szCs w:val="40"/>
              </w:rPr>
              <w:t xml:space="preserve">Používateľská príručka oblasti </w:t>
            </w:r>
            <w:r w:rsidR="003D46F9">
              <w:rPr>
                <w:rFonts w:cs="Tahoma"/>
                <w:b/>
                <w:bCs/>
                <w:sz w:val="40"/>
                <w:szCs w:val="40"/>
              </w:rPr>
              <w:t>Elektronický súdny spis</w:t>
            </w:r>
            <w:r w:rsidR="00DE3C66">
              <w:rPr>
                <w:rFonts w:cs="Tahoma"/>
                <w:b/>
                <w:bCs/>
                <w:sz w:val="40"/>
                <w:szCs w:val="40"/>
              </w:rPr>
              <w:t xml:space="preserve"> – Verejná časť</w:t>
            </w:r>
          </w:p>
          <w:p w14:paraId="6C5C322D" w14:textId="282D4839" w:rsidR="000F3012" w:rsidRDefault="000F3012" w:rsidP="00055AC0">
            <w:pPr>
              <w:jc w:val="center"/>
              <w:rPr>
                <w:rFonts w:cs="Tahoma"/>
                <w:b/>
                <w:bCs/>
                <w:sz w:val="36"/>
                <w:szCs w:val="36"/>
              </w:rPr>
            </w:pPr>
          </w:p>
          <w:p w14:paraId="6C38697A" w14:textId="00FC7B2F" w:rsidR="000F3012" w:rsidRDefault="000F3012" w:rsidP="00055AC0">
            <w:pPr>
              <w:jc w:val="center"/>
              <w:rPr>
                <w:rFonts w:cs="Tahoma"/>
                <w:b/>
                <w:bCs/>
                <w:sz w:val="36"/>
                <w:szCs w:val="36"/>
              </w:rPr>
            </w:pPr>
          </w:p>
          <w:p w14:paraId="1B5C7235" w14:textId="7B78B1AC" w:rsidR="000F3012" w:rsidRDefault="000F3012" w:rsidP="000F3012">
            <w:pPr>
              <w:rPr>
                <w:rFonts w:cs="Tahoma"/>
                <w:b/>
                <w:bCs/>
                <w:sz w:val="36"/>
                <w:szCs w:val="36"/>
              </w:rPr>
            </w:pPr>
          </w:p>
          <w:p w14:paraId="49C8E9EE" w14:textId="77777777" w:rsidR="00705629" w:rsidRPr="000A0028" w:rsidRDefault="00705629" w:rsidP="00055AC0">
            <w:pPr>
              <w:rPr>
                <w:rFonts w:cs="Tahoma"/>
              </w:rPr>
            </w:pPr>
          </w:p>
          <w:p w14:paraId="3BC32A59" w14:textId="77777777" w:rsidR="00705629" w:rsidRPr="000A0028" w:rsidRDefault="00705629" w:rsidP="00055AC0">
            <w:pPr>
              <w:rPr>
                <w:rFonts w:cs="Tahoma"/>
              </w:rPr>
            </w:pPr>
          </w:p>
          <w:p w14:paraId="30DA9DCD" w14:textId="77777777" w:rsidR="00705629" w:rsidRDefault="00705629" w:rsidP="00055AC0">
            <w:pPr>
              <w:rPr>
                <w:rFonts w:cs="Tahoma"/>
              </w:rPr>
            </w:pPr>
          </w:p>
          <w:p w14:paraId="4DE494F1" w14:textId="77777777" w:rsidR="00705629" w:rsidRDefault="00705629" w:rsidP="00055AC0">
            <w:pPr>
              <w:rPr>
                <w:rFonts w:cs="Tahoma"/>
              </w:rPr>
            </w:pPr>
          </w:p>
          <w:p w14:paraId="5532C8BA" w14:textId="77777777" w:rsidR="00705629" w:rsidRDefault="00705629" w:rsidP="00055AC0">
            <w:pPr>
              <w:rPr>
                <w:rFonts w:cs="Tahoma"/>
              </w:rPr>
            </w:pPr>
          </w:p>
          <w:p w14:paraId="584E76A2" w14:textId="77777777" w:rsidR="00187E35" w:rsidRPr="000A0028" w:rsidRDefault="00187E35" w:rsidP="00055AC0">
            <w:pPr>
              <w:rPr>
                <w:rFonts w:cs="Tahoma"/>
              </w:rPr>
            </w:pPr>
          </w:p>
          <w:p w14:paraId="2D66A010" w14:textId="77777777" w:rsidR="00705629" w:rsidRPr="000A0028" w:rsidRDefault="00705629" w:rsidP="00055AC0">
            <w:pPr>
              <w:rPr>
                <w:rFonts w:cs="Tahoma"/>
              </w:rPr>
            </w:pPr>
          </w:p>
          <w:p w14:paraId="6CA68561" w14:textId="77777777" w:rsidR="00705629" w:rsidRDefault="00705629" w:rsidP="00055AC0">
            <w:pPr>
              <w:rPr>
                <w:rFonts w:cs="Tahoma"/>
              </w:rPr>
            </w:pPr>
          </w:p>
          <w:p w14:paraId="032D80C5" w14:textId="77777777" w:rsidR="00187E35" w:rsidRDefault="00187E35" w:rsidP="00055AC0">
            <w:pPr>
              <w:rPr>
                <w:rFonts w:cs="Tahoma"/>
              </w:rPr>
            </w:pPr>
          </w:p>
          <w:p w14:paraId="4AD8E560" w14:textId="77777777" w:rsidR="00187E35" w:rsidRDefault="00187E35" w:rsidP="00055AC0">
            <w:pPr>
              <w:rPr>
                <w:rFonts w:cs="Tahoma"/>
              </w:rPr>
            </w:pPr>
          </w:p>
          <w:p w14:paraId="414600A6" w14:textId="77777777" w:rsidR="00187E35" w:rsidRDefault="00187E35" w:rsidP="00055AC0">
            <w:pPr>
              <w:rPr>
                <w:rFonts w:cs="Tahoma"/>
              </w:rPr>
            </w:pPr>
          </w:p>
          <w:p w14:paraId="55175CE1" w14:textId="7DE47AC0" w:rsidR="00187E35" w:rsidRPr="000A0028" w:rsidRDefault="00187E35" w:rsidP="00055AC0">
            <w:pPr>
              <w:rPr>
                <w:rFonts w:cs="Tahoma"/>
              </w:rPr>
            </w:pPr>
          </w:p>
        </w:tc>
      </w:tr>
      <w:bookmarkEnd w:id="1"/>
      <w:bookmarkEnd w:id="2"/>
      <w:bookmarkEnd w:id="3"/>
      <w:bookmarkEnd w:id="4"/>
      <w:bookmarkEnd w:id="5"/>
      <w:bookmarkEnd w:id="6"/>
      <w:bookmarkEnd w:id="7"/>
    </w:tbl>
    <w:p w14:paraId="6D60187C" w14:textId="799132C5" w:rsidR="006B22C0" w:rsidRDefault="006B22C0">
      <w:pPr>
        <w:spacing w:before="0"/>
        <w:jc w:val="left"/>
        <w:sectPr w:rsidR="006B22C0" w:rsidSect="00F674C6">
          <w:headerReference w:type="default" r:id="rId8"/>
          <w:headerReference w:type="first" r:id="rId9"/>
          <w:footerReference w:type="first" r:id="rId10"/>
          <w:type w:val="continuous"/>
          <w:pgSz w:w="11906" w:h="16838"/>
          <w:pgMar w:top="1417" w:right="1417" w:bottom="1417" w:left="1417" w:header="708" w:footer="708" w:gutter="0"/>
          <w:pgNumType w:start="1"/>
          <w:cols w:space="708"/>
          <w:docGrid w:linePitch="360"/>
        </w:sectPr>
      </w:pPr>
    </w:p>
    <w:sdt>
      <w:sdtPr>
        <w:rPr>
          <w:rFonts w:asciiTheme="minorHAnsi" w:eastAsiaTheme="minorHAnsi" w:hAnsiTheme="minorHAnsi" w:cstheme="minorBidi"/>
          <w:b w:val="0"/>
          <w:caps w:val="0"/>
          <w:color w:val="auto"/>
          <w:sz w:val="22"/>
          <w:szCs w:val="22"/>
        </w:rPr>
        <w:id w:val="478743418"/>
        <w:docPartObj>
          <w:docPartGallery w:val="Table of Contents"/>
          <w:docPartUnique/>
        </w:docPartObj>
      </w:sdtPr>
      <w:sdtEndPr>
        <w:rPr>
          <w:bCs/>
        </w:rPr>
      </w:sdtEndPr>
      <w:sdtContent>
        <w:p w14:paraId="739B65CA" w14:textId="42DF5ECE" w:rsidR="00BB4B61" w:rsidRDefault="00BB4B61">
          <w:pPr>
            <w:pStyle w:val="TOCHeading"/>
          </w:pPr>
          <w:r>
            <w:t>Obsah</w:t>
          </w:r>
        </w:p>
        <w:p w14:paraId="0A307381" w14:textId="1398DCC3" w:rsidR="00724BEB" w:rsidRDefault="00BB4B61">
          <w:pPr>
            <w:pStyle w:val="TOC1"/>
            <w:rPr>
              <w:rFonts w:eastAsiaTheme="minorEastAsia"/>
              <w:b w:val="0"/>
              <w:caps w:val="0"/>
              <w:noProof/>
              <w:color w:val="auto"/>
              <w:sz w:val="22"/>
              <w:lang w:eastAsia="sk-SK"/>
            </w:rPr>
          </w:pPr>
          <w:r>
            <w:fldChar w:fldCharType="begin"/>
          </w:r>
          <w:r>
            <w:instrText xml:space="preserve"> TOC \o "1-3" \h \z \u </w:instrText>
          </w:r>
          <w:r>
            <w:fldChar w:fldCharType="separate"/>
          </w:r>
          <w:hyperlink w:anchor="_Toc133916449" w:history="1">
            <w:r w:rsidR="00724BEB" w:rsidRPr="003A13FA">
              <w:rPr>
                <w:rStyle w:val="Hyperlink"/>
                <w:noProof/>
              </w:rPr>
              <w:t>1</w:t>
            </w:r>
            <w:r w:rsidR="00724BEB">
              <w:rPr>
                <w:rFonts w:eastAsiaTheme="minorEastAsia"/>
                <w:b w:val="0"/>
                <w:caps w:val="0"/>
                <w:noProof/>
                <w:color w:val="auto"/>
                <w:sz w:val="22"/>
                <w:lang w:eastAsia="sk-SK"/>
              </w:rPr>
              <w:tab/>
            </w:r>
            <w:r w:rsidR="00724BEB" w:rsidRPr="003A13FA">
              <w:rPr>
                <w:rStyle w:val="Hyperlink"/>
                <w:noProof/>
              </w:rPr>
              <w:t>Zoznam obrázkoV</w:t>
            </w:r>
            <w:r w:rsidR="00724BEB">
              <w:rPr>
                <w:noProof/>
                <w:webHidden/>
              </w:rPr>
              <w:tab/>
            </w:r>
            <w:r w:rsidR="00724BEB">
              <w:rPr>
                <w:noProof/>
                <w:webHidden/>
              </w:rPr>
              <w:fldChar w:fldCharType="begin"/>
            </w:r>
            <w:r w:rsidR="00724BEB">
              <w:rPr>
                <w:noProof/>
                <w:webHidden/>
              </w:rPr>
              <w:instrText xml:space="preserve"> PAGEREF _Toc133916449 \h </w:instrText>
            </w:r>
            <w:r w:rsidR="00724BEB">
              <w:rPr>
                <w:noProof/>
                <w:webHidden/>
              </w:rPr>
            </w:r>
            <w:r w:rsidR="00724BEB">
              <w:rPr>
                <w:noProof/>
                <w:webHidden/>
              </w:rPr>
              <w:fldChar w:fldCharType="separate"/>
            </w:r>
            <w:r w:rsidR="00A802A9">
              <w:rPr>
                <w:noProof/>
                <w:webHidden/>
              </w:rPr>
              <w:t>3</w:t>
            </w:r>
            <w:r w:rsidR="00724BEB">
              <w:rPr>
                <w:noProof/>
                <w:webHidden/>
              </w:rPr>
              <w:fldChar w:fldCharType="end"/>
            </w:r>
          </w:hyperlink>
        </w:p>
        <w:p w14:paraId="7FCBD04F" w14:textId="4B47CE3C" w:rsidR="00724BEB" w:rsidRDefault="00000000">
          <w:pPr>
            <w:pStyle w:val="TOC1"/>
            <w:rPr>
              <w:rFonts w:eastAsiaTheme="minorEastAsia"/>
              <w:b w:val="0"/>
              <w:caps w:val="0"/>
              <w:noProof/>
              <w:color w:val="auto"/>
              <w:sz w:val="22"/>
              <w:lang w:eastAsia="sk-SK"/>
            </w:rPr>
          </w:pPr>
          <w:hyperlink w:anchor="_Toc133916450" w:history="1">
            <w:r w:rsidR="00724BEB" w:rsidRPr="003A13FA">
              <w:rPr>
                <w:rStyle w:val="Hyperlink"/>
                <w:noProof/>
              </w:rPr>
              <w:t>2</w:t>
            </w:r>
            <w:r w:rsidR="00724BEB">
              <w:rPr>
                <w:rFonts w:eastAsiaTheme="minorEastAsia"/>
                <w:b w:val="0"/>
                <w:caps w:val="0"/>
                <w:noProof/>
                <w:color w:val="auto"/>
                <w:sz w:val="22"/>
                <w:lang w:eastAsia="sk-SK"/>
              </w:rPr>
              <w:tab/>
            </w:r>
            <w:r w:rsidR="00724BEB" w:rsidRPr="003A13FA">
              <w:rPr>
                <w:rStyle w:val="Hyperlink"/>
                <w:noProof/>
              </w:rPr>
              <w:t>Pojmy, skratky a objekty použité v rámci dokumentu</w:t>
            </w:r>
            <w:r w:rsidR="00724BEB">
              <w:rPr>
                <w:noProof/>
                <w:webHidden/>
              </w:rPr>
              <w:tab/>
            </w:r>
            <w:r w:rsidR="00724BEB">
              <w:rPr>
                <w:noProof/>
                <w:webHidden/>
              </w:rPr>
              <w:fldChar w:fldCharType="begin"/>
            </w:r>
            <w:r w:rsidR="00724BEB">
              <w:rPr>
                <w:noProof/>
                <w:webHidden/>
              </w:rPr>
              <w:instrText xml:space="preserve"> PAGEREF _Toc133916450 \h </w:instrText>
            </w:r>
            <w:r w:rsidR="00724BEB">
              <w:rPr>
                <w:noProof/>
                <w:webHidden/>
              </w:rPr>
            </w:r>
            <w:r w:rsidR="00724BEB">
              <w:rPr>
                <w:noProof/>
                <w:webHidden/>
              </w:rPr>
              <w:fldChar w:fldCharType="separate"/>
            </w:r>
            <w:r w:rsidR="00A802A9">
              <w:rPr>
                <w:noProof/>
                <w:webHidden/>
              </w:rPr>
              <w:t>5</w:t>
            </w:r>
            <w:r w:rsidR="00724BEB">
              <w:rPr>
                <w:noProof/>
                <w:webHidden/>
              </w:rPr>
              <w:fldChar w:fldCharType="end"/>
            </w:r>
          </w:hyperlink>
        </w:p>
        <w:p w14:paraId="49036C99" w14:textId="7E8F4DBD" w:rsidR="00724BEB" w:rsidRDefault="00000000">
          <w:pPr>
            <w:pStyle w:val="TOC1"/>
            <w:rPr>
              <w:rFonts w:eastAsiaTheme="minorEastAsia"/>
              <w:b w:val="0"/>
              <w:caps w:val="0"/>
              <w:noProof/>
              <w:color w:val="auto"/>
              <w:sz w:val="22"/>
              <w:lang w:eastAsia="sk-SK"/>
            </w:rPr>
          </w:pPr>
          <w:hyperlink w:anchor="_Toc133916451" w:history="1">
            <w:r w:rsidR="00724BEB" w:rsidRPr="003A13FA">
              <w:rPr>
                <w:rStyle w:val="Hyperlink"/>
                <w:noProof/>
              </w:rPr>
              <w:t>3</w:t>
            </w:r>
            <w:r w:rsidR="00724BEB">
              <w:rPr>
                <w:rFonts w:eastAsiaTheme="minorEastAsia"/>
                <w:b w:val="0"/>
                <w:caps w:val="0"/>
                <w:noProof/>
                <w:color w:val="auto"/>
                <w:sz w:val="22"/>
                <w:lang w:eastAsia="sk-SK"/>
              </w:rPr>
              <w:tab/>
            </w:r>
            <w:r w:rsidR="00724BEB" w:rsidRPr="003A13FA">
              <w:rPr>
                <w:rStyle w:val="Hyperlink"/>
                <w:noProof/>
              </w:rPr>
              <w:t>Všeobecný popis systému</w:t>
            </w:r>
            <w:r w:rsidR="00724BEB">
              <w:rPr>
                <w:noProof/>
                <w:webHidden/>
              </w:rPr>
              <w:tab/>
            </w:r>
            <w:r w:rsidR="00724BEB">
              <w:rPr>
                <w:noProof/>
                <w:webHidden/>
              </w:rPr>
              <w:fldChar w:fldCharType="begin"/>
            </w:r>
            <w:r w:rsidR="00724BEB">
              <w:rPr>
                <w:noProof/>
                <w:webHidden/>
              </w:rPr>
              <w:instrText xml:space="preserve"> PAGEREF _Toc133916451 \h </w:instrText>
            </w:r>
            <w:r w:rsidR="00724BEB">
              <w:rPr>
                <w:noProof/>
                <w:webHidden/>
              </w:rPr>
            </w:r>
            <w:r w:rsidR="00724BEB">
              <w:rPr>
                <w:noProof/>
                <w:webHidden/>
              </w:rPr>
              <w:fldChar w:fldCharType="separate"/>
            </w:r>
            <w:r w:rsidR="00A802A9">
              <w:rPr>
                <w:noProof/>
                <w:webHidden/>
              </w:rPr>
              <w:t>6</w:t>
            </w:r>
            <w:r w:rsidR="00724BEB">
              <w:rPr>
                <w:noProof/>
                <w:webHidden/>
              </w:rPr>
              <w:fldChar w:fldCharType="end"/>
            </w:r>
          </w:hyperlink>
        </w:p>
        <w:p w14:paraId="2369F3D7" w14:textId="398B0584" w:rsidR="00724BEB" w:rsidRDefault="00000000">
          <w:pPr>
            <w:pStyle w:val="TOC1"/>
            <w:rPr>
              <w:rFonts w:eastAsiaTheme="minorEastAsia"/>
              <w:b w:val="0"/>
              <w:caps w:val="0"/>
              <w:noProof/>
              <w:color w:val="auto"/>
              <w:sz w:val="22"/>
              <w:lang w:eastAsia="sk-SK"/>
            </w:rPr>
          </w:pPr>
          <w:hyperlink w:anchor="_Toc133916452" w:history="1">
            <w:r w:rsidR="00724BEB" w:rsidRPr="003A13FA">
              <w:rPr>
                <w:rStyle w:val="Hyperlink"/>
                <w:noProof/>
              </w:rPr>
              <w:t>4</w:t>
            </w:r>
            <w:r w:rsidR="00724BEB">
              <w:rPr>
                <w:rFonts w:eastAsiaTheme="minorEastAsia"/>
                <w:b w:val="0"/>
                <w:caps w:val="0"/>
                <w:noProof/>
                <w:color w:val="auto"/>
                <w:sz w:val="22"/>
                <w:lang w:eastAsia="sk-SK"/>
              </w:rPr>
              <w:tab/>
            </w:r>
            <w:r w:rsidR="00724BEB" w:rsidRPr="003A13FA">
              <w:rPr>
                <w:rStyle w:val="Hyperlink"/>
                <w:noProof/>
              </w:rPr>
              <w:t>Prihlásenie</w:t>
            </w:r>
            <w:r w:rsidR="00724BEB">
              <w:rPr>
                <w:noProof/>
                <w:webHidden/>
              </w:rPr>
              <w:tab/>
            </w:r>
            <w:r w:rsidR="00724BEB">
              <w:rPr>
                <w:noProof/>
                <w:webHidden/>
              </w:rPr>
              <w:fldChar w:fldCharType="begin"/>
            </w:r>
            <w:r w:rsidR="00724BEB">
              <w:rPr>
                <w:noProof/>
                <w:webHidden/>
              </w:rPr>
              <w:instrText xml:space="preserve"> PAGEREF _Toc133916452 \h </w:instrText>
            </w:r>
            <w:r w:rsidR="00724BEB">
              <w:rPr>
                <w:noProof/>
                <w:webHidden/>
              </w:rPr>
            </w:r>
            <w:r w:rsidR="00724BEB">
              <w:rPr>
                <w:noProof/>
                <w:webHidden/>
              </w:rPr>
              <w:fldChar w:fldCharType="separate"/>
            </w:r>
            <w:r w:rsidR="00A802A9">
              <w:rPr>
                <w:noProof/>
                <w:webHidden/>
              </w:rPr>
              <w:t>8</w:t>
            </w:r>
            <w:r w:rsidR="00724BEB">
              <w:rPr>
                <w:noProof/>
                <w:webHidden/>
              </w:rPr>
              <w:fldChar w:fldCharType="end"/>
            </w:r>
          </w:hyperlink>
        </w:p>
        <w:p w14:paraId="32BC32CF" w14:textId="5A9B3DB8" w:rsidR="00724BEB" w:rsidRDefault="00000000">
          <w:pPr>
            <w:pStyle w:val="TOC2"/>
            <w:rPr>
              <w:rFonts w:eastAsiaTheme="minorEastAsia"/>
              <w:noProof/>
              <w:color w:val="auto"/>
              <w:sz w:val="22"/>
              <w:lang w:eastAsia="sk-SK"/>
            </w:rPr>
          </w:pPr>
          <w:hyperlink w:anchor="_Toc133916453" w:history="1">
            <w:r w:rsidR="00724BEB" w:rsidRPr="003A13FA">
              <w:rPr>
                <w:rStyle w:val="Hyperlink"/>
                <w:noProof/>
              </w:rPr>
              <w:t>4.1</w:t>
            </w:r>
            <w:r w:rsidR="00724BEB">
              <w:rPr>
                <w:rFonts w:eastAsiaTheme="minorEastAsia"/>
                <w:noProof/>
                <w:color w:val="auto"/>
                <w:sz w:val="22"/>
                <w:lang w:eastAsia="sk-SK"/>
              </w:rPr>
              <w:tab/>
            </w:r>
            <w:r w:rsidR="00724BEB" w:rsidRPr="003A13FA">
              <w:rPr>
                <w:rStyle w:val="Hyperlink"/>
                <w:noProof/>
              </w:rPr>
              <w:t>Prihlásenie pomocou občianskeho preukazu s čipom</w:t>
            </w:r>
            <w:r w:rsidR="00724BEB">
              <w:rPr>
                <w:noProof/>
                <w:webHidden/>
              </w:rPr>
              <w:tab/>
            </w:r>
            <w:r w:rsidR="00724BEB">
              <w:rPr>
                <w:noProof/>
                <w:webHidden/>
              </w:rPr>
              <w:fldChar w:fldCharType="begin"/>
            </w:r>
            <w:r w:rsidR="00724BEB">
              <w:rPr>
                <w:noProof/>
                <w:webHidden/>
              </w:rPr>
              <w:instrText xml:space="preserve"> PAGEREF _Toc133916453 \h </w:instrText>
            </w:r>
            <w:r w:rsidR="00724BEB">
              <w:rPr>
                <w:noProof/>
                <w:webHidden/>
              </w:rPr>
            </w:r>
            <w:r w:rsidR="00724BEB">
              <w:rPr>
                <w:noProof/>
                <w:webHidden/>
              </w:rPr>
              <w:fldChar w:fldCharType="separate"/>
            </w:r>
            <w:r w:rsidR="00A802A9">
              <w:rPr>
                <w:noProof/>
                <w:webHidden/>
              </w:rPr>
              <w:t>8</w:t>
            </w:r>
            <w:r w:rsidR="00724BEB">
              <w:rPr>
                <w:noProof/>
                <w:webHidden/>
              </w:rPr>
              <w:fldChar w:fldCharType="end"/>
            </w:r>
          </w:hyperlink>
        </w:p>
        <w:p w14:paraId="78F5EF69" w14:textId="3B6590C6" w:rsidR="00724BEB" w:rsidRDefault="00000000">
          <w:pPr>
            <w:pStyle w:val="TOC2"/>
            <w:rPr>
              <w:rFonts w:eastAsiaTheme="minorEastAsia"/>
              <w:noProof/>
              <w:color w:val="auto"/>
              <w:sz w:val="22"/>
              <w:lang w:eastAsia="sk-SK"/>
            </w:rPr>
          </w:pPr>
          <w:hyperlink w:anchor="_Toc133916454" w:history="1">
            <w:r w:rsidR="00724BEB" w:rsidRPr="003A13FA">
              <w:rPr>
                <w:rStyle w:val="Hyperlink"/>
                <w:noProof/>
              </w:rPr>
              <w:t>4.2</w:t>
            </w:r>
            <w:r w:rsidR="00724BEB">
              <w:rPr>
                <w:rFonts w:eastAsiaTheme="minorEastAsia"/>
                <w:noProof/>
                <w:color w:val="auto"/>
                <w:sz w:val="22"/>
                <w:lang w:eastAsia="sk-SK"/>
              </w:rPr>
              <w:tab/>
            </w:r>
            <w:r w:rsidR="00724BEB" w:rsidRPr="003A13FA">
              <w:rPr>
                <w:rStyle w:val="Hyperlink"/>
                <w:noProof/>
              </w:rPr>
              <w:t>Prihlásenie pomocou prístupového kódu</w:t>
            </w:r>
            <w:r w:rsidR="00724BEB">
              <w:rPr>
                <w:noProof/>
                <w:webHidden/>
              </w:rPr>
              <w:tab/>
            </w:r>
            <w:r w:rsidR="00724BEB">
              <w:rPr>
                <w:noProof/>
                <w:webHidden/>
              </w:rPr>
              <w:fldChar w:fldCharType="begin"/>
            </w:r>
            <w:r w:rsidR="00724BEB">
              <w:rPr>
                <w:noProof/>
                <w:webHidden/>
              </w:rPr>
              <w:instrText xml:space="preserve"> PAGEREF _Toc133916454 \h </w:instrText>
            </w:r>
            <w:r w:rsidR="00724BEB">
              <w:rPr>
                <w:noProof/>
                <w:webHidden/>
              </w:rPr>
            </w:r>
            <w:r w:rsidR="00724BEB">
              <w:rPr>
                <w:noProof/>
                <w:webHidden/>
              </w:rPr>
              <w:fldChar w:fldCharType="separate"/>
            </w:r>
            <w:r w:rsidR="00A802A9">
              <w:rPr>
                <w:noProof/>
                <w:webHidden/>
              </w:rPr>
              <w:t>9</w:t>
            </w:r>
            <w:r w:rsidR="00724BEB">
              <w:rPr>
                <w:noProof/>
                <w:webHidden/>
              </w:rPr>
              <w:fldChar w:fldCharType="end"/>
            </w:r>
          </w:hyperlink>
        </w:p>
        <w:p w14:paraId="0DEE828A" w14:textId="55F5E8EC" w:rsidR="00724BEB" w:rsidRDefault="00000000">
          <w:pPr>
            <w:pStyle w:val="TOC1"/>
            <w:rPr>
              <w:rFonts w:eastAsiaTheme="minorEastAsia"/>
              <w:b w:val="0"/>
              <w:caps w:val="0"/>
              <w:noProof/>
              <w:color w:val="auto"/>
              <w:sz w:val="22"/>
              <w:lang w:eastAsia="sk-SK"/>
            </w:rPr>
          </w:pPr>
          <w:hyperlink w:anchor="_Toc133916455" w:history="1">
            <w:r w:rsidR="00724BEB" w:rsidRPr="003A13FA">
              <w:rPr>
                <w:rStyle w:val="Hyperlink"/>
                <w:noProof/>
              </w:rPr>
              <w:t>5</w:t>
            </w:r>
            <w:r w:rsidR="00724BEB">
              <w:rPr>
                <w:rFonts w:eastAsiaTheme="minorEastAsia"/>
                <w:b w:val="0"/>
                <w:caps w:val="0"/>
                <w:noProof/>
                <w:color w:val="auto"/>
                <w:sz w:val="22"/>
                <w:lang w:eastAsia="sk-SK"/>
              </w:rPr>
              <w:tab/>
            </w:r>
            <w:r w:rsidR="00724BEB" w:rsidRPr="003A13FA">
              <w:rPr>
                <w:rStyle w:val="Hyperlink"/>
                <w:noProof/>
              </w:rPr>
              <w:t>Elektronický súdny spis</w:t>
            </w:r>
            <w:r w:rsidR="00724BEB">
              <w:rPr>
                <w:noProof/>
                <w:webHidden/>
              </w:rPr>
              <w:tab/>
            </w:r>
            <w:r w:rsidR="00724BEB">
              <w:rPr>
                <w:noProof/>
                <w:webHidden/>
              </w:rPr>
              <w:fldChar w:fldCharType="begin"/>
            </w:r>
            <w:r w:rsidR="00724BEB">
              <w:rPr>
                <w:noProof/>
                <w:webHidden/>
              </w:rPr>
              <w:instrText xml:space="preserve"> PAGEREF _Toc133916455 \h </w:instrText>
            </w:r>
            <w:r w:rsidR="00724BEB">
              <w:rPr>
                <w:noProof/>
                <w:webHidden/>
              </w:rPr>
            </w:r>
            <w:r w:rsidR="00724BEB">
              <w:rPr>
                <w:noProof/>
                <w:webHidden/>
              </w:rPr>
              <w:fldChar w:fldCharType="separate"/>
            </w:r>
            <w:r w:rsidR="00A802A9">
              <w:rPr>
                <w:noProof/>
                <w:webHidden/>
              </w:rPr>
              <w:t>11</w:t>
            </w:r>
            <w:r w:rsidR="00724BEB">
              <w:rPr>
                <w:noProof/>
                <w:webHidden/>
              </w:rPr>
              <w:fldChar w:fldCharType="end"/>
            </w:r>
          </w:hyperlink>
        </w:p>
        <w:p w14:paraId="1212911F" w14:textId="4548E64A" w:rsidR="00724BEB" w:rsidRDefault="00000000">
          <w:pPr>
            <w:pStyle w:val="TOC2"/>
            <w:rPr>
              <w:rFonts w:eastAsiaTheme="minorEastAsia"/>
              <w:noProof/>
              <w:color w:val="auto"/>
              <w:sz w:val="22"/>
              <w:lang w:eastAsia="sk-SK"/>
            </w:rPr>
          </w:pPr>
          <w:hyperlink w:anchor="_Toc133916456" w:history="1">
            <w:r w:rsidR="00724BEB" w:rsidRPr="003A13FA">
              <w:rPr>
                <w:rStyle w:val="Hyperlink"/>
                <w:noProof/>
              </w:rPr>
              <w:t>5.1</w:t>
            </w:r>
            <w:r w:rsidR="00724BEB">
              <w:rPr>
                <w:rFonts w:eastAsiaTheme="minorEastAsia"/>
                <w:noProof/>
                <w:color w:val="auto"/>
                <w:sz w:val="22"/>
                <w:lang w:eastAsia="sk-SK"/>
              </w:rPr>
              <w:tab/>
            </w:r>
            <w:r w:rsidR="00724BEB" w:rsidRPr="003A13FA">
              <w:rPr>
                <w:rStyle w:val="Hyperlink"/>
                <w:noProof/>
              </w:rPr>
              <w:t>Hlavička stránky</w:t>
            </w:r>
            <w:r w:rsidR="00724BEB">
              <w:rPr>
                <w:noProof/>
                <w:webHidden/>
              </w:rPr>
              <w:tab/>
            </w:r>
            <w:r w:rsidR="00724BEB">
              <w:rPr>
                <w:noProof/>
                <w:webHidden/>
              </w:rPr>
              <w:fldChar w:fldCharType="begin"/>
            </w:r>
            <w:r w:rsidR="00724BEB">
              <w:rPr>
                <w:noProof/>
                <w:webHidden/>
              </w:rPr>
              <w:instrText xml:space="preserve"> PAGEREF _Toc133916456 \h </w:instrText>
            </w:r>
            <w:r w:rsidR="00724BEB">
              <w:rPr>
                <w:noProof/>
                <w:webHidden/>
              </w:rPr>
            </w:r>
            <w:r w:rsidR="00724BEB">
              <w:rPr>
                <w:noProof/>
                <w:webHidden/>
              </w:rPr>
              <w:fldChar w:fldCharType="separate"/>
            </w:r>
            <w:r w:rsidR="00A802A9">
              <w:rPr>
                <w:noProof/>
                <w:webHidden/>
              </w:rPr>
              <w:t>12</w:t>
            </w:r>
            <w:r w:rsidR="00724BEB">
              <w:rPr>
                <w:noProof/>
                <w:webHidden/>
              </w:rPr>
              <w:fldChar w:fldCharType="end"/>
            </w:r>
          </w:hyperlink>
        </w:p>
        <w:p w14:paraId="6D561372" w14:textId="553FD174" w:rsidR="00724BEB" w:rsidRDefault="00000000">
          <w:pPr>
            <w:pStyle w:val="TOC3"/>
            <w:rPr>
              <w:rFonts w:eastAsiaTheme="minorEastAsia"/>
              <w:noProof/>
              <w:color w:val="auto"/>
              <w:sz w:val="22"/>
              <w:lang w:eastAsia="sk-SK"/>
            </w:rPr>
          </w:pPr>
          <w:hyperlink w:anchor="_Toc133916457" w:history="1">
            <w:r w:rsidR="00724BEB" w:rsidRPr="003A13FA">
              <w:rPr>
                <w:rStyle w:val="Hyperlink"/>
                <w:noProof/>
              </w:rPr>
              <w:t>5.1.1</w:t>
            </w:r>
            <w:r w:rsidR="00724BEB">
              <w:rPr>
                <w:rFonts w:eastAsiaTheme="minorEastAsia"/>
                <w:noProof/>
                <w:color w:val="auto"/>
                <w:sz w:val="22"/>
                <w:lang w:eastAsia="sk-SK"/>
              </w:rPr>
              <w:tab/>
            </w:r>
            <w:r w:rsidR="00724BEB" w:rsidRPr="003A13FA">
              <w:rPr>
                <w:rStyle w:val="Hyperlink"/>
                <w:noProof/>
              </w:rPr>
              <w:t>Centrum upozornení</w:t>
            </w:r>
            <w:r w:rsidR="00724BEB">
              <w:rPr>
                <w:noProof/>
                <w:webHidden/>
              </w:rPr>
              <w:tab/>
            </w:r>
            <w:r w:rsidR="00724BEB">
              <w:rPr>
                <w:noProof/>
                <w:webHidden/>
              </w:rPr>
              <w:fldChar w:fldCharType="begin"/>
            </w:r>
            <w:r w:rsidR="00724BEB">
              <w:rPr>
                <w:noProof/>
                <w:webHidden/>
              </w:rPr>
              <w:instrText xml:space="preserve"> PAGEREF _Toc133916457 \h </w:instrText>
            </w:r>
            <w:r w:rsidR="00724BEB">
              <w:rPr>
                <w:noProof/>
                <w:webHidden/>
              </w:rPr>
            </w:r>
            <w:r w:rsidR="00724BEB">
              <w:rPr>
                <w:noProof/>
                <w:webHidden/>
              </w:rPr>
              <w:fldChar w:fldCharType="separate"/>
            </w:r>
            <w:r w:rsidR="00A802A9">
              <w:rPr>
                <w:noProof/>
                <w:webHidden/>
              </w:rPr>
              <w:t>12</w:t>
            </w:r>
            <w:r w:rsidR="00724BEB">
              <w:rPr>
                <w:noProof/>
                <w:webHidden/>
              </w:rPr>
              <w:fldChar w:fldCharType="end"/>
            </w:r>
          </w:hyperlink>
        </w:p>
        <w:p w14:paraId="1A34FDAB" w14:textId="6CAE5E7C" w:rsidR="00724BEB" w:rsidRDefault="00000000">
          <w:pPr>
            <w:pStyle w:val="TOC2"/>
            <w:rPr>
              <w:rFonts w:eastAsiaTheme="minorEastAsia"/>
              <w:noProof/>
              <w:color w:val="auto"/>
              <w:sz w:val="22"/>
              <w:lang w:eastAsia="sk-SK"/>
            </w:rPr>
          </w:pPr>
          <w:hyperlink w:anchor="_Toc133916458" w:history="1">
            <w:r w:rsidR="00724BEB" w:rsidRPr="003A13FA">
              <w:rPr>
                <w:rStyle w:val="Hyperlink"/>
                <w:noProof/>
              </w:rPr>
              <w:t>5.2</w:t>
            </w:r>
            <w:r w:rsidR="00724BEB">
              <w:rPr>
                <w:rFonts w:eastAsiaTheme="minorEastAsia"/>
                <w:noProof/>
                <w:color w:val="auto"/>
                <w:sz w:val="22"/>
                <w:lang w:eastAsia="sk-SK"/>
              </w:rPr>
              <w:tab/>
            </w:r>
            <w:r w:rsidR="00724BEB" w:rsidRPr="003A13FA">
              <w:rPr>
                <w:rStyle w:val="Hyperlink"/>
                <w:noProof/>
              </w:rPr>
              <w:t>Základné menu a podstránka</w:t>
            </w:r>
            <w:r w:rsidR="00724BEB">
              <w:rPr>
                <w:noProof/>
                <w:webHidden/>
              </w:rPr>
              <w:tab/>
            </w:r>
            <w:r w:rsidR="00724BEB">
              <w:rPr>
                <w:noProof/>
                <w:webHidden/>
              </w:rPr>
              <w:fldChar w:fldCharType="begin"/>
            </w:r>
            <w:r w:rsidR="00724BEB">
              <w:rPr>
                <w:noProof/>
                <w:webHidden/>
              </w:rPr>
              <w:instrText xml:space="preserve"> PAGEREF _Toc133916458 \h </w:instrText>
            </w:r>
            <w:r w:rsidR="00724BEB">
              <w:rPr>
                <w:noProof/>
                <w:webHidden/>
              </w:rPr>
            </w:r>
            <w:r w:rsidR="00724BEB">
              <w:rPr>
                <w:noProof/>
                <w:webHidden/>
              </w:rPr>
              <w:fldChar w:fldCharType="separate"/>
            </w:r>
            <w:r w:rsidR="00A802A9">
              <w:rPr>
                <w:noProof/>
                <w:webHidden/>
              </w:rPr>
              <w:t>16</w:t>
            </w:r>
            <w:r w:rsidR="00724BEB">
              <w:rPr>
                <w:noProof/>
                <w:webHidden/>
              </w:rPr>
              <w:fldChar w:fldCharType="end"/>
            </w:r>
          </w:hyperlink>
        </w:p>
        <w:p w14:paraId="7DF44955" w14:textId="541BA4B0" w:rsidR="00724BEB" w:rsidRDefault="00000000">
          <w:pPr>
            <w:pStyle w:val="TOC2"/>
            <w:rPr>
              <w:rFonts w:eastAsiaTheme="minorEastAsia"/>
              <w:noProof/>
              <w:color w:val="auto"/>
              <w:sz w:val="22"/>
              <w:lang w:eastAsia="sk-SK"/>
            </w:rPr>
          </w:pPr>
          <w:hyperlink w:anchor="_Toc133916459" w:history="1">
            <w:r w:rsidR="00724BEB" w:rsidRPr="003A13FA">
              <w:rPr>
                <w:rStyle w:val="Hyperlink"/>
                <w:noProof/>
              </w:rPr>
              <w:t>5.3</w:t>
            </w:r>
            <w:r w:rsidR="00724BEB">
              <w:rPr>
                <w:rFonts w:eastAsiaTheme="minorEastAsia"/>
                <w:noProof/>
                <w:color w:val="auto"/>
                <w:sz w:val="22"/>
                <w:lang w:eastAsia="sk-SK"/>
              </w:rPr>
              <w:tab/>
            </w:r>
            <w:r w:rsidR="00724BEB" w:rsidRPr="003A13FA">
              <w:rPr>
                <w:rStyle w:val="Hyperlink"/>
                <w:noProof/>
              </w:rPr>
              <w:t>Päta stránky</w:t>
            </w:r>
            <w:r w:rsidR="00724BEB">
              <w:rPr>
                <w:noProof/>
                <w:webHidden/>
              </w:rPr>
              <w:tab/>
            </w:r>
            <w:r w:rsidR="00724BEB">
              <w:rPr>
                <w:noProof/>
                <w:webHidden/>
              </w:rPr>
              <w:fldChar w:fldCharType="begin"/>
            </w:r>
            <w:r w:rsidR="00724BEB">
              <w:rPr>
                <w:noProof/>
                <w:webHidden/>
              </w:rPr>
              <w:instrText xml:space="preserve"> PAGEREF _Toc133916459 \h </w:instrText>
            </w:r>
            <w:r w:rsidR="00724BEB">
              <w:rPr>
                <w:noProof/>
                <w:webHidden/>
              </w:rPr>
            </w:r>
            <w:r w:rsidR="00724BEB">
              <w:rPr>
                <w:noProof/>
                <w:webHidden/>
              </w:rPr>
              <w:fldChar w:fldCharType="separate"/>
            </w:r>
            <w:r w:rsidR="00A802A9">
              <w:rPr>
                <w:noProof/>
                <w:webHidden/>
              </w:rPr>
              <w:t>16</w:t>
            </w:r>
            <w:r w:rsidR="00724BEB">
              <w:rPr>
                <w:noProof/>
                <w:webHidden/>
              </w:rPr>
              <w:fldChar w:fldCharType="end"/>
            </w:r>
          </w:hyperlink>
        </w:p>
        <w:p w14:paraId="1FAE3545" w14:textId="1B09818D" w:rsidR="00724BEB" w:rsidRDefault="00000000">
          <w:pPr>
            <w:pStyle w:val="TOC1"/>
            <w:rPr>
              <w:rFonts w:eastAsiaTheme="minorEastAsia"/>
              <w:b w:val="0"/>
              <w:caps w:val="0"/>
              <w:noProof/>
              <w:color w:val="auto"/>
              <w:sz w:val="22"/>
              <w:lang w:eastAsia="sk-SK"/>
            </w:rPr>
          </w:pPr>
          <w:hyperlink w:anchor="_Toc133916460" w:history="1">
            <w:r w:rsidR="00724BEB" w:rsidRPr="003A13FA">
              <w:rPr>
                <w:rStyle w:val="Hyperlink"/>
                <w:noProof/>
              </w:rPr>
              <w:t>6</w:t>
            </w:r>
            <w:r w:rsidR="00724BEB">
              <w:rPr>
                <w:rFonts w:eastAsiaTheme="minorEastAsia"/>
                <w:b w:val="0"/>
                <w:caps w:val="0"/>
                <w:noProof/>
                <w:color w:val="auto"/>
                <w:sz w:val="22"/>
                <w:lang w:eastAsia="sk-SK"/>
              </w:rPr>
              <w:tab/>
            </w:r>
            <w:r w:rsidR="00724BEB" w:rsidRPr="003A13FA">
              <w:rPr>
                <w:rStyle w:val="Hyperlink"/>
                <w:noProof/>
              </w:rPr>
              <w:t>Podstránka Spisy</w:t>
            </w:r>
            <w:r w:rsidR="00724BEB">
              <w:rPr>
                <w:noProof/>
                <w:webHidden/>
              </w:rPr>
              <w:tab/>
            </w:r>
            <w:r w:rsidR="00724BEB">
              <w:rPr>
                <w:noProof/>
                <w:webHidden/>
              </w:rPr>
              <w:fldChar w:fldCharType="begin"/>
            </w:r>
            <w:r w:rsidR="00724BEB">
              <w:rPr>
                <w:noProof/>
                <w:webHidden/>
              </w:rPr>
              <w:instrText xml:space="preserve"> PAGEREF _Toc133916460 \h </w:instrText>
            </w:r>
            <w:r w:rsidR="00724BEB">
              <w:rPr>
                <w:noProof/>
                <w:webHidden/>
              </w:rPr>
            </w:r>
            <w:r w:rsidR="00724BEB">
              <w:rPr>
                <w:noProof/>
                <w:webHidden/>
              </w:rPr>
              <w:fldChar w:fldCharType="separate"/>
            </w:r>
            <w:r w:rsidR="00A802A9">
              <w:rPr>
                <w:noProof/>
                <w:webHidden/>
              </w:rPr>
              <w:t>17</w:t>
            </w:r>
            <w:r w:rsidR="00724BEB">
              <w:rPr>
                <w:noProof/>
                <w:webHidden/>
              </w:rPr>
              <w:fldChar w:fldCharType="end"/>
            </w:r>
          </w:hyperlink>
        </w:p>
        <w:p w14:paraId="793E676A" w14:textId="7AD92378" w:rsidR="00724BEB" w:rsidRDefault="00000000">
          <w:pPr>
            <w:pStyle w:val="TOC2"/>
            <w:rPr>
              <w:rFonts w:eastAsiaTheme="minorEastAsia"/>
              <w:noProof/>
              <w:color w:val="auto"/>
              <w:sz w:val="22"/>
              <w:lang w:eastAsia="sk-SK"/>
            </w:rPr>
          </w:pPr>
          <w:hyperlink w:anchor="_Toc133916461" w:history="1">
            <w:r w:rsidR="00724BEB" w:rsidRPr="003A13FA">
              <w:rPr>
                <w:rStyle w:val="Hyperlink"/>
                <w:noProof/>
              </w:rPr>
              <w:t>6.1</w:t>
            </w:r>
            <w:r w:rsidR="00724BEB">
              <w:rPr>
                <w:rFonts w:eastAsiaTheme="minorEastAsia"/>
                <w:noProof/>
                <w:color w:val="auto"/>
                <w:sz w:val="22"/>
                <w:lang w:eastAsia="sk-SK"/>
              </w:rPr>
              <w:tab/>
            </w:r>
            <w:r w:rsidR="00724BEB" w:rsidRPr="003A13FA">
              <w:rPr>
                <w:rStyle w:val="Hyperlink"/>
                <w:noProof/>
              </w:rPr>
              <w:t>Zoznam spisov</w:t>
            </w:r>
            <w:r w:rsidR="00724BEB">
              <w:rPr>
                <w:noProof/>
                <w:webHidden/>
              </w:rPr>
              <w:tab/>
            </w:r>
            <w:r w:rsidR="00724BEB">
              <w:rPr>
                <w:noProof/>
                <w:webHidden/>
              </w:rPr>
              <w:fldChar w:fldCharType="begin"/>
            </w:r>
            <w:r w:rsidR="00724BEB">
              <w:rPr>
                <w:noProof/>
                <w:webHidden/>
              </w:rPr>
              <w:instrText xml:space="preserve"> PAGEREF _Toc133916461 \h </w:instrText>
            </w:r>
            <w:r w:rsidR="00724BEB">
              <w:rPr>
                <w:noProof/>
                <w:webHidden/>
              </w:rPr>
            </w:r>
            <w:r w:rsidR="00724BEB">
              <w:rPr>
                <w:noProof/>
                <w:webHidden/>
              </w:rPr>
              <w:fldChar w:fldCharType="separate"/>
            </w:r>
            <w:r w:rsidR="00A802A9">
              <w:rPr>
                <w:noProof/>
                <w:webHidden/>
              </w:rPr>
              <w:t>17</w:t>
            </w:r>
            <w:r w:rsidR="00724BEB">
              <w:rPr>
                <w:noProof/>
                <w:webHidden/>
              </w:rPr>
              <w:fldChar w:fldCharType="end"/>
            </w:r>
          </w:hyperlink>
        </w:p>
        <w:p w14:paraId="6A12350E" w14:textId="6FFF0279" w:rsidR="00724BEB" w:rsidRDefault="00000000">
          <w:pPr>
            <w:pStyle w:val="TOC2"/>
            <w:rPr>
              <w:rFonts w:eastAsiaTheme="minorEastAsia"/>
              <w:noProof/>
              <w:color w:val="auto"/>
              <w:sz w:val="22"/>
              <w:lang w:eastAsia="sk-SK"/>
            </w:rPr>
          </w:pPr>
          <w:hyperlink w:anchor="_Toc133916462" w:history="1">
            <w:r w:rsidR="00724BEB" w:rsidRPr="003A13FA">
              <w:rPr>
                <w:rStyle w:val="Hyperlink"/>
                <w:noProof/>
              </w:rPr>
              <w:t>6.2</w:t>
            </w:r>
            <w:r w:rsidR="00724BEB">
              <w:rPr>
                <w:rFonts w:eastAsiaTheme="minorEastAsia"/>
                <w:noProof/>
                <w:color w:val="auto"/>
                <w:sz w:val="22"/>
                <w:lang w:eastAsia="sk-SK"/>
              </w:rPr>
              <w:tab/>
            </w:r>
            <w:r w:rsidR="00724BEB" w:rsidRPr="003A13FA">
              <w:rPr>
                <w:rStyle w:val="Hyperlink"/>
                <w:noProof/>
              </w:rPr>
              <w:t>Filter nad zoznamom spisov</w:t>
            </w:r>
            <w:r w:rsidR="00724BEB">
              <w:rPr>
                <w:noProof/>
                <w:webHidden/>
              </w:rPr>
              <w:tab/>
            </w:r>
            <w:r w:rsidR="00724BEB">
              <w:rPr>
                <w:noProof/>
                <w:webHidden/>
              </w:rPr>
              <w:fldChar w:fldCharType="begin"/>
            </w:r>
            <w:r w:rsidR="00724BEB">
              <w:rPr>
                <w:noProof/>
                <w:webHidden/>
              </w:rPr>
              <w:instrText xml:space="preserve"> PAGEREF _Toc133916462 \h </w:instrText>
            </w:r>
            <w:r w:rsidR="00724BEB">
              <w:rPr>
                <w:noProof/>
                <w:webHidden/>
              </w:rPr>
            </w:r>
            <w:r w:rsidR="00724BEB">
              <w:rPr>
                <w:noProof/>
                <w:webHidden/>
              </w:rPr>
              <w:fldChar w:fldCharType="separate"/>
            </w:r>
            <w:r w:rsidR="00A802A9">
              <w:rPr>
                <w:noProof/>
                <w:webHidden/>
              </w:rPr>
              <w:t>19</w:t>
            </w:r>
            <w:r w:rsidR="00724BEB">
              <w:rPr>
                <w:noProof/>
                <w:webHidden/>
              </w:rPr>
              <w:fldChar w:fldCharType="end"/>
            </w:r>
          </w:hyperlink>
        </w:p>
        <w:p w14:paraId="578A5B7C" w14:textId="4482F544" w:rsidR="00724BEB" w:rsidRDefault="00000000">
          <w:pPr>
            <w:pStyle w:val="TOC2"/>
            <w:rPr>
              <w:rFonts w:eastAsiaTheme="minorEastAsia"/>
              <w:noProof/>
              <w:color w:val="auto"/>
              <w:sz w:val="22"/>
              <w:lang w:eastAsia="sk-SK"/>
            </w:rPr>
          </w:pPr>
          <w:hyperlink w:anchor="_Toc133916463" w:history="1">
            <w:r w:rsidR="00724BEB" w:rsidRPr="003A13FA">
              <w:rPr>
                <w:rStyle w:val="Hyperlink"/>
                <w:noProof/>
              </w:rPr>
              <w:t>6.3</w:t>
            </w:r>
            <w:r w:rsidR="00724BEB">
              <w:rPr>
                <w:rFonts w:eastAsiaTheme="minorEastAsia"/>
                <w:noProof/>
                <w:color w:val="auto"/>
                <w:sz w:val="22"/>
                <w:lang w:eastAsia="sk-SK"/>
              </w:rPr>
              <w:tab/>
            </w:r>
            <w:r w:rsidR="00724BEB" w:rsidRPr="003A13FA">
              <w:rPr>
                <w:rStyle w:val="Hyperlink"/>
                <w:noProof/>
              </w:rPr>
              <w:t>Detail spisu</w:t>
            </w:r>
            <w:r w:rsidR="00724BEB">
              <w:rPr>
                <w:noProof/>
                <w:webHidden/>
              </w:rPr>
              <w:tab/>
            </w:r>
            <w:r w:rsidR="00724BEB">
              <w:rPr>
                <w:noProof/>
                <w:webHidden/>
              </w:rPr>
              <w:fldChar w:fldCharType="begin"/>
            </w:r>
            <w:r w:rsidR="00724BEB">
              <w:rPr>
                <w:noProof/>
                <w:webHidden/>
              </w:rPr>
              <w:instrText xml:space="preserve"> PAGEREF _Toc133916463 \h </w:instrText>
            </w:r>
            <w:r w:rsidR="00724BEB">
              <w:rPr>
                <w:noProof/>
                <w:webHidden/>
              </w:rPr>
            </w:r>
            <w:r w:rsidR="00724BEB">
              <w:rPr>
                <w:noProof/>
                <w:webHidden/>
              </w:rPr>
              <w:fldChar w:fldCharType="separate"/>
            </w:r>
            <w:r w:rsidR="00A802A9">
              <w:rPr>
                <w:noProof/>
                <w:webHidden/>
              </w:rPr>
              <w:t>22</w:t>
            </w:r>
            <w:r w:rsidR="00724BEB">
              <w:rPr>
                <w:noProof/>
                <w:webHidden/>
              </w:rPr>
              <w:fldChar w:fldCharType="end"/>
            </w:r>
          </w:hyperlink>
        </w:p>
        <w:p w14:paraId="71E4987C" w14:textId="209BDD18" w:rsidR="00724BEB" w:rsidRDefault="00000000">
          <w:pPr>
            <w:pStyle w:val="TOC3"/>
            <w:rPr>
              <w:rFonts w:eastAsiaTheme="minorEastAsia"/>
              <w:noProof/>
              <w:color w:val="auto"/>
              <w:sz w:val="22"/>
              <w:lang w:eastAsia="sk-SK"/>
            </w:rPr>
          </w:pPr>
          <w:hyperlink w:anchor="_Toc133916464" w:history="1">
            <w:r w:rsidR="00724BEB" w:rsidRPr="003A13FA">
              <w:rPr>
                <w:rStyle w:val="Hyperlink"/>
                <w:noProof/>
              </w:rPr>
              <w:t>6.3.1</w:t>
            </w:r>
            <w:r w:rsidR="00724BEB">
              <w:rPr>
                <w:rFonts w:eastAsiaTheme="minorEastAsia"/>
                <w:noProof/>
                <w:color w:val="auto"/>
                <w:sz w:val="22"/>
                <w:lang w:eastAsia="sk-SK"/>
              </w:rPr>
              <w:tab/>
            </w:r>
            <w:r w:rsidR="00724BEB" w:rsidRPr="003A13FA">
              <w:rPr>
                <w:rStyle w:val="Hyperlink"/>
                <w:noProof/>
              </w:rPr>
              <w:t>Dokumenty</w:t>
            </w:r>
            <w:r w:rsidR="00724BEB">
              <w:rPr>
                <w:noProof/>
                <w:webHidden/>
              </w:rPr>
              <w:tab/>
            </w:r>
            <w:r w:rsidR="00724BEB">
              <w:rPr>
                <w:noProof/>
                <w:webHidden/>
              </w:rPr>
              <w:fldChar w:fldCharType="begin"/>
            </w:r>
            <w:r w:rsidR="00724BEB">
              <w:rPr>
                <w:noProof/>
                <w:webHidden/>
              </w:rPr>
              <w:instrText xml:space="preserve"> PAGEREF _Toc133916464 \h </w:instrText>
            </w:r>
            <w:r w:rsidR="00724BEB">
              <w:rPr>
                <w:noProof/>
                <w:webHidden/>
              </w:rPr>
            </w:r>
            <w:r w:rsidR="00724BEB">
              <w:rPr>
                <w:noProof/>
                <w:webHidden/>
              </w:rPr>
              <w:fldChar w:fldCharType="separate"/>
            </w:r>
            <w:r w:rsidR="00A802A9">
              <w:rPr>
                <w:noProof/>
                <w:webHidden/>
              </w:rPr>
              <w:t>24</w:t>
            </w:r>
            <w:r w:rsidR="00724BEB">
              <w:rPr>
                <w:noProof/>
                <w:webHidden/>
              </w:rPr>
              <w:fldChar w:fldCharType="end"/>
            </w:r>
          </w:hyperlink>
        </w:p>
        <w:p w14:paraId="69BAB139" w14:textId="6FC7F7AC" w:rsidR="00724BEB" w:rsidRDefault="00000000">
          <w:pPr>
            <w:pStyle w:val="TOC3"/>
            <w:rPr>
              <w:rFonts w:eastAsiaTheme="minorEastAsia"/>
              <w:noProof/>
              <w:color w:val="auto"/>
              <w:sz w:val="22"/>
              <w:lang w:eastAsia="sk-SK"/>
            </w:rPr>
          </w:pPr>
          <w:hyperlink w:anchor="_Toc133916465" w:history="1">
            <w:r w:rsidR="00724BEB" w:rsidRPr="003A13FA">
              <w:rPr>
                <w:rStyle w:val="Hyperlink"/>
                <w:noProof/>
              </w:rPr>
              <w:t>6.3.2</w:t>
            </w:r>
            <w:r w:rsidR="00724BEB">
              <w:rPr>
                <w:rFonts w:eastAsiaTheme="minorEastAsia"/>
                <w:noProof/>
                <w:color w:val="auto"/>
                <w:sz w:val="22"/>
                <w:lang w:eastAsia="sk-SK"/>
              </w:rPr>
              <w:tab/>
            </w:r>
            <w:r w:rsidR="00724BEB" w:rsidRPr="003A13FA">
              <w:rPr>
                <w:rStyle w:val="Hyperlink"/>
                <w:noProof/>
              </w:rPr>
              <w:t>Detail spisu</w:t>
            </w:r>
            <w:r w:rsidR="00724BEB">
              <w:rPr>
                <w:noProof/>
                <w:webHidden/>
              </w:rPr>
              <w:tab/>
            </w:r>
            <w:r w:rsidR="00724BEB">
              <w:rPr>
                <w:noProof/>
                <w:webHidden/>
              </w:rPr>
              <w:fldChar w:fldCharType="begin"/>
            </w:r>
            <w:r w:rsidR="00724BEB">
              <w:rPr>
                <w:noProof/>
                <w:webHidden/>
              </w:rPr>
              <w:instrText xml:space="preserve"> PAGEREF _Toc133916465 \h </w:instrText>
            </w:r>
            <w:r w:rsidR="00724BEB">
              <w:rPr>
                <w:noProof/>
                <w:webHidden/>
              </w:rPr>
            </w:r>
            <w:r w:rsidR="00724BEB">
              <w:rPr>
                <w:noProof/>
                <w:webHidden/>
              </w:rPr>
              <w:fldChar w:fldCharType="separate"/>
            </w:r>
            <w:r w:rsidR="00A802A9">
              <w:rPr>
                <w:noProof/>
                <w:webHidden/>
              </w:rPr>
              <w:t>31</w:t>
            </w:r>
            <w:r w:rsidR="00724BEB">
              <w:rPr>
                <w:noProof/>
                <w:webHidden/>
              </w:rPr>
              <w:fldChar w:fldCharType="end"/>
            </w:r>
          </w:hyperlink>
        </w:p>
        <w:p w14:paraId="3A2DD25E" w14:textId="6528AF46" w:rsidR="00724BEB" w:rsidRDefault="00000000">
          <w:pPr>
            <w:pStyle w:val="TOC3"/>
            <w:rPr>
              <w:rFonts w:eastAsiaTheme="minorEastAsia"/>
              <w:noProof/>
              <w:color w:val="auto"/>
              <w:sz w:val="22"/>
              <w:lang w:eastAsia="sk-SK"/>
            </w:rPr>
          </w:pPr>
          <w:hyperlink w:anchor="_Toc133916466" w:history="1">
            <w:r w:rsidR="00724BEB" w:rsidRPr="003A13FA">
              <w:rPr>
                <w:rStyle w:val="Hyperlink"/>
                <w:noProof/>
              </w:rPr>
              <w:t>6.3.3</w:t>
            </w:r>
            <w:r w:rsidR="00724BEB">
              <w:rPr>
                <w:rFonts w:eastAsiaTheme="minorEastAsia"/>
                <w:noProof/>
                <w:color w:val="auto"/>
                <w:sz w:val="22"/>
                <w:lang w:eastAsia="sk-SK"/>
              </w:rPr>
              <w:tab/>
            </w:r>
            <w:r w:rsidR="00724BEB" w:rsidRPr="003A13FA">
              <w:rPr>
                <w:rStyle w:val="Hyperlink"/>
                <w:noProof/>
              </w:rPr>
              <w:t>Žiadosti</w:t>
            </w:r>
            <w:r w:rsidR="00724BEB">
              <w:rPr>
                <w:noProof/>
                <w:webHidden/>
              </w:rPr>
              <w:tab/>
            </w:r>
            <w:r w:rsidR="00724BEB">
              <w:rPr>
                <w:noProof/>
                <w:webHidden/>
              </w:rPr>
              <w:fldChar w:fldCharType="begin"/>
            </w:r>
            <w:r w:rsidR="00724BEB">
              <w:rPr>
                <w:noProof/>
                <w:webHidden/>
              </w:rPr>
              <w:instrText xml:space="preserve"> PAGEREF _Toc133916466 \h </w:instrText>
            </w:r>
            <w:r w:rsidR="00724BEB">
              <w:rPr>
                <w:noProof/>
                <w:webHidden/>
              </w:rPr>
            </w:r>
            <w:r w:rsidR="00724BEB">
              <w:rPr>
                <w:noProof/>
                <w:webHidden/>
              </w:rPr>
              <w:fldChar w:fldCharType="separate"/>
            </w:r>
            <w:r w:rsidR="00A802A9">
              <w:rPr>
                <w:noProof/>
                <w:webHidden/>
              </w:rPr>
              <w:t>33</w:t>
            </w:r>
            <w:r w:rsidR="00724BEB">
              <w:rPr>
                <w:noProof/>
                <w:webHidden/>
              </w:rPr>
              <w:fldChar w:fldCharType="end"/>
            </w:r>
          </w:hyperlink>
        </w:p>
        <w:p w14:paraId="0AEC20E4" w14:textId="7201BAD4" w:rsidR="00724BEB" w:rsidRDefault="00000000">
          <w:pPr>
            <w:pStyle w:val="TOC3"/>
            <w:rPr>
              <w:rFonts w:eastAsiaTheme="minorEastAsia"/>
              <w:noProof/>
              <w:color w:val="auto"/>
              <w:sz w:val="22"/>
              <w:lang w:eastAsia="sk-SK"/>
            </w:rPr>
          </w:pPr>
          <w:hyperlink w:anchor="_Toc133916467" w:history="1">
            <w:r w:rsidR="00E2659D" w:rsidRPr="003A13FA">
              <w:rPr>
                <w:rStyle w:val="Hyperlink"/>
                <w:noProof/>
              </w:rPr>
              <w:t>6.3.4</w:t>
            </w:r>
            <w:r w:rsidR="00E2659D">
              <w:rPr>
                <w:rFonts w:eastAsiaTheme="minorEastAsia"/>
                <w:noProof/>
                <w:color w:val="auto"/>
                <w:sz w:val="22"/>
                <w:lang w:eastAsia="sk-SK"/>
              </w:rPr>
              <w:tab/>
            </w:r>
            <w:r w:rsidR="00E2659D" w:rsidRPr="003A13FA">
              <w:rPr>
                <w:rStyle w:val="Hyperlink"/>
                <w:noProof/>
              </w:rPr>
              <w:t>Účastníci konania</w:t>
            </w:r>
            <w:r w:rsidR="00E2659D">
              <w:rPr>
                <w:noProof/>
                <w:webHidden/>
              </w:rPr>
              <w:tab/>
            </w:r>
            <w:r w:rsidR="00E2659D">
              <w:rPr>
                <w:noProof/>
                <w:webHidden/>
              </w:rPr>
              <w:fldChar w:fldCharType="begin"/>
            </w:r>
            <w:r w:rsidR="00E2659D">
              <w:rPr>
                <w:noProof/>
                <w:webHidden/>
              </w:rPr>
              <w:instrText xml:space="preserve"> PAGEREF _Toc133916467 \h </w:instrText>
            </w:r>
            <w:r w:rsidR="00E2659D">
              <w:rPr>
                <w:noProof/>
                <w:webHidden/>
              </w:rPr>
            </w:r>
            <w:r w:rsidR="00E2659D">
              <w:rPr>
                <w:noProof/>
                <w:webHidden/>
              </w:rPr>
              <w:fldChar w:fldCharType="separate"/>
            </w:r>
            <w:r w:rsidR="00A802A9">
              <w:rPr>
                <w:noProof/>
                <w:webHidden/>
              </w:rPr>
              <w:t>36</w:t>
            </w:r>
            <w:r w:rsidR="00E2659D">
              <w:rPr>
                <w:noProof/>
                <w:webHidden/>
              </w:rPr>
              <w:fldChar w:fldCharType="end"/>
            </w:r>
          </w:hyperlink>
        </w:p>
        <w:p w14:paraId="1FB67BE9" w14:textId="2DF93FE4" w:rsidR="00724BEB" w:rsidRDefault="00000000">
          <w:pPr>
            <w:pStyle w:val="TOC3"/>
            <w:rPr>
              <w:rFonts w:eastAsiaTheme="minorEastAsia"/>
              <w:noProof/>
              <w:color w:val="auto"/>
              <w:sz w:val="22"/>
              <w:lang w:eastAsia="sk-SK"/>
            </w:rPr>
          </w:pPr>
          <w:hyperlink w:anchor="_Toc133916468" w:history="1">
            <w:r w:rsidR="00724BEB" w:rsidRPr="003A13FA">
              <w:rPr>
                <w:rStyle w:val="Hyperlink"/>
                <w:noProof/>
              </w:rPr>
              <w:t>6.3.5</w:t>
            </w:r>
            <w:r w:rsidR="00724BEB">
              <w:rPr>
                <w:rFonts w:eastAsiaTheme="minorEastAsia"/>
                <w:noProof/>
                <w:color w:val="auto"/>
                <w:sz w:val="22"/>
                <w:lang w:eastAsia="sk-SK"/>
              </w:rPr>
              <w:tab/>
            </w:r>
            <w:r w:rsidR="00724BEB" w:rsidRPr="003A13FA">
              <w:rPr>
                <w:rStyle w:val="Hyperlink"/>
                <w:noProof/>
              </w:rPr>
              <w:t>Notifikácie</w:t>
            </w:r>
            <w:r w:rsidR="00724BEB">
              <w:rPr>
                <w:noProof/>
                <w:webHidden/>
              </w:rPr>
              <w:tab/>
            </w:r>
            <w:r w:rsidR="00724BEB">
              <w:rPr>
                <w:noProof/>
                <w:webHidden/>
              </w:rPr>
              <w:fldChar w:fldCharType="begin"/>
            </w:r>
            <w:r w:rsidR="00724BEB">
              <w:rPr>
                <w:noProof/>
                <w:webHidden/>
              </w:rPr>
              <w:instrText xml:space="preserve"> PAGEREF _Toc133916468 \h </w:instrText>
            </w:r>
            <w:r w:rsidR="00724BEB">
              <w:rPr>
                <w:noProof/>
                <w:webHidden/>
              </w:rPr>
            </w:r>
            <w:r w:rsidR="00724BEB">
              <w:rPr>
                <w:noProof/>
                <w:webHidden/>
              </w:rPr>
              <w:fldChar w:fldCharType="separate"/>
            </w:r>
            <w:r w:rsidR="00A802A9">
              <w:rPr>
                <w:noProof/>
                <w:webHidden/>
              </w:rPr>
              <w:t>36</w:t>
            </w:r>
            <w:r w:rsidR="00724BEB">
              <w:rPr>
                <w:noProof/>
                <w:webHidden/>
              </w:rPr>
              <w:fldChar w:fldCharType="end"/>
            </w:r>
          </w:hyperlink>
        </w:p>
        <w:p w14:paraId="36BC4C26" w14:textId="0F3FA861" w:rsidR="00724BEB" w:rsidRDefault="00000000">
          <w:pPr>
            <w:pStyle w:val="TOC3"/>
            <w:rPr>
              <w:rFonts w:eastAsiaTheme="minorEastAsia"/>
              <w:noProof/>
              <w:color w:val="auto"/>
              <w:sz w:val="22"/>
              <w:lang w:eastAsia="sk-SK"/>
            </w:rPr>
          </w:pPr>
          <w:hyperlink w:anchor="_Toc133916469" w:history="1">
            <w:r w:rsidR="00724BEB" w:rsidRPr="003A13FA">
              <w:rPr>
                <w:rStyle w:val="Hyperlink"/>
                <w:noProof/>
              </w:rPr>
              <w:t>6.3.6</w:t>
            </w:r>
            <w:r w:rsidR="00724BEB">
              <w:rPr>
                <w:rFonts w:eastAsiaTheme="minorEastAsia"/>
                <w:noProof/>
                <w:color w:val="auto"/>
                <w:sz w:val="22"/>
                <w:lang w:eastAsia="sk-SK"/>
              </w:rPr>
              <w:tab/>
            </w:r>
            <w:r w:rsidR="00724BEB" w:rsidRPr="003A13FA">
              <w:rPr>
                <w:rStyle w:val="Hyperlink"/>
                <w:noProof/>
              </w:rPr>
              <w:t>Žiadosti a podania k spisu</w:t>
            </w:r>
            <w:r w:rsidR="00724BEB">
              <w:rPr>
                <w:noProof/>
                <w:webHidden/>
              </w:rPr>
              <w:tab/>
            </w:r>
            <w:r w:rsidR="00724BEB">
              <w:rPr>
                <w:noProof/>
                <w:webHidden/>
              </w:rPr>
              <w:fldChar w:fldCharType="begin"/>
            </w:r>
            <w:r w:rsidR="00724BEB">
              <w:rPr>
                <w:noProof/>
                <w:webHidden/>
              </w:rPr>
              <w:instrText xml:space="preserve"> PAGEREF _Toc133916469 \h </w:instrText>
            </w:r>
            <w:r w:rsidR="00724BEB">
              <w:rPr>
                <w:noProof/>
                <w:webHidden/>
              </w:rPr>
            </w:r>
            <w:r w:rsidR="00724BEB">
              <w:rPr>
                <w:noProof/>
                <w:webHidden/>
              </w:rPr>
              <w:fldChar w:fldCharType="separate"/>
            </w:r>
            <w:r w:rsidR="00A802A9">
              <w:rPr>
                <w:noProof/>
                <w:webHidden/>
              </w:rPr>
              <w:t>39</w:t>
            </w:r>
            <w:r w:rsidR="00724BEB">
              <w:rPr>
                <w:noProof/>
                <w:webHidden/>
              </w:rPr>
              <w:fldChar w:fldCharType="end"/>
            </w:r>
          </w:hyperlink>
        </w:p>
        <w:p w14:paraId="70C2119D" w14:textId="500EC59B" w:rsidR="00724BEB" w:rsidRDefault="00000000">
          <w:pPr>
            <w:pStyle w:val="TOC2"/>
            <w:rPr>
              <w:rFonts w:eastAsiaTheme="minorEastAsia"/>
              <w:noProof/>
              <w:color w:val="auto"/>
              <w:sz w:val="22"/>
              <w:lang w:eastAsia="sk-SK"/>
            </w:rPr>
          </w:pPr>
          <w:hyperlink w:anchor="_Toc133916470" w:history="1">
            <w:r w:rsidR="00724BEB" w:rsidRPr="003A13FA">
              <w:rPr>
                <w:rStyle w:val="Hyperlink"/>
                <w:noProof/>
              </w:rPr>
              <w:t>6.4</w:t>
            </w:r>
            <w:r w:rsidR="00724BEB">
              <w:rPr>
                <w:rFonts w:eastAsiaTheme="minorEastAsia"/>
                <w:noProof/>
                <w:color w:val="auto"/>
                <w:sz w:val="22"/>
                <w:lang w:eastAsia="sk-SK"/>
              </w:rPr>
              <w:tab/>
            </w:r>
            <w:r w:rsidR="00724BEB" w:rsidRPr="003A13FA">
              <w:rPr>
                <w:rStyle w:val="Hyperlink"/>
                <w:noProof/>
              </w:rPr>
              <w:t>Žiadosť o sprístupnenie spisu</w:t>
            </w:r>
            <w:r w:rsidR="00724BEB">
              <w:rPr>
                <w:noProof/>
                <w:webHidden/>
              </w:rPr>
              <w:tab/>
            </w:r>
            <w:r w:rsidR="00724BEB">
              <w:rPr>
                <w:noProof/>
                <w:webHidden/>
              </w:rPr>
              <w:fldChar w:fldCharType="begin"/>
            </w:r>
            <w:r w:rsidR="00724BEB">
              <w:rPr>
                <w:noProof/>
                <w:webHidden/>
              </w:rPr>
              <w:instrText xml:space="preserve"> PAGEREF _Toc133916470 \h </w:instrText>
            </w:r>
            <w:r w:rsidR="00724BEB">
              <w:rPr>
                <w:noProof/>
                <w:webHidden/>
              </w:rPr>
            </w:r>
            <w:r w:rsidR="00724BEB">
              <w:rPr>
                <w:noProof/>
                <w:webHidden/>
              </w:rPr>
              <w:fldChar w:fldCharType="separate"/>
            </w:r>
            <w:r w:rsidR="00A802A9">
              <w:rPr>
                <w:noProof/>
                <w:webHidden/>
              </w:rPr>
              <w:t>42</w:t>
            </w:r>
            <w:r w:rsidR="00724BEB">
              <w:rPr>
                <w:noProof/>
                <w:webHidden/>
              </w:rPr>
              <w:fldChar w:fldCharType="end"/>
            </w:r>
          </w:hyperlink>
        </w:p>
        <w:p w14:paraId="602A9CA2" w14:textId="1373EED9" w:rsidR="00724BEB" w:rsidRDefault="00000000">
          <w:pPr>
            <w:pStyle w:val="TOC1"/>
            <w:rPr>
              <w:rFonts w:eastAsiaTheme="minorEastAsia"/>
              <w:b w:val="0"/>
              <w:caps w:val="0"/>
              <w:noProof/>
              <w:color w:val="auto"/>
              <w:sz w:val="22"/>
              <w:lang w:eastAsia="sk-SK"/>
            </w:rPr>
          </w:pPr>
          <w:hyperlink w:anchor="_Toc133916471" w:history="1">
            <w:r w:rsidR="00724BEB" w:rsidRPr="003A13FA">
              <w:rPr>
                <w:rStyle w:val="Hyperlink"/>
                <w:noProof/>
              </w:rPr>
              <w:t>7</w:t>
            </w:r>
            <w:r w:rsidR="00724BEB">
              <w:rPr>
                <w:rFonts w:eastAsiaTheme="minorEastAsia"/>
                <w:b w:val="0"/>
                <w:caps w:val="0"/>
                <w:noProof/>
                <w:color w:val="auto"/>
                <w:sz w:val="22"/>
                <w:lang w:eastAsia="sk-SK"/>
              </w:rPr>
              <w:tab/>
            </w:r>
            <w:r w:rsidR="00724BEB" w:rsidRPr="003A13FA">
              <w:rPr>
                <w:rStyle w:val="Hyperlink"/>
                <w:noProof/>
              </w:rPr>
              <w:t>Podstránka Žiadosti</w:t>
            </w:r>
            <w:r w:rsidR="00724BEB">
              <w:rPr>
                <w:noProof/>
                <w:webHidden/>
              </w:rPr>
              <w:tab/>
            </w:r>
            <w:r w:rsidR="00724BEB">
              <w:rPr>
                <w:noProof/>
                <w:webHidden/>
              </w:rPr>
              <w:fldChar w:fldCharType="begin"/>
            </w:r>
            <w:r w:rsidR="00724BEB">
              <w:rPr>
                <w:noProof/>
                <w:webHidden/>
              </w:rPr>
              <w:instrText xml:space="preserve"> PAGEREF _Toc133916471 \h </w:instrText>
            </w:r>
            <w:r w:rsidR="00724BEB">
              <w:rPr>
                <w:noProof/>
                <w:webHidden/>
              </w:rPr>
            </w:r>
            <w:r w:rsidR="00724BEB">
              <w:rPr>
                <w:noProof/>
                <w:webHidden/>
              </w:rPr>
              <w:fldChar w:fldCharType="separate"/>
            </w:r>
            <w:r w:rsidR="00A802A9">
              <w:rPr>
                <w:noProof/>
                <w:webHidden/>
              </w:rPr>
              <w:t>45</w:t>
            </w:r>
            <w:r w:rsidR="00724BEB">
              <w:rPr>
                <w:noProof/>
                <w:webHidden/>
              </w:rPr>
              <w:fldChar w:fldCharType="end"/>
            </w:r>
          </w:hyperlink>
        </w:p>
        <w:p w14:paraId="5DC7E291" w14:textId="1E02505A" w:rsidR="00724BEB" w:rsidRDefault="00000000">
          <w:pPr>
            <w:pStyle w:val="TOC2"/>
            <w:rPr>
              <w:rFonts w:eastAsiaTheme="minorEastAsia"/>
              <w:noProof/>
              <w:color w:val="auto"/>
              <w:sz w:val="22"/>
              <w:lang w:eastAsia="sk-SK"/>
            </w:rPr>
          </w:pPr>
          <w:hyperlink w:anchor="_Toc133916472" w:history="1">
            <w:r w:rsidR="00724BEB" w:rsidRPr="003A13FA">
              <w:rPr>
                <w:rStyle w:val="Hyperlink"/>
                <w:noProof/>
              </w:rPr>
              <w:t>7.1</w:t>
            </w:r>
            <w:r w:rsidR="00724BEB">
              <w:rPr>
                <w:rFonts w:eastAsiaTheme="minorEastAsia"/>
                <w:noProof/>
                <w:color w:val="auto"/>
                <w:sz w:val="22"/>
                <w:lang w:eastAsia="sk-SK"/>
              </w:rPr>
              <w:tab/>
            </w:r>
            <w:r w:rsidR="00724BEB" w:rsidRPr="003A13FA">
              <w:rPr>
                <w:rStyle w:val="Hyperlink"/>
                <w:noProof/>
              </w:rPr>
              <w:t>Zoznam žiadostí</w:t>
            </w:r>
            <w:r w:rsidR="00724BEB">
              <w:rPr>
                <w:noProof/>
                <w:webHidden/>
              </w:rPr>
              <w:tab/>
            </w:r>
            <w:r w:rsidR="00724BEB">
              <w:rPr>
                <w:noProof/>
                <w:webHidden/>
              </w:rPr>
              <w:fldChar w:fldCharType="begin"/>
            </w:r>
            <w:r w:rsidR="00724BEB">
              <w:rPr>
                <w:noProof/>
                <w:webHidden/>
              </w:rPr>
              <w:instrText xml:space="preserve"> PAGEREF _Toc133916472 \h </w:instrText>
            </w:r>
            <w:r w:rsidR="00724BEB">
              <w:rPr>
                <w:noProof/>
                <w:webHidden/>
              </w:rPr>
            </w:r>
            <w:r w:rsidR="00724BEB">
              <w:rPr>
                <w:noProof/>
                <w:webHidden/>
              </w:rPr>
              <w:fldChar w:fldCharType="separate"/>
            </w:r>
            <w:r w:rsidR="00A802A9">
              <w:rPr>
                <w:noProof/>
                <w:webHidden/>
              </w:rPr>
              <w:t>45</w:t>
            </w:r>
            <w:r w:rsidR="00724BEB">
              <w:rPr>
                <w:noProof/>
                <w:webHidden/>
              </w:rPr>
              <w:fldChar w:fldCharType="end"/>
            </w:r>
          </w:hyperlink>
        </w:p>
        <w:p w14:paraId="584BCE35" w14:textId="4B21CEF5" w:rsidR="00724BEB" w:rsidRDefault="00000000">
          <w:pPr>
            <w:pStyle w:val="TOC2"/>
            <w:rPr>
              <w:rFonts w:eastAsiaTheme="minorEastAsia"/>
              <w:noProof/>
              <w:color w:val="auto"/>
              <w:sz w:val="22"/>
              <w:lang w:eastAsia="sk-SK"/>
            </w:rPr>
          </w:pPr>
          <w:hyperlink w:anchor="_Toc133916473" w:history="1">
            <w:r w:rsidR="00C946B1" w:rsidRPr="003A13FA">
              <w:rPr>
                <w:rStyle w:val="Hyperlink"/>
                <w:noProof/>
              </w:rPr>
              <w:t>7.2</w:t>
            </w:r>
            <w:r w:rsidR="00C946B1">
              <w:rPr>
                <w:rFonts w:eastAsiaTheme="minorEastAsia"/>
                <w:noProof/>
                <w:color w:val="auto"/>
                <w:sz w:val="22"/>
                <w:lang w:eastAsia="sk-SK"/>
              </w:rPr>
              <w:tab/>
            </w:r>
            <w:r w:rsidR="00C946B1" w:rsidRPr="003A13FA">
              <w:rPr>
                <w:rStyle w:val="Hyperlink"/>
                <w:noProof/>
              </w:rPr>
              <w:t>Filter nad zoznamom žiadostí</w:t>
            </w:r>
            <w:r w:rsidR="00C946B1">
              <w:rPr>
                <w:noProof/>
                <w:webHidden/>
              </w:rPr>
              <w:tab/>
            </w:r>
            <w:r w:rsidR="00C946B1">
              <w:rPr>
                <w:noProof/>
                <w:webHidden/>
              </w:rPr>
              <w:fldChar w:fldCharType="begin"/>
            </w:r>
            <w:r w:rsidR="00C946B1">
              <w:rPr>
                <w:noProof/>
                <w:webHidden/>
              </w:rPr>
              <w:instrText xml:space="preserve"> PAGEREF _Toc133916473 \h </w:instrText>
            </w:r>
            <w:r w:rsidR="00C946B1">
              <w:rPr>
                <w:noProof/>
                <w:webHidden/>
              </w:rPr>
            </w:r>
            <w:r w:rsidR="00C946B1">
              <w:rPr>
                <w:noProof/>
                <w:webHidden/>
              </w:rPr>
              <w:fldChar w:fldCharType="separate"/>
            </w:r>
            <w:r w:rsidR="00A802A9">
              <w:rPr>
                <w:noProof/>
                <w:webHidden/>
              </w:rPr>
              <w:t>48</w:t>
            </w:r>
            <w:r w:rsidR="00C946B1">
              <w:rPr>
                <w:noProof/>
                <w:webHidden/>
              </w:rPr>
              <w:fldChar w:fldCharType="end"/>
            </w:r>
          </w:hyperlink>
        </w:p>
        <w:p w14:paraId="6F32B8EB" w14:textId="7E710425" w:rsidR="00724BEB" w:rsidRDefault="00000000">
          <w:pPr>
            <w:pStyle w:val="TOC1"/>
            <w:rPr>
              <w:rFonts w:eastAsiaTheme="minorEastAsia"/>
              <w:b w:val="0"/>
              <w:caps w:val="0"/>
              <w:noProof/>
              <w:color w:val="auto"/>
              <w:sz w:val="22"/>
              <w:lang w:eastAsia="sk-SK"/>
            </w:rPr>
          </w:pPr>
          <w:hyperlink w:anchor="_Toc133916474" w:history="1">
            <w:r w:rsidR="00724BEB" w:rsidRPr="003A13FA">
              <w:rPr>
                <w:rStyle w:val="Hyperlink"/>
                <w:noProof/>
              </w:rPr>
              <w:t>8</w:t>
            </w:r>
            <w:r w:rsidR="00724BEB">
              <w:rPr>
                <w:rFonts w:eastAsiaTheme="minorEastAsia"/>
                <w:b w:val="0"/>
                <w:caps w:val="0"/>
                <w:noProof/>
                <w:color w:val="auto"/>
                <w:sz w:val="22"/>
                <w:lang w:eastAsia="sk-SK"/>
              </w:rPr>
              <w:tab/>
            </w:r>
            <w:r w:rsidR="00724BEB" w:rsidRPr="003A13FA">
              <w:rPr>
                <w:rStyle w:val="Hyperlink"/>
                <w:noProof/>
              </w:rPr>
              <w:t>Podstránka Nastavenia</w:t>
            </w:r>
            <w:r w:rsidR="00724BEB">
              <w:rPr>
                <w:noProof/>
                <w:webHidden/>
              </w:rPr>
              <w:tab/>
            </w:r>
            <w:r w:rsidR="00724BEB">
              <w:rPr>
                <w:noProof/>
                <w:webHidden/>
              </w:rPr>
              <w:fldChar w:fldCharType="begin"/>
            </w:r>
            <w:r w:rsidR="00724BEB">
              <w:rPr>
                <w:noProof/>
                <w:webHidden/>
              </w:rPr>
              <w:instrText xml:space="preserve"> PAGEREF _Toc133916474 \h </w:instrText>
            </w:r>
            <w:r w:rsidR="00724BEB">
              <w:rPr>
                <w:noProof/>
                <w:webHidden/>
              </w:rPr>
            </w:r>
            <w:r w:rsidR="00724BEB">
              <w:rPr>
                <w:noProof/>
                <w:webHidden/>
              </w:rPr>
              <w:fldChar w:fldCharType="separate"/>
            </w:r>
            <w:r w:rsidR="00A802A9">
              <w:rPr>
                <w:noProof/>
                <w:webHidden/>
              </w:rPr>
              <w:t>50</w:t>
            </w:r>
            <w:r w:rsidR="00724BEB">
              <w:rPr>
                <w:noProof/>
                <w:webHidden/>
              </w:rPr>
              <w:fldChar w:fldCharType="end"/>
            </w:r>
          </w:hyperlink>
        </w:p>
        <w:p w14:paraId="12CC3EB1" w14:textId="07ECFE45" w:rsidR="00C85CAA" w:rsidRDefault="00BB4B61" w:rsidP="000338D0">
          <w:r>
            <w:rPr>
              <w:b/>
              <w:bCs/>
            </w:rPr>
            <w:fldChar w:fldCharType="end"/>
          </w:r>
        </w:p>
      </w:sdtContent>
    </w:sdt>
    <w:p w14:paraId="18F794C2" w14:textId="4E80F8E7" w:rsidR="00C85CAA" w:rsidRDefault="00B16E59" w:rsidP="00095ADD">
      <w:pPr>
        <w:pStyle w:val="Heading1"/>
      </w:pPr>
      <w:bookmarkStart w:id="8" w:name="_Toc133916449"/>
      <w:r>
        <w:lastRenderedPageBreak/>
        <w:t>Zoznam obrázko</w:t>
      </w:r>
      <w:r w:rsidR="00FC0537">
        <w:t>V</w:t>
      </w:r>
      <w:bookmarkEnd w:id="8"/>
    </w:p>
    <w:p w14:paraId="33109852" w14:textId="58F80D43" w:rsidR="00FA1294" w:rsidRDefault="006354EB">
      <w:pPr>
        <w:pStyle w:val="TableofFigures"/>
        <w:tabs>
          <w:tab w:val="right" w:leader="dot" w:pos="9062"/>
        </w:tabs>
        <w:rPr>
          <w:rFonts w:eastAsiaTheme="minorEastAsia"/>
          <w:noProof/>
          <w:lang w:eastAsia="sk-SK"/>
        </w:rPr>
      </w:pPr>
      <w:r>
        <w:fldChar w:fldCharType="begin"/>
      </w:r>
      <w:r>
        <w:instrText xml:space="preserve"> TOC \h \z \c "Obr." </w:instrText>
      </w:r>
      <w:r>
        <w:fldChar w:fldCharType="separate"/>
      </w:r>
      <w:hyperlink w:anchor="_Toc133438908" w:history="1">
        <w:r w:rsidR="00FA1294" w:rsidRPr="00DB673A">
          <w:rPr>
            <w:rStyle w:val="Hyperlink"/>
            <w:noProof/>
          </w:rPr>
          <w:t>Obr. 1 – Prihlásenie do aplikácie ESS.</w:t>
        </w:r>
        <w:r w:rsidR="00FA1294">
          <w:rPr>
            <w:noProof/>
            <w:webHidden/>
          </w:rPr>
          <w:tab/>
        </w:r>
        <w:r w:rsidR="00FA1294">
          <w:rPr>
            <w:noProof/>
            <w:webHidden/>
          </w:rPr>
          <w:fldChar w:fldCharType="begin"/>
        </w:r>
        <w:r w:rsidR="00FA1294">
          <w:rPr>
            <w:noProof/>
            <w:webHidden/>
          </w:rPr>
          <w:instrText xml:space="preserve"> PAGEREF _Toc133438908 \h </w:instrText>
        </w:r>
        <w:r w:rsidR="00FA1294">
          <w:rPr>
            <w:noProof/>
            <w:webHidden/>
          </w:rPr>
        </w:r>
        <w:r w:rsidR="00FA1294">
          <w:rPr>
            <w:noProof/>
            <w:webHidden/>
          </w:rPr>
          <w:fldChar w:fldCharType="separate"/>
        </w:r>
        <w:r w:rsidR="00A802A9">
          <w:rPr>
            <w:noProof/>
            <w:webHidden/>
          </w:rPr>
          <w:t>8</w:t>
        </w:r>
        <w:r w:rsidR="00FA1294">
          <w:rPr>
            <w:noProof/>
            <w:webHidden/>
          </w:rPr>
          <w:fldChar w:fldCharType="end"/>
        </w:r>
      </w:hyperlink>
    </w:p>
    <w:p w14:paraId="1EB05590" w14:textId="071C24F3" w:rsidR="00FA1294" w:rsidRDefault="00000000">
      <w:pPr>
        <w:pStyle w:val="TableofFigures"/>
        <w:tabs>
          <w:tab w:val="right" w:leader="dot" w:pos="9062"/>
        </w:tabs>
        <w:rPr>
          <w:rFonts w:eastAsiaTheme="minorEastAsia"/>
          <w:noProof/>
          <w:lang w:eastAsia="sk-SK"/>
        </w:rPr>
      </w:pPr>
      <w:hyperlink w:anchor="_Toc133438909" w:history="1">
        <w:r w:rsidR="00FA1294" w:rsidRPr="00DB673A">
          <w:rPr>
            <w:rStyle w:val="Hyperlink"/>
            <w:noProof/>
          </w:rPr>
          <w:t>Obr. 2 - Voľba spôsobu prihlásenie – cez eID.</w:t>
        </w:r>
        <w:r w:rsidR="00FA1294">
          <w:rPr>
            <w:noProof/>
            <w:webHidden/>
          </w:rPr>
          <w:tab/>
        </w:r>
        <w:r w:rsidR="00FA1294">
          <w:rPr>
            <w:noProof/>
            <w:webHidden/>
          </w:rPr>
          <w:fldChar w:fldCharType="begin"/>
        </w:r>
        <w:r w:rsidR="00FA1294">
          <w:rPr>
            <w:noProof/>
            <w:webHidden/>
          </w:rPr>
          <w:instrText xml:space="preserve"> PAGEREF _Toc133438909 \h </w:instrText>
        </w:r>
        <w:r w:rsidR="00FA1294">
          <w:rPr>
            <w:noProof/>
            <w:webHidden/>
          </w:rPr>
        </w:r>
        <w:r w:rsidR="00FA1294">
          <w:rPr>
            <w:noProof/>
            <w:webHidden/>
          </w:rPr>
          <w:fldChar w:fldCharType="separate"/>
        </w:r>
        <w:r w:rsidR="00A802A9">
          <w:rPr>
            <w:noProof/>
            <w:webHidden/>
          </w:rPr>
          <w:t>9</w:t>
        </w:r>
        <w:r w:rsidR="00FA1294">
          <w:rPr>
            <w:noProof/>
            <w:webHidden/>
          </w:rPr>
          <w:fldChar w:fldCharType="end"/>
        </w:r>
      </w:hyperlink>
    </w:p>
    <w:p w14:paraId="6DCF2BA2" w14:textId="7BB9C4C7" w:rsidR="00FA1294" w:rsidRDefault="00000000">
      <w:pPr>
        <w:pStyle w:val="TableofFigures"/>
        <w:tabs>
          <w:tab w:val="right" w:leader="dot" w:pos="9062"/>
        </w:tabs>
        <w:rPr>
          <w:rFonts w:eastAsiaTheme="minorEastAsia"/>
          <w:noProof/>
          <w:lang w:eastAsia="sk-SK"/>
        </w:rPr>
      </w:pPr>
      <w:hyperlink w:anchor="_Toc133438910" w:history="1">
        <w:r w:rsidR="00FA1294" w:rsidRPr="00DB673A">
          <w:rPr>
            <w:rStyle w:val="Hyperlink"/>
            <w:noProof/>
          </w:rPr>
          <w:t>Obr. 3 – Voľba spôsobu prihlásenie – cez prístupový kód.</w:t>
        </w:r>
        <w:r w:rsidR="00FA1294">
          <w:rPr>
            <w:noProof/>
            <w:webHidden/>
          </w:rPr>
          <w:tab/>
        </w:r>
        <w:r w:rsidR="00FA1294">
          <w:rPr>
            <w:noProof/>
            <w:webHidden/>
          </w:rPr>
          <w:fldChar w:fldCharType="begin"/>
        </w:r>
        <w:r w:rsidR="00FA1294">
          <w:rPr>
            <w:noProof/>
            <w:webHidden/>
          </w:rPr>
          <w:instrText xml:space="preserve"> PAGEREF _Toc133438910 \h </w:instrText>
        </w:r>
        <w:r w:rsidR="00FA1294">
          <w:rPr>
            <w:noProof/>
            <w:webHidden/>
          </w:rPr>
        </w:r>
        <w:r w:rsidR="00FA1294">
          <w:rPr>
            <w:noProof/>
            <w:webHidden/>
          </w:rPr>
          <w:fldChar w:fldCharType="separate"/>
        </w:r>
        <w:r w:rsidR="00A802A9">
          <w:rPr>
            <w:noProof/>
            <w:webHidden/>
          </w:rPr>
          <w:t>9</w:t>
        </w:r>
        <w:r w:rsidR="00FA1294">
          <w:rPr>
            <w:noProof/>
            <w:webHidden/>
          </w:rPr>
          <w:fldChar w:fldCharType="end"/>
        </w:r>
      </w:hyperlink>
    </w:p>
    <w:p w14:paraId="3FC9DA24" w14:textId="58FF039D" w:rsidR="00FA1294" w:rsidRDefault="00000000">
      <w:pPr>
        <w:pStyle w:val="TableofFigures"/>
        <w:tabs>
          <w:tab w:val="right" w:leader="dot" w:pos="9062"/>
        </w:tabs>
        <w:rPr>
          <w:rFonts w:eastAsiaTheme="minorEastAsia"/>
          <w:noProof/>
          <w:lang w:eastAsia="sk-SK"/>
        </w:rPr>
      </w:pPr>
      <w:hyperlink w:anchor="_Toc133438911" w:history="1">
        <w:r w:rsidR="00FA1294" w:rsidRPr="00DB673A">
          <w:rPr>
            <w:rStyle w:val="Hyperlink"/>
            <w:noProof/>
          </w:rPr>
          <w:t>Obr. 4 – Zadanie prístupového kódu.</w:t>
        </w:r>
        <w:r w:rsidR="00FA1294">
          <w:rPr>
            <w:noProof/>
            <w:webHidden/>
          </w:rPr>
          <w:tab/>
        </w:r>
        <w:r w:rsidR="00FA1294">
          <w:rPr>
            <w:noProof/>
            <w:webHidden/>
          </w:rPr>
          <w:fldChar w:fldCharType="begin"/>
        </w:r>
        <w:r w:rsidR="00FA1294">
          <w:rPr>
            <w:noProof/>
            <w:webHidden/>
          </w:rPr>
          <w:instrText xml:space="preserve"> PAGEREF _Toc133438911 \h </w:instrText>
        </w:r>
        <w:r w:rsidR="00FA1294">
          <w:rPr>
            <w:noProof/>
            <w:webHidden/>
          </w:rPr>
        </w:r>
        <w:r w:rsidR="00FA1294">
          <w:rPr>
            <w:noProof/>
            <w:webHidden/>
          </w:rPr>
          <w:fldChar w:fldCharType="separate"/>
        </w:r>
        <w:r w:rsidR="00A802A9">
          <w:rPr>
            <w:noProof/>
            <w:webHidden/>
          </w:rPr>
          <w:t>10</w:t>
        </w:r>
        <w:r w:rsidR="00FA1294">
          <w:rPr>
            <w:noProof/>
            <w:webHidden/>
          </w:rPr>
          <w:fldChar w:fldCharType="end"/>
        </w:r>
      </w:hyperlink>
    </w:p>
    <w:p w14:paraId="3DC26D52" w14:textId="4091387C" w:rsidR="00FA1294" w:rsidRDefault="00000000">
      <w:pPr>
        <w:pStyle w:val="TableofFigures"/>
        <w:tabs>
          <w:tab w:val="right" w:leader="dot" w:pos="9062"/>
        </w:tabs>
        <w:rPr>
          <w:rFonts w:eastAsiaTheme="minorEastAsia"/>
          <w:noProof/>
          <w:lang w:eastAsia="sk-SK"/>
        </w:rPr>
      </w:pPr>
      <w:hyperlink w:anchor="_Toc133438912" w:history="1">
        <w:r w:rsidR="00FA1294" w:rsidRPr="00DB673A">
          <w:rPr>
            <w:rStyle w:val="Hyperlink"/>
            <w:noProof/>
          </w:rPr>
          <w:t>Obr. 5 - Úvodná stránka aplikácie ESSp s popísanými časťami stránky.</w:t>
        </w:r>
        <w:r w:rsidR="00FA1294">
          <w:rPr>
            <w:noProof/>
            <w:webHidden/>
          </w:rPr>
          <w:tab/>
        </w:r>
        <w:r w:rsidR="00FA1294">
          <w:rPr>
            <w:noProof/>
            <w:webHidden/>
          </w:rPr>
          <w:fldChar w:fldCharType="begin"/>
        </w:r>
        <w:r w:rsidR="00FA1294">
          <w:rPr>
            <w:noProof/>
            <w:webHidden/>
          </w:rPr>
          <w:instrText xml:space="preserve"> PAGEREF _Toc133438912 \h </w:instrText>
        </w:r>
        <w:r w:rsidR="00FA1294">
          <w:rPr>
            <w:noProof/>
            <w:webHidden/>
          </w:rPr>
        </w:r>
        <w:r w:rsidR="00FA1294">
          <w:rPr>
            <w:noProof/>
            <w:webHidden/>
          </w:rPr>
          <w:fldChar w:fldCharType="separate"/>
        </w:r>
        <w:r w:rsidR="00A802A9">
          <w:rPr>
            <w:noProof/>
            <w:webHidden/>
          </w:rPr>
          <w:t>11</w:t>
        </w:r>
        <w:r w:rsidR="00FA1294">
          <w:rPr>
            <w:noProof/>
            <w:webHidden/>
          </w:rPr>
          <w:fldChar w:fldCharType="end"/>
        </w:r>
      </w:hyperlink>
    </w:p>
    <w:p w14:paraId="66E8BF40" w14:textId="526A0BB1" w:rsidR="00FA1294" w:rsidRDefault="00000000">
      <w:pPr>
        <w:pStyle w:val="TableofFigures"/>
        <w:tabs>
          <w:tab w:val="right" w:leader="dot" w:pos="9062"/>
        </w:tabs>
        <w:rPr>
          <w:rFonts w:eastAsiaTheme="minorEastAsia"/>
          <w:noProof/>
          <w:lang w:eastAsia="sk-SK"/>
        </w:rPr>
      </w:pPr>
      <w:hyperlink w:anchor="_Toc133438913" w:history="1">
        <w:r w:rsidR="00FA1294" w:rsidRPr="00DB673A">
          <w:rPr>
            <w:rStyle w:val="Hyperlink"/>
            <w:noProof/>
          </w:rPr>
          <w:t>Obr. 6 – Hlavička stránky.</w:t>
        </w:r>
        <w:r w:rsidR="00FA1294">
          <w:rPr>
            <w:noProof/>
            <w:webHidden/>
          </w:rPr>
          <w:tab/>
        </w:r>
        <w:r w:rsidR="00FA1294">
          <w:rPr>
            <w:noProof/>
            <w:webHidden/>
          </w:rPr>
          <w:fldChar w:fldCharType="begin"/>
        </w:r>
        <w:r w:rsidR="00FA1294">
          <w:rPr>
            <w:noProof/>
            <w:webHidden/>
          </w:rPr>
          <w:instrText xml:space="preserve"> PAGEREF _Toc133438913 \h </w:instrText>
        </w:r>
        <w:r w:rsidR="00FA1294">
          <w:rPr>
            <w:noProof/>
            <w:webHidden/>
          </w:rPr>
        </w:r>
        <w:r w:rsidR="00FA1294">
          <w:rPr>
            <w:noProof/>
            <w:webHidden/>
          </w:rPr>
          <w:fldChar w:fldCharType="separate"/>
        </w:r>
        <w:r w:rsidR="00A802A9">
          <w:rPr>
            <w:noProof/>
            <w:webHidden/>
          </w:rPr>
          <w:t>12</w:t>
        </w:r>
        <w:r w:rsidR="00FA1294">
          <w:rPr>
            <w:noProof/>
            <w:webHidden/>
          </w:rPr>
          <w:fldChar w:fldCharType="end"/>
        </w:r>
      </w:hyperlink>
    </w:p>
    <w:p w14:paraId="09FDD9A3" w14:textId="08F2AC5C" w:rsidR="00FA1294" w:rsidRDefault="00000000">
      <w:pPr>
        <w:pStyle w:val="TableofFigures"/>
        <w:tabs>
          <w:tab w:val="right" w:leader="dot" w:pos="9062"/>
        </w:tabs>
        <w:rPr>
          <w:rFonts w:eastAsiaTheme="minorEastAsia"/>
          <w:noProof/>
          <w:lang w:eastAsia="sk-SK"/>
        </w:rPr>
      </w:pPr>
      <w:hyperlink w:anchor="_Toc133438914" w:history="1">
        <w:r w:rsidR="00FA1294" w:rsidRPr="00DB673A">
          <w:rPr>
            <w:rStyle w:val="Hyperlink"/>
            <w:noProof/>
          </w:rPr>
          <w:t>Obr. 7 – Centrum upozornení.</w:t>
        </w:r>
        <w:r w:rsidR="00FA1294">
          <w:rPr>
            <w:noProof/>
            <w:webHidden/>
          </w:rPr>
          <w:tab/>
        </w:r>
        <w:r w:rsidR="00FA1294">
          <w:rPr>
            <w:noProof/>
            <w:webHidden/>
          </w:rPr>
          <w:fldChar w:fldCharType="begin"/>
        </w:r>
        <w:r w:rsidR="00FA1294">
          <w:rPr>
            <w:noProof/>
            <w:webHidden/>
          </w:rPr>
          <w:instrText xml:space="preserve"> PAGEREF _Toc133438914 \h </w:instrText>
        </w:r>
        <w:r w:rsidR="00FA1294">
          <w:rPr>
            <w:noProof/>
            <w:webHidden/>
          </w:rPr>
        </w:r>
        <w:r w:rsidR="00FA1294">
          <w:rPr>
            <w:noProof/>
            <w:webHidden/>
          </w:rPr>
          <w:fldChar w:fldCharType="separate"/>
        </w:r>
        <w:r w:rsidR="00A802A9">
          <w:rPr>
            <w:noProof/>
            <w:webHidden/>
          </w:rPr>
          <w:t>13</w:t>
        </w:r>
        <w:r w:rsidR="00FA1294">
          <w:rPr>
            <w:noProof/>
            <w:webHidden/>
          </w:rPr>
          <w:fldChar w:fldCharType="end"/>
        </w:r>
      </w:hyperlink>
    </w:p>
    <w:p w14:paraId="6A92FE74" w14:textId="675C2E79" w:rsidR="00FA1294" w:rsidRDefault="00000000">
      <w:pPr>
        <w:pStyle w:val="TableofFigures"/>
        <w:tabs>
          <w:tab w:val="right" w:leader="dot" w:pos="9062"/>
        </w:tabs>
        <w:rPr>
          <w:rFonts w:eastAsiaTheme="minorEastAsia"/>
          <w:noProof/>
          <w:lang w:eastAsia="sk-SK"/>
        </w:rPr>
      </w:pPr>
      <w:hyperlink w:anchor="_Toc133438915" w:history="1">
        <w:r w:rsidR="00FA1294" w:rsidRPr="00DB673A">
          <w:rPr>
            <w:rStyle w:val="Hyperlink"/>
            <w:noProof/>
          </w:rPr>
          <w:t>Obr. 8 – Päta stránky.</w:t>
        </w:r>
        <w:r w:rsidR="00FA1294">
          <w:rPr>
            <w:noProof/>
            <w:webHidden/>
          </w:rPr>
          <w:tab/>
        </w:r>
        <w:r w:rsidR="00FA1294">
          <w:rPr>
            <w:noProof/>
            <w:webHidden/>
          </w:rPr>
          <w:fldChar w:fldCharType="begin"/>
        </w:r>
        <w:r w:rsidR="00FA1294">
          <w:rPr>
            <w:noProof/>
            <w:webHidden/>
          </w:rPr>
          <w:instrText xml:space="preserve"> PAGEREF _Toc133438915 \h </w:instrText>
        </w:r>
        <w:r w:rsidR="00FA1294">
          <w:rPr>
            <w:noProof/>
            <w:webHidden/>
          </w:rPr>
        </w:r>
        <w:r w:rsidR="00FA1294">
          <w:rPr>
            <w:noProof/>
            <w:webHidden/>
          </w:rPr>
          <w:fldChar w:fldCharType="separate"/>
        </w:r>
        <w:r w:rsidR="00A802A9">
          <w:rPr>
            <w:noProof/>
            <w:webHidden/>
          </w:rPr>
          <w:t>16</w:t>
        </w:r>
        <w:r w:rsidR="00FA1294">
          <w:rPr>
            <w:noProof/>
            <w:webHidden/>
          </w:rPr>
          <w:fldChar w:fldCharType="end"/>
        </w:r>
      </w:hyperlink>
    </w:p>
    <w:p w14:paraId="2438A9D8" w14:textId="1863357F" w:rsidR="00FA1294" w:rsidRDefault="00000000">
      <w:pPr>
        <w:pStyle w:val="TableofFigures"/>
        <w:tabs>
          <w:tab w:val="right" w:leader="dot" w:pos="9062"/>
        </w:tabs>
        <w:rPr>
          <w:rFonts w:eastAsiaTheme="minorEastAsia"/>
          <w:noProof/>
          <w:lang w:eastAsia="sk-SK"/>
        </w:rPr>
      </w:pPr>
      <w:hyperlink w:anchor="_Toc133438916" w:history="1">
        <w:r w:rsidR="00FA1294" w:rsidRPr="00DB673A">
          <w:rPr>
            <w:rStyle w:val="Hyperlink"/>
            <w:noProof/>
          </w:rPr>
          <w:t>Obr. 9 - Zoznam spisov a popis jednotlivých častí súvisiacich so stránkovaním.</w:t>
        </w:r>
        <w:r w:rsidR="00FA1294">
          <w:rPr>
            <w:noProof/>
            <w:webHidden/>
          </w:rPr>
          <w:tab/>
        </w:r>
        <w:r w:rsidR="00FA1294">
          <w:rPr>
            <w:noProof/>
            <w:webHidden/>
          </w:rPr>
          <w:fldChar w:fldCharType="begin"/>
        </w:r>
        <w:r w:rsidR="00FA1294">
          <w:rPr>
            <w:noProof/>
            <w:webHidden/>
          </w:rPr>
          <w:instrText xml:space="preserve"> PAGEREF _Toc133438916 \h </w:instrText>
        </w:r>
        <w:r w:rsidR="00FA1294">
          <w:rPr>
            <w:noProof/>
            <w:webHidden/>
          </w:rPr>
        </w:r>
        <w:r w:rsidR="00FA1294">
          <w:rPr>
            <w:noProof/>
            <w:webHidden/>
          </w:rPr>
          <w:fldChar w:fldCharType="separate"/>
        </w:r>
        <w:r w:rsidR="00A802A9">
          <w:rPr>
            <w:noProof/>
            <w:webHidden/>
          </w:rPr>
          <w:t>18</w:t>
        </w:r>
        <w:r w:rsidR="00FA1294">
          <w:rPr>
            <w:noProof/>
            <w:webHidden/>
          </w:rPr>
          <w:fldChar w:fldCharType="end"/>
        </w:r>
      </w:hyperlink>
    </w:p>
    <w:p w14:paraId="2CD8870E" w14:textId="1C4D2F5F" w:rsidR="00FA1294" w:rsidRDefault="00000000">
      <w:pPr>
        <w:pStyle w:val="TableofFigures"/>
        <w:tabs>
          <w:tab w:val="right" w:leader="dot" w:pos="9062"/>
        </w:tabs>
        <w:rPr>
          <w:rFonts w:eastAsiaTheme="minorEastAsia"/>
          <w:noProof/>
          <w:lang w:eastAsia="sk-SK"/>
        </w:rPr>
      </w:pPr>
      <w:hyperlink w:anchor="_Toc133438917" w:history="1">
        <w:r w:rsidR="00FA1294" w:rsidRPr="00DB673A">
          <w:rPr>
            <w:rStyle w:val="Hyperlink"/>
            <w:noProof/>
          </w:rPr>
          <w:t>Obr. 10 - Informácie zobrazované pri zázname spisu.</w:t>
        </w:r>
        <w:r w:rsidR="00FA1294">
          <w:rPr>
            <w:noProof/>
            <w:webHidden/>
          </w:rPr>
          <w:tab/>
        </w:r>
        <w:r w:rsidR="00FA1294">
          <w:rPr>
            <w:noProof/>
            <w:webHidden/>
          </w:rPr>
          <w:fldChar w:fldCharType="begin"/>
        </w:r>
        <w:r w:rsidR="00FA1294">
          <w:rPr>
            <w:noProof/>
            <w:webHidden/>
          </w:rPr>
          <w:instrText xml:space="preserve"> PAGEREF _Toc133438917 \h </w:instrText>
        </w:r>
        <w:r w:rsidR="00FA1294">
          <w:rPr>
            <w:noProof/>
            <w:webHidden/>
          </w:rPr>
        </w:r>
        <w:r w:rsidR="00FA1294">
          <w:rPr>
            <w:noProof/>
            <w:webHidden/>
          </w:rPr>
          <w:fldChar w:fldCharType="separate"/>
        </w:r>
        <w:r w:rsidR="00A802A9">
          <w:rPr>
            <w:noProof/>
            <w:webHidden/>
          </w:rPr>
          <w:t>19</w:t>
        </w:r>
        <w:r w:rsidR="00FA1294">
          <w:rPr>
            <w:noProof/>
            <w:webHidden/>
          </w:rPr>
          <w:fldChar w:fldCharType="end"/>
        </w:r>
      </w:hyperlink>
    </w:p>
    <w:p w14:paraId="09C1F7C9" w14:textId="3A468420" w:rsidR="00FA1294" w:rsidRDefault="00000000">
      <w:pPr>
        <w:pStyle w:val="TableofFigures"/>
        <w:tabs>
          <w:tab w:val="right" w:leader="dot" w:pos="9062"/>
        </w:tabs>
        <w:rPr>
          <w:rFonts w:eastAsiaTheme="minorEastAsia"/>
          <w:noProof/>
          <w:lang w:eastAsia="sk-SK"/>
        </w:rPr>
      </w:pPr>
      <w:hyperlink w:anchor="_Toc133438918" w:history="1">
        <w:r w:rsidR="00FA1294" w:rsidRPr="00DB673A">
          <w:rPr>
            <w:rStyle w:val="Hyperlink"/>
            <w:noProof/>
          </w:rPr>
          <w:t>Obr. 11 – Filter nad zoznamom spisov.</w:t>
        </w:r>
        <w:r w:rsidR="00FA1294">
          <w:rPr>
            <w:noProof/>
            <w:webHidden/>
          </w:rPr>
          <w:tab/>
        </w:r>
        <w:r w:rsidR="00FA1294">
          <w:rPr>
            <w:noProof/>
            <w:webHidden/>
          </w:rPr>
          <w:fldChar w:fldCharType="begin"/>
        </w:r>
        <w:r w:rsidR="00FA1294">
          <w:rPr>
            <w:noProof/>
            <w:webHidden/>
          </w:rPr>
          <w:instrText xml:space="preserve"> PAGEREF _Toc133438918 \h </w:instrText>
        </w:r>
        <w:r w:rsidR="00FA1294">
          <w:rPr>
            <w:noProof/>
            <w:webHidden/>
          </w:rPr>
        </w:r>
        <w:r w:rsidR="00FA1294">
          <w:rPr>
            <w:noProof/>
            <w:webHidden/>
          </w:rPr>
          <w:fldChar w:fldCharType="separate"/>
        </w:r>
        <w:r w:rsidR="00A802A9">
          <w:rPr>
            <w:noProof/>
            <w:webHidden/>
          </w:rPr>
          <w:t>20</w:t>
        </w:r>
        <w:r w:rsidR="00FA1294">
          <w:rPr>
            <w:noProof/>
            <w:webHidden/>
          </w:rPr>
          <w:fldChar w:fldCharType="end"/>
        </w:r>
      </w:hyperlink>
    </w:p>
    <w:p w14:paraId="714B895F" w14:textId="58E33DEA" w:rsidR="00FA1294" w:rsidRDefault="00000000">
      <w:pPr>
        <w:pStyle w:val="TableofFigures"/>
        <w:tabs>
          <w:tab w:val="right" w:leader="dot" w:pos="9062"/>
        </w:tabs>
        <w:rPr>
          <w:rFonts w:eastAsiaTheme="minorEastAsia"/>
          <w:noProof/>
          <w:lang w:eastAsia="sk-SK"/>
        </w:rPr>
      </w:pPr>
      <w:hyperlink w:anchor="_Toc133438919" w:history="1">
        <w:r w:rsidR="00FA1294" w:rsidRPr="00DB673A">
          <w:rPr>
            <w:rStyle w:val="Hyperlink"/>
            <w:noProof/>
          </w:rPr>
          <w:t>Obr. 12 – Filtrovanie podľa identifikačného čísla spisu.</w:t>
        </w:r>
        <w:r w:rsidR="00FA1294">
          <w:rPr>
            <w:noProof/>
            <w:webHidden/>
          </w:rPr>
          <w:tab/>
        </w:r>
        <w:r w:rsidR="00FA1294">
          <w:rPr>
            <w:noProof/>
            <w:webHidden/>
          </w:rPr>
          <w:fldChar w:fldCharType="begin"/>
        </w:r>
        <w:r w:rsidR="00FA1294">
          <w:rPr>
            <w:noProof/>
            <w:webHidden/>
          </w:rPr>
          <w:instrText xml:space="preserve"> PAGEREF _Toc133438919 \h </w:instrText>
        </w:r>
        <w:r w:rsidR="00FA1294">
          <w:rPr>
            <w:noProof/>
            <w:webHidden/>
          </w:rPr>
        </w:r>
        <w:r w:rsidR="00FA1294">
          <w:rPr>
            <w:noProof/>
            <w:webHidden/>
          </w:rPr>
          <w:fldChar w:fldCharType="separate"/>
        </w:r>
        <w:r w:rsidR="00A802A9">
          <w:rPr>
            <w:noProof/>
            <w:webHidden/>
          </w:rPr>
          <w:t>21</w:t>
        </w:r>
        <w:r w:rsidR="00FA1294">
          <w:rPr>
            <w:noProof/>
            <w:webHidden/>
          </w:rPr>
          <w:fldChar w:fldCharType="end"/>
        </w:r>
      </w:hyperlink>
    </w:p>
    <w:p w14:paraId="79E1F9EB" w14:textId="2B26CD99" w:rsidR="00FA1294" w:rsidRDefault="00000000">
      <w:pPr>
        <w:pStyle w:val="TableofFigures"/>
        <w:tabs>
          <w:tab w:val="right" w:leader="dot" w:pos="9062"/>
        </w:tabs>
        <w:rPr>
          <w:rFonts w:eastAsiaTheme="minorEastAsia"/>
          <w:noProof/>
          <w:lang w:eastAsia="sk-SK"/>
        </w:rPr>
      </w:pPr>
      <w:hyperlink w:anchor="_Toc133438920" w:history="1">
        <w:r w:rsidR="00FA1294" w:rsidRPr="00DB673A">
          <w:rPr>
            <w:rStyle w:val="Hyperlink"/>
            <w:noProof/>
          </w:rPr>
          <w:t>Obr. 13 - Zvolené hodnoty filtra zobrazené nad zoznam spisov.</w:t>
        </w:r>
        <w:r w:rsidR="00FA1294">
          <w:rPr>
            <w:noProof/>
            <w:webHidden/>
          </w:rPr>
          <w:tab/>
        </w:r>
        <w:r w:rsidR="00FA1294">
          <w:rPr>
            <w:noProof/>
            <w:webHidden/>
          </w:rPr>
          <w:fldChar w:fldCharType="begin"/>
        </w:r>
        <w:r w:rsidR="00FA1294">
          <w:rPr>
            <w:noProof/>
            <w:webHidden/>
          </w:rPr>
          <w:instrText xml:space="preserve"> PAGEREF _Toc133438920 \h </w:instrText>
        </w:r>
        <w:r w:rsidR="00FA1294">
          <w:rPr>
            <w:noProof/>
            <w:webHidden/>
          </w:rPr>
        </w:r>
        <w:r w:rsidR="00FA1294">
          <w:rPr>
            <w:noProof/>
            <w:webHidden/>
          </w:rPr>
          <w:fldChar w:fldCharType="separate"/>
        </w:r>
        <w:r w:rsidR="00A802A9">
          <w:rPr>
            <w:noProof/>
            <w:webHidden/>
          </w:rPr>
          <w:t>22</w:t>
        </w:r>
        <w:r w:rsidR="00FA1294">
          <w:rPr>
            <w:noProof/>
            <w:webHidden/>
          </w:rPr>
          <w:fldChar w:fldCharType="end"/>
        </w:r>
      </w:hyperlink>
    </w:p>
    <w:p w14:paraId="6D3DA8AD" w14:textId="3F2BAFC7" w:rsidR="00FA1294" w:rsidRDefault="00000000">
      <w:pPr>
        <w:pStyle w:val="TableofFigures"/>
        <w:tabs>
          <w:tab w:val="right" w:leader="dot" w:pos="9062"/>
        </w:tabs>
        <w:rPr>
          <w:rFonts w:eastAsiaTheme="minorEastAsia"/>
          <w:noProof/>
          <w:lang w:eastAsia="sk-SK"/>
        </w:rPr>
      </w:pPr>
      <w:hyperlink w:anchor="_Toc133438921" w:history="1">
        <w:r w:rsidR="00FA1294" w:rsidRPr="00DB673A">
          <w:rPr>
            <w:rStyle w:val="Hyperlink"/>
            <w:noProof/>
          </w:rPr>
          <w:t>Obr. 14 - Zvolené hodnoty filtra, ktorým nezodpovedajú žiadne záznamy.</w:t>
        </w:r>
        <w:r w:rsidR="00FA1294">
          <w:rPr>
            <w:noProof/>
            <w:webHidden/>
          </w:rPr>
          <w:tab/>
        </w:r>
        <w:r w:rsidR="00FA1294">
          <w:rPr>
            <w:noProof/>
            <w:webHidden/>
          </w:rPr>
          <w:fldChar w:fldCharType="begin"/>
        </w:r>
        <w:r w:rsidR="00FA1294">
          <w:rPr>
            <w:noProof/>
            <w:webHidden/>
          </w:rPr>
          <w:instrText xml:space="preserve"> PAGEREF _Toc133438921 \h </w:instrText>
        </w:r>
        <w:r w:rsidR="00FA1294">
          <w:rPr>
            <w:noProof/>
            <w:webHidden/>
          </w:rPr>
        </w:r>
        <w:r w:rsidR="00FA1294">
          <w:rPr>
            <w:noProof/>
            <w:webHidden/>
          </w:rPr>
          <w:fldChar w:fldCharType="separate"/>
        </w:r>
        <w:r w:rsidR="00A802A9">
          <w:rPr>
            <w:noProof/>
            <w:webHidden/>
          </w:rPr>
          <w:t>22</w:t>
        </w:r>
        <w:r w:rsidR="00FA1294">
          <w:rPr>
            <w:noProof/>
            <w:webHidden/>
          </w:rPr>
          <w:fldChar w:fldCharType="end"/>
        </w:r>
      </w:hyperlink>
    </w:p>
    <w:p w14:paraId="717CDBDF" w14:textId="3B90D664" w:rsidR="00FA1294" w:rsidRDefault="00000000">
      <w:pPr>
        <w:pStyle w:val="TableofFigures"/>
        <w:tabs>
          <w:tab w:val="right" w:leader="dot" w:pos="9062"/>
        </w:tabs>
        <w:rPr>
          <w:rFonts w:eastAsiaTheme="minorEastAsia"/>
          <w:noProof/>
          <w:lang w:eastAsia="sk-SK"/>
        </w:rPr>
      </w:pPr>
      <w:hyperlink w:anchor="_Toc133438922" w:history="1">
        <w:r w:rsidR="00FA1294" w:rsidRPr="00DB673A">
          <w:rPr>
            <w:rStyle w:val="Hyperlink"/>
            <w:noProof/>
          </w:rPr>
          <w:t>Obr. 15 – Detail spisu.</w:t>
        </w:r>
        <w:r w:rsidR="00FA1294">
          <w:rPr>
            <w:noProof/>
            <w:webHidden/>
          </w:rPr>
          <w:tab/>
        </w:r>
        <w:r w:rsidR="00FA1294">
          <w:rPr>
            <w:noProof/>
            <w:webHidden/>
          </w:rPr>
          <w:fldChar w:fldCharType="begin"/>
        </w:r>
        <w:r w:rsidR="00FA1294">
          <w:rPr>
            <w:noProof/>
            <w:webHidden/>
          </w:rPr>
          <w:instrText xml:space="preserve"> PAGEREF _Toc133438922 \h </w:instrText>
        </w:r>
        <w:r w:rsidR="00FA1294">
          <w:rPr>
            <w:noProof/>
            <w:webHidden/>
          </w:rPr>
        </w:r>
        <w:r w:rsidR="00FA1294">
          <w:rPr>
            <w:noProof/>
            <w:webHidden/>
          </w:rPr>
          <w:fldChar w:fldCharType="separate"/>
        </w:r>
        <w:r w:rsidR="00A802A9">
          <w:rPr>
            <w:noProof/>
            <w:webHidden/>
          </w:rPr>
          <w:t>23</w:t>
        </w:r>
        <w:r w:rsidR="00FA1294">
          <w:rPr>
            <w:noProof/>
            <w:webHidden/>
          </w:rPr>
          <w:fldChar w:fldCharType="end"/>
        </w:r>
      </w:hyperlink>
    </w:p>
    <w:p w14:paraId="5E0BF0EC" w14:textId="73C0DABF" w:rsidR="00FA1294" w:rsidRDefault="00000000">
      <w:pPr>
        <w:pStyle w:val="TableofFigures"/>
        <w:tabs>
          <w:tab w:val="right" w:leader="dot" w:pos="9062"/>
        </w:tabs>
        <w:rPr>
          <w:rFonts w:eastAsiaTheme="minorEastAsia"/>
          <w:noProof/>
          <w:lang w:eastAsia="sk-SK"/>
        </w:rPr>
      </w:pPr>
      <w:hyperlink w:anchor="_Toc133438923" w:history="1">
        <w:r w:rsidR="00FA1294" w:rsidRPr="00DB673A">
          <w:rPr>
            <w:rStyle w:val="Hyperlink"/>
            <w:noProof/>
          </w:rPr>
          <w:t>Obr. 16 – Detail spisu – záložka dokumenty.</w:t>
        </w:r>
        <w:r w:rsidR="00FA1294">
          <w:rPr>
            <w:noProof/>
            <w:webHidden/>
          </w:rPr>
          <w:tab/>
        </w:r>
        <w:r w:rsidR="00FA1294">
          <w:rPr>
            <w:noProof/>
            <w:webHidden/>
          </w:rPr>
          <w:fldChar w:fldCharType="begin"/>
        </w:r>
        <w:r w:rsidR="00FA1294">
          <w:rPr>
            <w:noProof/>
            <w:webHidden/>
          </w:rPr>
          <w:instrText xml:space="preserve"> PAGEREF _Toc133438923 \h </w:instrText>
        </w:r>
        <w:r w:rsidR="00FA1294">
          <w:rPr>
            <w:noProof/>
            <w:webHidden/>
          </w:rPr>
        </w:r>
        <w:r w:rsidR="00FA1294">
          <w:rPr>
            <w:noProof/>
            <w:webHidden/>
          </w:rPr>
          <w:fldChar w:fldCharType="separate"/>
        </w:r>
        <w:r w:rsidR="00A802A9">
          <w:rPr>
            <w:noProof/>
            <w:webHidden/>
          </w:rPr>
          <w:t>25</w:t>
        </w:r>
        <w:r w:rsidR="00FA1294">
          <w:rPr>
            <w:noProof/>
            <w:webHidden/>
          </w:rPr>
          <w:fldChar w:fldCharType="end"/>
        </w:r>
      </w:hyperlink>
    </w:p>
    <w:p w14:paraId="0B2671C4" w14:textId="0DBE1C43" w:rsidR="00FA1294" w:rsidRDefault="00000000">
      <w:pPr>
        <w:pStyle w:val="TableofFigures"/>
        <w:tabs>
          <w:tab w:val="right" w:leader="dot" w:pos="9062"/>
        </w:tabs>
        <w:rPr>
          <w:rFonts w:eastAsiaTheme="minorEastAsia"/>
          <w:noProof/>
          <w:lang w:eastAsia="sk-SK"/>
        </w:rPr>
      </w:pPr>
      <w:hyperlink w:anchor="_Toc133438924" w:history="1">
        <w:r w:rsidR="00FA1294" w:rsidRPr="00DB673A">
          <w:rPr>
            <w:rStyle w:val="Hyperlink"/>
            <w:noProof/>
          </w:rPr>
          <w:t>Obr. 17 – Detail spisu – bez dokumentov.</w:t>
        </w:r>
        <w:r w:rsidR="00FA1294">
          <w:rPr>
            <w:noProof/>
            <w:webHidden/>
          </w:rPr>
          <w:tab/>
        </w:r>
        <w:r w:rsidR="00FA1294">
          <w:rPr>
            <w:noProof/>
            <w:webHidden/>
          </w:rPr>
          <w:fldChar w:fldCharType="begin"/>
        </w:r>
        <w:r w:rsidR="00FA1294">
          <w:rPr>
            <w:noProof/>
            <w:webHidden/>
          </w:rPr>
          <w:instrText xml:space="preserve"> PAGEREF _Toc133438924 \h </w:instrText>
        </w:r>
        <w:r w:rsidR="00FA1294">
          <w:rPr>
            <w:noProof/>
            <w:webHidden/>
          </w:rPr>
        </w:r>
        <w:r w:rsidR="00FA1294">
          <w:rPr>
            <w:noProof/>
            <w:webHidden/>
          </w:rPr>
          <w:fldChar w:fldCharType="separate"/>
        </w:r>
        <w:r w:rsidR="00A802A9">
          <w:rPr>
            <w:noProof/>
            <w:webHidden/>
          </w:rPr>
          <w:t>25</w:t>
        </w:r>
        <w:r w:rsidR="00FA1294">
          <w:rPr>
            <w:noProof/>
            <w:webHidden/>
          </w:rPr>
          <w:fldChar w:fldCharType="end"/>
        </w:r>
      </w:hyperlink>
    </w:p>
    <w:p w14:paraId="5CE7327C" w14:textId="5BF3E285" w:rsidR="00FA1294" w:rsidRDefault="00000000">
      <w:pPr>
        <w:pStyle w:val="TableofFigures"/>
        <w:tabs>
          <w:tab w:val="right" w:leader="dot" w:pos="9062"/>
        </w:tabs>
        <w:rPr>
          <w:rFonts w:eastAsiaTheme="minorEastAsia"/>
          <w:noProof/>
          <w:lang w:eastAsia="sk-SK"/>
        </w:rPr>
      </w:pPr>
      <w:hyperlink w:anchor="_Toc133438925" w:history="1">
        <w:r w:rsidR="00FA1294" w:rsidRPr="00DB673A">
          <w:rPr>
            <w:rStyle w:val="Hyperlink"/>
            <w:noProof/>
          </w:rPr>
          <w:t>Obr. 18 – Zoznam dokumentov a filter nad dokumentami.</w:t>
        </w:r>
        <w:r w:rsidR="00FA1294">
          <w:rPr>
            <w:noProof/>
            <w:webHidden/>
          </w:rPr>
          <w:tab/>
        </w:r>
        <w:r w:rsidR="00FA1294">
          <w:rPr>
            <w:noProof/>
            <w:webHidden/>
          </w:rPr>
          <w:fldChar w:fldCharType="begin"/>
        </w:r>
        <w:r w:rsidR="00FA1294">
          <w:rPr>
            <w:noProof/>
            <w:webHidden/>
          </w:rPr>
          <w:instrText xml:space="preserve"> PAGEREF _Toc133438925 \h </w:instrText>
        </w:r>
        <w:r w:rsidR="00FA1294">
          <w:rPr>
            <w:noProof/>
            <w:webHidden/>
          </w:rPr>
        </w:r>
        <w:r w:rsidR="00FA1294">
          <w:rPr>
            <w:noProof/>
            <w:webHidden/>
          </w:rPr>
          <w:fldChar w:fldCharType="separate"/>
        </w:r>
        <w:r w:rsidR="00A802A9">
          <w:rPr>
            <w:noProof/>
            <w:webHidden/>
          </w:rPr>
          <w:t>27</w:t>
        </w:r>
        <w:r w:rsidR="00FA1294">
          <w:rPr>
            <w:noProof/>
            <w:webHidden/>
          </w:rPr>
          <w:fldChar w:fldCharType="end"/>
        </w:r>
      </w:hyperlink>
    </w:p>
    <w:p w14:paraId="2C88A76C" w14:textId="31A8CE37" w:rsidR="00FA1294" w:rsidRDefault="00000000">
      <w:pPr>
        <w:pStyle w:val="TableofFigures"/>
        <w:tabs>
          <w:tab w:val="right" w:leader="dot" w:pos="9062"/>
        </w:tabs>
        <w:rPr>
          <w:rFonts w:eastAsiaTheme="minorEastAsia"/>
          <w:noProof/>
          <w:lang w:eastAsia="sk-SK"/>
        </w:rPr>
      </w:pPr>
      <w:hyperlink w:anchor="_Toc133438926" w:history="1">
        <w:r w:rsidR="00FA1294" w:rsidRPr="00DB673A">
          <w:rPr>
            <w:rStyle w:val="Hyperlink"/>
            <w:noProof/>
          </w:rPr>
          <w:t>Obr. 19 – Informačná hláška o počte sprístupnených dokumentov.</w:t>
        </w:r>
        <w:r w:rsidR="00FA1294">
          <w:rPr>
            <w:noProof/>
            <w:webHidden/>
          </w:rPr>
          <w:tab/>
        </w:r>
        <w:r w:rsidR="00FA1294">
          <w:rPr>
            <w:noProof/>
            <w:webHidden/>
          </w:rPr>
          <w:fldChar w:fldCharType="begin"/>
        </w:r>
        <w:r w:rsidR="00FA1294">
          <w:rPr>
            <w:noProof/>
            <w:webHidden/>
          </w:rPr>
          <w:instrText xml:space="preserve"> PAGEREF _Toc133438926 \h </w:instrText>
        </w:r>
        <w:r w:rsidR="00FA1294">
          <w:rPr>
            <w:noProof/>
            <w:webHidden/>
          </w:rPr>
        </w:r>
        <w:r w:rsidR="00FA1294">
          <w:rPr>
            <w:noProof/>
            <w:webHidden/>
          </w:rPr>
          <w:fldChar w:fldCharType="separate"/>
        </w:r>
        <w:r w:rsidR="00A802A9">
          <w:rPr>
            <w:noProof/>
            <w:webHidden/>
          </w:rPr>
          <w:t>27</w:t>
        </w:r>
        <w:r w:rsidR="00FA1294">
          <w:rPr>
            <w:noProof/>
            <w:webHidden/>
          </w:rPr>
          <w:fldChar w:fldCharType="end"/>
        </w:r>
      </w:hyperlink>
    </w:p>
    <w:p w14:paraId="118BB50D" w14:textId="5EF43018" w:rsidR="00FA1294" w:rsidRDefault="00000000">
      <w:pPr>
        <w:pStyle w:val="TableofFigures"/>
        <w:tabs>
          <w:tab w:val="right" w:leader="dot" w:pos="9062"/>
        </w:tabs>
        <w:rPr>
          <w:rFonts w:eastAsiaTheme="minorEastAsia"/>
          <w:noProof/>
          <w:lang w:eastAsia="sk-SK"/>
        </w:rPr>
      </w:pPr>
      <w:hyperlink w:anchor="_Toc133438927" w:history="1">
        <w:r w:rsidR="00FA1294" w:rsidRPr="00DB673A">
          <w:rPr>
            <w:rStyle w:val="Hyperlink"/>
            <w:noProof/>
          </w:rPr>
          <w:t>Obr. 20 - Informačná hláška o počte sprístupnených dokumentov.</w:t>
        </w:r>
        <w:r w:rsidR="00FA1294">
          <w:rPr>
            <w:noProof/>
            <w:webHidden/>
          </w:rPr>
          <w:tab/>
        </w:r>
        <w:r w:rsidR="00FA1294">
          <w:rPr>
            <w:noProof/>
            <w:webHidden/>
          </w:rPr>
          <w:fldChar w:fldCharType="begin"/>
        </w:r>
        <w:r w:rsidR="00FA1294">
          <w:rPr>
            <w:noProof/>
            <w:webHidden/>
          </w:rPr>
          <w:instrText xml:space="preserve"> PAGEREF _Toc133438927 \h </w:instrText>
        </w:r>
        <w:r w:rsidR="00FA1294">
          <w:rPr>
            <w:noProof/>
            <w:webHidden/>
          </w:rPr>
        </w:r>
        <w:r w:rsidR="00FA1294">
          <w:rPr>
            <w:noProof/>
            <w:webHidden/>
          </w:rPr>
          <w:fldChar w:fldCharType="separate"/>
        </w:r>
        <w:r w:rsidR="00A802A9">
          <w:rPr>
            <w:noProof/>
            <w:webHidden/>
          </w:rPr>
          <w:t>27</w:t>
        </w:r>
        <w:r w:rsidR="00FA1294">
          <w:rPr>
            <w:noProof/>
            <w:webHidden/>
          </w:rPr>
          <w:fldChar w:fldCharType="end"/>
        </w:r>
      </w:hyperlink>
    </w:p>
    <w:p w14:paraId="37AD6CE5" w14:textId="08F199F1" w:rsidR="00FA1294" w:rsidRDefault="00000000">
      <w:pPr>
        <w:pStyle w:val="TableofFigures"/>
        <w:tabs>
          <w:tab w:val="right" w:leader="dot" w:pos="9062"/>
        </w:tabs>
        <w:rPr>
          <w:rFonts w:eastAsiaTheme="minorEastAsia"/>
          <w:noProof/>
          <w:lang w:eastAsia="sk-SK"/>
        </w:rPr>
      </w:pPr>
      <w:hyperlink w:anchor="_Toc133438928" w:history="1">
        <w:r w:rsidR="00FA1294" w:rsidRPr="00DB673A">
          <w:rPr>
            <w:rStyle w:val="Hyperlink"/>
            <w:noProof/>
          </w:rPr>
          <w:t>Obr. 21 - Zoznam dokumentov.</w:t>
        </w:r>
        <w:r w:rsidR="00FA1294">
          <w:rPr>
            <w:noProof/>
            <w:webHidden/>
          </w:rPr>
          <w:tab/>
        </w:r>
        <w:r w:rsidR="00FA1294">
          <w:rPr>
            <w:noProof/>
            <w:webHidden/>
          </w:rPr>
          <w:fldChar w:fldCharType="begin"/>
        </w:r>
        <w:r w:rsidR="00FA1294">
          <w:rPr>
            <w:noProof/>
            <w:webHidden/>
          </w:rPr>
          <w:instrText xml:space="preserve"> PAGEREF _Toc133438928 \h </w:instrText>
        </w:r>
        <w:r w:rsidR="00FA1294">
          <w:rPr>
            <w:noProof/>
            <w:webHidden/>
          </w:rPr>
        </w:r>
        <w:r w:rsidR="00FA1294">
          <w:rPr>
            <w:noProof/>
            <w:webHidden/>
          </w:rPr>
          <w:fldChar w:fldCharType="separate"/>
        </w:r>
        <w:r w:rsidR="00A802A9">
          <w:rPr>
            <w:noProof/>
            <w:webHidden/>
          </w:rPr>
          <w:t>29</w:t>
        </w:r>
        <w:r w:rsidR="00FA1294">
          <w:rPr>
            <w:noProof/>
            <w:webHidden/>
          </w:rPr>
          <w:fldChar w:fldCharType="end"/>
        </w:r>
      </w:hyperlink>
    </w:p>
    <w:p w14:paraId="13375760" w14:textId="43902212" w:rsidR="00FA1294" w:rsidRDefault="00000000">
      <w:pPr>
        <w:pStyle w:val="TableofFigures"/>
        <w:tabs>
          <w:tab w:val="right" w:leader="dot" w:pos="9062"/>
        </w:tabs>
        <w:rPr>
          <w:rFonts w:eastAsiaTheme="minorEastAsia"/>
          <w:noProof/>
          <w:lang w:eastAsia="sk-SK"/>
        </w:rPr>
      </w:pPr>
      <w:hyperlink w:anchor="_Toc133438929" w:history="1">
        <w:r w:rsidR="00FA1294" w:rsidRPr="00DB673A">
          <w:rPr>
            <w:rStyle w:val="Hyperlink"/>
            <w:noProof/>
          </w:rPr>
          <w:t>Obr. 22 – Detail dokumentu.</w:t>
        </w:r>
        <w:r w:rsidR="00FA1294">
          <w:rPr>
            <w:noProof/>
            <w:webHidden/>
          </w:rPr>
          <w:tab/>
        </w:r>
        <w:r w:rsidR="00FA1294">
          <w:rPr>
            <w:noProof/>
            <w:webHidden/>
          </w:rPr>
          <w:fldChar w:fldCharType="begin"/>
        </w:r>
        <w:r w:rsidR="00FA1294">
          <w:rPr>
            <w:noProof/>
            <w:webHidden/>
          </w:rPr>
          <w:instrText xml:space="preserve"> PAGEREF _Toc133438929 \h </w:instrText>
        </w:r>
        <w:r w:rsidR="00FA1294">
          <w:rPr>
            <w:noProof/>
            <w:webHidden/>
          </w:rPr>
        </w:r>
        <w:r w:rsidR="00FA1294">
          <w:rPr>
            <w:noProof/>
            <w:webHidden/>
          </w:rPr>
          <w:fldChar w:fldCharType="separate"/>
        </w:r>
        <w:r w:rsidR="00A802A9">
          <w:rPr>
            <w:noProof/>
            <w:webHidden/>
          </w:rPr>
          <w:t>29</w:t>
        </w:r>
        <w:r w:rsidR="00FA1294">
          <w:rPr>
            <w:noProof/>
            <w:webHidden/>
          </w:rPr>
          <w:fldChar w:fldCharType="end"/>
        </w:r>
      </w:hyperlink>
    </w:p>
    <w:p w14:paraId="4D1FAA9B" w14:textId="129FBF79" w:rsidR="00FA1294" w:rsidRDefault="00000000">
      <w:pPr>
        <w:pStyle w:val="TableofFigures"/>
        <w:tabs>
          <w:tab w:val="right" w:leader="dot" w:pos="9062"/>
        </w:tabs>
        <w:rPr>
          <w:rFonts w:eastAsiaTheme="minorEastAsia"/>
          <w:noProof/>
          <w:lang w:eastAsia="sk-SK"/>
        </w:rPr>
      </w:pPr>
      <w:hyperlink w:anchor="_Toc133438930" w:history="1">
        <w:r w:rsidR="00FA1294" w:rsidRPr="00DB673A">
          <w:rPr>
            <w:rStyle w:val="Hyperlink"/>
            <w:noProof/>
          </w:rPr>
          <w:t>Obr. 23 – Filter nad zoznamom dokumentov.</w:t>
        </w:r>
        <w:r w:rsidR="00FA1294">
          <w:rPr>
            <w:noProof/>
            <w:webHidden/>
          </w:rPr>
          <w:tab/>
        </w:r>
        <w:r w:rsidR="00FA1294">
          <w:rPr>
            <w:noProof/>
            <w:webHidden/>
          </w:rPr>
          <w:fldChar w:fldCharType="begin"/>
        </w:r>
        <w:r w:rsidR="00FA1294">
          <w:rPr>
            <w:noProof/>
            <w:webHidden/>
          </w:rPr>
          <w:instrText xml:space="preserve"> PAGEREF _Toc133438930 \h </w:instrText>
        </w:r>
        <w:r w:rsidR="00FA1294">
          <w:rPr>
            <w:noProof/>
            <w:webHidden/>
          </w:rPr>
        </w:r>
        <w:r w:rsidR="00FA1294">
          <w:rPr>
            <w:noProof/>
            <w:webHidden/>
          </w:rPr>
          <w:fldChar w:fldCharType="separate"/>
        </w:r>
        <w:r w:rsidR="00A802A9">
          <w:rPr>
            <w:noProof/>
            <w:webHidden/>
          </w:rPr>
          <w:t>30</w:t>
        </w:r>
        <w:r w:rsidR="00FA1294">
          <w:rPr>
            <w:noProof/>
            <w:webHidden/>
          </w:rPr>
          <w:fldChar w:fldCharType="end"/>
        </w:r>
      </w:hyperlink>
    </w:p>
    <w:p w14:paraId="52E0E701" w14:textId="1A36624D" w:rsidR="00FA1294" w:rsidRDefault="00000000">
      <w:pPr>
        <w:pStyle w:val="TableofFigures"/>
        <w:tabs>
          <w:tab w:val="right" w:leader="dot" w:pos="9062"/>
        </w:tabs>
        <w:rPr>
          <w:rFonts w:eastAsiaTheme="minorEastAsia"/>
          <w:noProof/>
          <w:lang w:eastAsia="sk-SK"/>
        </w:rPr>
      </w:pPr>
      <w:hyperlink w:anchor="_Toc133438931" w:history="1">
        <w:r w:rsidR="00FA1294" w:rsidRPr="00DB673A">
          <w:rPr>
            <w:rStyle w:val="Hyperlink"/>
            <w:noProof/>
          </w:rPr>
          <w:t>Obr. 24 – Detail spisu – záložka detail spisu.</w:t>
        </w:r>
        <w:r w:rsidR="00FA1294">
          <w:rPr>
            <w:noProof/>
            <w:webHidden/>
          </w:rPr>
          <w:tab/>
        </w:r>
        <w:r w:rsidR="00FA1294">
          <w:rPr>
            <w:noProof/>
            <w:webHidden/>
          </w:rPr>
          <w:fldChar w:fldCharType="begin"/>
        </w:r>
        <w:r w:rsidR="00FA1294">
          <w:rPr>
            <w:noProof/>
            <w:webHidden/>
          </w:rPr>
          <w:instrText xml:space="preserve"> PAGEREF _Toc133438931 \h </w:instrText>
        </w:r>
        <w:r w:rsidR="00FA1294">
          <w:rPr>
            <w:noProof/>
            <w:webHidden/>
          </w:rPr>
        </w:r>
        <w:r w:rsidR="00FA1294">
          <w:rPr>
            <w:noProof/>
            <w:webHidden/>
          </w:rPr>
          <w:fldChar w:fldCharType="separate"/>
        </w:r>
        <w:r w:rsidR="00A802A9">
          <w:rPr>
            <w:noProof/>
            <w:webHidden/>
          </w:rPr>
          <w:t>32</w:t>
        </w:r>
        <w:r w:rsidR="00FA1294">
          <w:rPr>
            <w:noProof/>
            <w:webHidden/>
          </w:rPr>
          <w:fldChar w:fldCharType="end"/>
        </w:r>
      </w:hyperlink>
    </w:p>
    <w:p w14:paraId="190B0462" w14:textId="64A28CF9" w:rsidR="00FA1294" w:rsidRDefault="00000000">
      <w:pPr>
        <w:pStyle w:val="TableofFigures"/>
        <w:tabs>
          <w:tab w:val="right" w:leader="dot" w:pos="9062"/>
        </w:tabs>
        <w:rPr>
          <w:rFonts w:eastAsiaTheme="minorEastAsia"/>
          <w:noProof/>
          <w:lang w:eastAsia="sk-SK"/>
        </w:rPr>
      </w:pPr>
      <w:hyperlink w:anchor="_Toc133438932" w:history="1">
        <w:r w:rsidR="00FA1294" w:rsidRPr="00DB673A">
          <w:rPr>
            <w:rStyle w:val="Hyperlink"/>
            <w:noProof/>
          </w:rPr>
          <w:t>Obr. 25 – Modálne okno s prepojením na spis bez prístupu.</w:t>
        </w:r>
        <w:r w:rsidR="00FA1294">
          <w:rPr>
            <w:noProof/>
            <w:webHidden/>
          </w:rPr>
          <w:tab/>
        </w:r>
        <w:r w:rsidR="00FA1294">
          <w:rPr>
            <w:noProof/>
            <w:webHidden/>
          </w:rPr>
          <w:fldChar w:fldCharType="begin"/>
        </w:r>
        <w:r w:rsidR="00FA1294">
          <w:rPr>
            <w:noProof/>
            <w:webHidden/>
          </w:rPr>
          <w:instrText xml:space="preserve"> PAGEREF _Toc133438932 \h </w:instrText>
        </w:r>
        <w:r w:rsidR="00FA1294">
          <w:rPr>
            <w:noProof/>
            <w:webHidden/>
          </w:rPr>
        </w:r>
        <w:r w:rsidR="00FA1294">
          <w:rPr>
            <w:noProof/>
            <w:webHidden/>
          </w:rPr>
          <w:fldChar w:fldCharType="separate"/>
        </w:r>
        <w:r w:rsidR="00A802A9">
          <w:rPr>
            <w:noProof/>
            <w:webHidden/>
          </w:rPr>
          <w:t>33</w:t>
        </w:r>
        <w:r w:rsidR="00FA1294">
          <w:rPr>
            <w:noProof/>
            <w:webHidden/>
          </w:rPr>
          <w:fldChar w:fldCharType="end"/>
        </w:r>
      </w:hyperlink>
    </w:p>
    <w:p w14:paraId="56B3D01C" w14:textId="6BD651BF" w:rsidR="00FA1294" w:rsidRDefault="00000000">
      <w:pPr>
        <w:pStyle w:val="TableofFigures"/>
        <w:tabs>
          <w:tab w:val="right" w:leader="dot" w:pos="9062"/>
        </w:tabs>
        <w:rPr>
          <w:rFonts w:eastAsiaTheme="minorEastAsia"/>
          <w:noProof/>
          <w:lang w:eastAsia="sk-SK"/>
        </w:rPr>
      </w:pPr>
      <w:hyperlink w:anchor="_Toc133438933" w:history="1">
        <w:r w:rsidR="00FA1294" w:rsidRPr="00DB673A">
          <w:rPr>
            <w:rStyle w:val="Hyperlink"/>
            <w:noProof/>
          </w:rPr>
          <w:t>Obr. 26 - Detail spisu – záložka žiadosti.</w:t>
        </w:r>
        <w:r w:rsidR="00FA1294">
          <w:rPr>
            <w:noProof/>
            <w:webHidden/>
          </w:rPr>
          <w:tab/>
        </w:r>
        <w:r w:rsidR="00FA1294">
          <w:rPr>
            <w:noProof/>
            <w:webHidden/>
          </w:rPr>
          <w:fldChar w:fldCharType="begin"/>
        </w:r>
        <w:r w:rsidR="00FA1294">
          <w:rPr>
            <w:noProof/>
            <w:webHidden/>
          </w:rPr>
          <w:instrText xml:space="preserve"> PAGEREF _Toc133438933 \h </w:instrText>
        </w:r>
        <w:r w:rsidR="00FA1294">
          <w:rPr>
            <w:noProof/>
            <w:webHidden/>
          </w:rPr>
        </w:r>
        <w:r w:rsidR="00FA1294">
          <w:rPr>
            <w:noProof/>
            <w:webHidden/>
          </w:rPr>
          <w:fldChar w:fldCharType="separate"/>
        </w:r>
        <w:r w:rsidR="00A802A9">
          <w:rPr>
            <w:noProof/>
            <w:webHidden/>
          </w:rPr>
          <w:t>33</w:t>
        </w:r>
        <w:r w:rsidR="00FA1294">
          <w:rPr>
            <w:noProof/>
            <w:webHidden/>
          </w:rPr>
          <w:fldChar w:fldCharType="end"/>
        </w:r>
      </w:hyperlink>
    </w:p>
    <w:p w14:paraId="4B4397F7" w14:textId="7A0BB8BE" w:rsidR="00FA1294" w:rsidRDefault="00000000">
      <w:pPr>
        <w:pStyle w:val="TableofFigures"/>
        <w:tabs>
          <w:tab w:val="right" w:leader="dot" w:pos="9062"/>
        </w:tabs>
        <w:rPr>
          <w:rFonts w:eastAsiaTheme="minorEastAsia"/>
          <w:noProof/>
          <w:lang w:eastAsia="sk-SK"/>
        </w:rPr>
      </w:pPr>
      <w:hyperlink w:anchor="_Toc133438934" w:history="1">
        <w:r w:rsidR="00FA1294" w:rsidRPr="00DB673A">
          <w:rPr>
            <w:rStyle w:val="Hyperlink"/>
            <w:noProof/>
          </w:rPr>
          <w:t>Obr. 27 – Zoznam žiadostí.</w:t>
        </w:r>
        <w:r w:rsidR="00FA1294">
          <w:rPr>
            <w:noProof/>
            <w:webHidden/>
          </w:rPr>
          <w:tab/>
        </w:r>
        <w:r w:rsidR="00FA1294">
          <w:rPr>
            <w:noProof/>
            <w:webHidden/>
          </w:rPr>
          <w:fldChar w:fldCharType="begin"/>
        </w:r>
        <w:r w:rsidR="00FA1294">
          <w:rPr>
            <w:noProof/>
            <w:webHidden/>
          </w:rPr>
          <w:instrText xml:space="preserve"> PAGEREF _Toc133438934 \h </w:instrText>
        </w:r>
        <w:r w:rsidR="00FA1294">
          <w:rPr>
            <w:noProof/>
            <w:webHidden/>
          </w:rPr>
        </w:r>
        <w:r w:rsidR="00FA1294">
          <w:rPr>
            <w:noProof/>
            <w:webHidden/>
          </w:rPr>
          <w:fldChar w:fldCharType="separate"/>
        </w:r>
        <w:r w:rsidR="00A802A9">
          <w:rPr>
            <w:noProof/>
            <w:webHidden/>
          </w:rPr>
          <w:t>34</w:t>
        </w:r>
        <w:r w:rsidR="00FA1294">
          <w:rPr>
            <w:noProof/>
            <w:webHidden/>
          </w:rPr>
          <w:fldChar w:fldCharType="end"/>
        </w:r>
      </w:hyperlink>
    </w:p>
    <w:p w14:paraId="7B29B7BE" w14:textId="6022B2AE" w:rsidR="00FA1294" w:rsidRDefault="00000000">
      <w:pPr>
        <w:pStyle w:val="TableofFigures"/>
        <w:tabs>
          <w:tab w:val="right" w:leader="dot" w:pos="9062"/>
        </w:tabs>
        <w:rPr>
          <w:rFonts w:eastAsiaTheme="minorEastAsia"/>
          <w:noProof/>
          <w:lang w:eastAsia="sk-SK"/>
        </w:rPr>
      </w:pPr>
      <w:hyperlink w:anchor="_Toc133438935" w:history="1">
        <w:r w:rsidR="00FA1294" w:rsidRPr="00DB673A">
          <w:rPr>
            <w:rStyle w:val="Hyperlink"/>
            <w:noProof/>
          </w:rPr>
          <w:t>Obr. 28 – Filter nad zoznamom žiadostí.</w:t>
        </w:r>
        <w:r w:rsidR="00FA1294">
          <w:rPr>
            <w:noProof/>
            <w:webHidden/>
          </w:rPr>
          <w:tab/>
        </w:r>
        <w:r w:rsidR="00FA1294">
          <w:rPr>
            <w:noProof/>
            <w:webHidden/>
          </w:rPr>
          <w:fldChar w:fldCharType="begin"/>
        </w:r>
        <w:r w:rsidR="00FA1294">
          <w:rPr>
            <w:noProof/>
            <w:webHidden/>
          </w:rPr>
          <w:instrText xml:space="preserve"> PAGEREF _Toc133438935 \h </w:instrText>
        </w:r>
        <w:r w:rsidR="00FA1294">
          <w:rPr>
            <w:noProof/>
            <w:webHidden/>
          </w:rPr>
        </w:r>
        <w:r w:rsidR="00FA1294">
          <w:rPr>
            <w:noProof/>
            <w:webHidden/>
          </w:rPr>
          <w:fldChar w:fldCharType="separate"/>
        </w:r>
        <w:r w:rsidR="00A802A9">
          <w:rPr>
            <w:noProof/>
            <w:webHidden/>
          </w:rPr>
          <w:t>35</w:t>
        </w:r>
        <w:r w:rsidR="00FA1294">
          <w:rPr>
            <w:noProof/>
            <w:webHidden/>
          </w:rPr>
          <w:fldChar w:fldCharType="end"/>
        </w:r>
      </w:hyperlink>
    </w:p>
    <w:p w14:paraId="0A7AEC23" w14:textId="2775AEF9" w:rsidR="00FA1294" w:rsidRDefault="00000000">
      <w:pPr>
        <w:pStyle w:val="TableofFigures"/>
        <w:tabs>
          <w:tab w:val="right" w:leader="dot" w:pos="9062"/>
        </w:tabs>
        <w:rPr>
          <w:rFonts w:eastAsiaTheme="minorEastAsia"/>
          <w:noProof/>
          <w:lang w:eastAsia="sk-SK"/>
        </w:rPr>
      </w:pPr>
      <w:hyperlink w:anchor="_Toc133438936" w:history="1">
        <w:r w:rsidR="00FA1294" w:rsidRPr="00DB673A">
          <w:rPr>
            <w:rStyle w:val="Hyperlink"/>
            <w:noProof/>
          </w:rPr>
          <w:t>Obr. 29 - Detail spisu – záložka účastníci konania.</w:t>
        </w:r>
        <w:r w:rsidR="00FA1294">
          <w:rPr>
            <w:noProof/>
            <w:webHidden/>
          </w:rPr>
          <w:tab/>
        </w:r>
        <w:r w:rsidR="00FA1294">
          <w:rPr>
            <w:noProof/>
            <w:webHidden/>
          </w:rPr>
          <w:fldChar w:fldCharType="begin"/>
        </w:r>
        <w:r w:rsidR="00FA1294">
          <w:rPr>
            <w:noProof/>
            <w:webHidden/>
          </w:rPr>
          <w:instrText xml:space="preserve"> PAGEREF _Toc133438936 \h </w:instrText>
        </w:r>
        <w:r w:rsidR="00FA1294">
          <w:rPr>
            <w:noProof/>
            <w:webHidden/>
          </w:rPr>
        </w:r>
        <w:r w:rsidR="00FA1294">
          <w:rPr>
            <w:noProof/>
            <w:webHidden/>
          </w:rPr>
          <w:fldChar w:fldCharType="separate"/>
        </w:r>
        <w:r w:rsidR="00A802A9">
          <w:rPr>
            <w:noProof/>
            <w:webHidden/>
          </w:rPr>
          <w:t>36</w:t>
        </w:r>
        <w:r w:rsidR="00FA1294">
          <w:rPr>
            <w:noProof/>
            <w:webHidden/>
          </w:rPr>
          <w:fldChar w:fldCharType="end"/>
        </w:r>
      </w:hyperlink>
    </w:p>
    <w:p w14:paraId="28C1B4C9" w14:textId="19A6209C" w:rsidR="00FA1294" w:rsidRDefault="00000000">
      <w:pPr>
        <w:pStyle w:val="TableofFigures"/>
        <w:tabs>
          <w:tab w:val="right" w:leader="dot" w:pos="9062"/>
        </w:tabs>
        <w:rPr>
          <w:rFonts w:eastAsiaTheme="minorEastAsia"/>
          <w:noProof/>
          <w:lang w:eastAsia="sk-SK"/>
        </w:rPr>
      </w:pPr>
      <w:hyperlink w:anchor="_Toc133438937" w:history="1">
        <w:r w:rsidR="00FA1294" w:rsidRPr="00DB673A">
          <w:rPr>
            <w:rStyle w:val="Hyperlink"/>
            <w:noProof/>
          </w:rPr>
          <w:t>Obr. 30 – Detail spisu – záložka Notifikácie.</w:t>
        </w:r>
        <w:r w:rsidR="00FA1294">
          <w:rPr>
            <w:noProof/>
            <w:webHidden/>
          </w:rPr>
          <w:tab/>
        </w:r>
        <w:r w:rsidR="00FA1294">
          <w:rPr>
            <w:noProof/>
            <w:webHidden/>
          </w:rPr>
          <w:fldChar w:fldCharType="begin"/>
        </w:r>
        <w:r w:rsidR="00FA1294">
          <w:rPr>
            <w:noProof/>
            <w:webHidden/>
          </w:rPr>
          <w:instrText xml:space="preserve"> PAGEREF _Toc133438937 \h </w:instrText>
        </w:r>
        <w:r w:rsidR="00FA1294">
          <w:rPr>
            <w:noProof/>
            <w:webHidden/>
          </w:rPr>
        </w:r>
        <w:r w:rsidR="00FA1294">
          <w:rPr>
            <w:noProof/>
            <w:webHidden/>
          </w:rPr>
          <w:fldChar w:fldCharType="separate"/>
        </w:r>
        <w:r w:rsidR="00A802A9">
          <w:rPr>
            <w:noProof/>
            <w:webHidden/>
          </w:rPr>
          <w:t>37</w:t>
        </w:r>
        <w:r w:rsidR="00FA1294">
          <w:rPr>
            <w:noProof/>
            <w:webHidden/>
          </w:rPr>
          <w:fldChar w:fldCharType="end"/>
        </w:r>
      </w:hyperlink>
    </w:p>
    <w:p w14:paraId="2A415418" w14:textId="7B0F8928" w:rsidR="00FA1294" w:rsidRDefault="00000000">
      <w:pPr>
        <w:pStyle w:val="TableofFigures"/>
        <w:tabs>
          <w:tab w:val="right" w:leader="dot" w:pos="9062"/>
        </w:tabs>
        <w:rPr>
          <w:rFonts w:eastAsiaTheme="minorEastAsia"/>
          <w:noProof/>
          <w:lang w:eastAsia="sk-SK"/>
        </w:rPr>
      </w:pPr>
      <w:hyperlink w:anchor="_Toc133438938" w:history="1">
        <w:r w:rsidR="00FA1294" w:rsidRPr="00DB673A">
          <w:rPr>
            <w:rStyle w:val="Hyperlink"/>
            <w:noProof/>
          </w:rPr>
          <w:t>Obr. 31 – Uloženie nastavenia notifikácií.</w:t>
        </w:r>
        <w:r w:rsidR="00FA1294">
          <w:rPr>
            <w:noProof/>
            <w:webHidden/>
          </w:rPr>
          <w:tab/>
        </w:r>
        <w:r w:rsidR="00FA1294">
          <w:rPr>
            <w:noProof/>
            <w:webHidden/>
          </w:rPr>
          <w:fldChar w:fldCharType="begin"/>
        </w:r>
        <w:r w:rsidR="00FA1294">
          <w:rPr>
            <w:noProof/>
            <w:webHidden/>
          </w:rPr>
          <w:instrText xml:space="preserve"> PAGEREF _Toc133438938 \h </w:instrText>
        </w:r>
        <w:r w:rsidR="00FA1294">
          <w:rPr>
            <w:noProof/>
            <w:webHidden/>
          </w:rPr>
        </w:r>
        <w:r w:rsidR="00FA1294">
          <w:rPr>
            <w:noProof/>
            <w:webHidden/>
          </w:rPr>
          <w:fldChar w:fldCharType="separate"/>
        </w:r>
        <w:r w:rsidR="00A802A9">
          <w:rPr>
            <w:noProof/>
            <w:webHidden/>
          </w:rPr>
          <w:t>37</w:t>
        </w:r>
        <w:r w:rsidR="00FA1294">
          <w:rPr>
            <w:noProof/>
            <w:webHidden/>
          </w:rPr>
          <w:fldChar w:fldCharType="end"/>
        </w:r>
      </w:hyperlink>
    </w:p>
    <w:p w14:paraId="2743E4BA" w14:textId="0D915DB6" w:rsidR="00FA1294" w:rsidRDefault="00000000">
      <w:pPr>
        <w:pStyle w:val="TableofFigures"/>
        <w:tabs>
          <w:tab w:val="right" w:leader="dot" w:pos="9062"/>
        </w:tabs>
        <w:rPr>
          <w:rFonts w:eastAsiaTheme="minorEastAsia"/>
          <w:noProof/>
          <w:lang w:eastAsia="sk-SK"/>
        </w:rPr>
      </w:pPr>
      <w:hyperlink w:anchor="_Toc133438939" w:history="1">
        <w:r w:rsidR="00FA1294" w:rsidRPr="00DB673A">
          <w:rPr>
            <w:rStyle w:val="Hyperlink"/>
            <w:noProof/>
          </w:rPr>
          <w:t>Obr. 32 – Detail spisu – notifikácie s chybou.</w:t>
        </w:r>
        <w:r w:rsidR="00FA1294">
          <w:rPr>
            <w:noProof/>
            <w:webHidden/>
          </w:rPr>
          <w:tab/>
        </w:r>
        <w:r w:rsidR="00FA1294">
          <w:rPr>
            <w:noProof/>
            <w:webHidden/>
          </w:rPr>
          <w:fldChar w:fldCharType="begin"/>
        </w:r>
        <w:r w:rsidR="00FA1294">
          <w:rPr>
            <w:noProof/>
            <w:webHidden/>
          </w:rPr>
          <w:instrText xml:space="preserve"> PAGEREF _Toc133438939 \h </w:instrText>
        </w:r>
        <w:r w:rsidR="00FA1294">
          <w:rPr>
            <w:noProof/>
            <w:webHidden/>
          </w:rPr>
        </w:r>
        <w:r w:rsidR="00FA1294">
          <w:rPr>
            <w:noProof/>
            <w:webHidden/>
          </w:rPr>
          <w:fldChar w:fldCharType="separate"/>
        </w:r>
        <w:r w:rsidR="00A802A9">
          <w:rPr>
            <w:noProof/>
            <w:webHidden/>
          </w:rPr>
          <w:t>38</w:t>
        </w:r>
        <w:r w:rsidR="00FA1294">
          <w:rPr>
            <w:noProof/>
            <w:webHidden/>
          </w:rPr>
          <w:fldChar w:fldCharType="end"/>
        </w:r>
      </w:hyperlink>
    </w:p>
    <w:p w14:paraId="72AA7C66" w14:textId="426A3E67" w:rsidR="00FA1294" w:rsidRDefault="00000000">
      <w:pPr>
        <w:pStyle w:val="TableofFigures"/>
        <w:tabs>
          <w:tab w:val="right" w:leader="dot" w:pos="9062"/>
        </w:tabs>
        <w:rPr>
          <w:rFonts w:eastAsiaTheme="minorEastAsia"/>
          <w:noProof/>
          <w:lang w:eastAsia="sk-SK"/>
        </w:rPr>
      </w:pPr>
      <w:hyperlink w:anchor="_Toc133438940" w:history="1">
        <w:r w:rsidR="00FA1294" w:rsidRPr="00DB673A">
          <w:rPr>
            <w:rStyle w:val="Hyperlink"/>
            <w:noProof/>
          </w:rPr>
          <w:t>Obr. 33 – Uloženie e-mailovej adresy pre posielanie notifikácií.</w:t>
        </w:r>
        <w:r w:rsidR="00FA1294">
          <w:rPr>
            <w:noProof/>
            <w:webHidden/>
          </w:rPr>
          <w:tab/>
        </w:r>
        <w:r w:rsidR="00FA1294">
          <w:rPr>
            <w:noProof/>
            <w:webHidden/>
          </w:rPr>
          <w:fldChar w:fldCharType="begin"/>
        </w:r>
        <w:r w:rsidR="00FA1294">
          <w:rPr>
            <w:noProof/>
            <w:webHidden/>
          </w:rPr>
          <w:instrText xml:space="preserve"> PAGEREF _Toc133438940 \h </w:instrText>
        </w:r>
        <w:r w:rsidR="00FA1294">
          <w:rPr>
            <w:noProof/>
            <w:webHidden/>
          </w:rPr>
        </w:r>
        <w:r w:rsidR="00FA1294">
          <w:rPr>
            <w:noProof/>
            <w:webHidden/>
          </w:rPr>
          <w:fldChar w:fldCharType="separate"/>
        </w:r>
        <w:r w:rsidR="00A802A9">
          <w:rPr>
            <w:noProof/>
            <w:webHidden/>
          </w:rPr>
          <w:t>39</w:t>
        </w:r>
        <w:r w:rsidR="00FA1294">
          <w:rPr>
            <w:noProof/>
            <w:webHidden/>
          </w:rPr>
          <w:fldChar w:fldCharType="end"/>
        </w:r>
      </w:hyperlink>
    </w:p>
    <w:p w14:paraId="1173442D" w14:textId="7BCBE685" w:rsidR="00FA1294" w:rsidRDefault="00000000">
      <w:pPr>
        <w:pStyle w:val="TableofFigures"/>
        <w:tabs>
          <w:tab w:val="right" w:leader="dot" w:pos="9062"/>
        </w:tabs>
        <w:rPr>
          <w:rFonts w:eastAsiaTheme="minorEastAsia"/>
          <w:noProof/>
          <w:lang w:eastAsia="sk-SK"/>
        </w:rPr>
      </w:pPr>
      <w:hyperlink w:anchor="_Toc133438941" w:history="1">
        <w:r w:rsidR="00FA1294" w:rsidRPr="00DB673A">
          <w:rPr>
            <w:rStyle w:val="Hyperlink"/>
            <w:noProof/>
          </w:rPr>
          <w:t>Obr. 34 - Žiadosť o nazeranie do listinnej podoby spisu.</w:t>
        </w:r>
        <w:r w:rsidR="00FA1294">
          <w:rPr>
            <w:noProof/>
            <w:webHidden/>
          </w:rPr>
          <w:tab/>
        </w:r>
        <w:r w:rsidR="00FA1294">
          <w:rPr>
            <w:noProof/>
            <w:webHidden/>
          </w:rPr>
          <w:fldChar w:fldCharType="begin"/>
        </w:r>
        <w:r w:rsidR="00FA1294">
          <w:rPr>
            <w:noProof/>
            <w:webHidden/>
          </w:rPr>
          <w:instrText xml:space="preserve"> PAGEREF _Toc133438941 \h </w:instrText>
        </w:r>
        <w:r w:rsidR="00FA1294">
          <w:rPr>
            <w:noProof/>
            <w:webHidden/>
          </w:rPr>
        </w:r>
        <w:r w:rsidR="00FA1294">
          <w:rPr>
            <w:noProof/>
            <w:webHidden/>
          </w:rPr>
          <w:fldChar w:fldCharType="separate"/>
        </w:r>
        <w:r w:rsidR="00A802A9">
          <w:rPr>
            <w:noProof/>
            <w:webHidden/>
          </w:rPr>
          <w:t>40</w:t>
        </w:r>
        <w:r w:rsidR="00FA1294">
          <w:rPr>
            <w:noProof/>
            <w:webHidden/>
          </w:rPr>
          <w:fldChar w:fldCharType="end"/>
        </w:r>
      </w:hyperlink>
    </w:p>
    <w:p w14:paraId="0E0B3437" w14:textId="2E2E8497" w:rsidR="00FA1294" w:rsidRDefault="00000000">
      <w:pPr>
        <w:pStyle w:val="TableofFigures"/>
        <w:tabs>
          <w:tab w:val="right" w:leader="dot" w:pos="9062"/>
        </w:tabs>
        <w:rPr>
          <w:rFonts w:eastAsiaTheme="minorEastAsia"/>
          <w:noProof/>
          <w:lang w:eastAsia="sk-SK"/>
        </w:rPr>
      </w:pPr>
      <w:hyperlink w:anchor="_Toc133438942" w:history="1">
        <w:r w:rsidR="00FA1294" w:rsidRPr="00DB673A">
          <w:rPr>
            <w:rStyle w:val="Hyperlink"/>
            <w:noProof/>
          </w:rPr>
          <w:t>Obr. 35 - Dátum vyžiadania nazretia do spisu pomocou kalendára.</w:t>
        </w:r>
        <w:r w:rsidR="00FA1294">
          <w:rPr>
            <w:noProof/>
            <w:webHidden/>
          </w:rPr>
          <w:tab/>
        </w:r>
        <w:r w:rsidR="00FA1294">
          <w:rPr>
            <w:noProof/>
            <w:webHidden/>
          </w:rPr>
          <w:fldChar w:fldCharType="begin"/>
        </w:r>
        <w:r w:rsidR="00FA1294">
          <w:rPr>
            <w:noProof/>
            <w:webHidden/>
          </w:rPr>
          <w:instrText xml:space="preserve"> PAGEREF _Toc133438942 \h </w:instrText>
        </w:r>
        <w:r w:rsidR="00FA1294">
          <w:rPr>
            <w:noProof/>
            <w:webHidden/>
          </w:rPr>
        </w:r>
        <w:r w:rsidR="00FA1294">
          <w:rPr>
            <w:noProof/>
            <w:webHidden/>
          </w:rPr>
          <w:fldChar w:fldCharType="separate"/>
        </w:r>
        <w:r w:rsidR="00A802A9">
          <w:rPr>
            <w:noProof/>
            <w:webHidden/>
          </w:rPr>
          <w:t>41</w:t>
        </w:r>
        <w:r w:rsidR="00FA1294">
          <w:rPr>
            <w:noProof/>
            <w:webHidden/>
          </w:rPr>
          <w:fldChar w:fldCharType="end"/>
        </w:r>
      </w:hyperlink>
    </w:p>
    <w:p w14:paraId="5EDEC87E" w14:textId="5009A0E1" w:rsidR="00FA1294" w:rsidRDefault="00000000">
      <w:pPr>
        <w:pStyle w:val="TableofFigures"/>
        <w:tabs>
          <w:tab w:val="right" w:leader="dot" w:pos="9062"/>
        </w:tabs>
        <w:rPr>
          <w:rFonts w:eastAsiaTheme="minorEastAsia"/>
          <w:noProof/>
          <w:lang w:eastAsia="sk-SK"/>
        </w:rPr>
      </w:pPr>
      <w:hyperlink w:anchor="_Toc133438943" w:history="1">
        <w:r w:rsidR="00FA1294" w:rsidRPr="00DB673A">
          <w:rPr>
            <w:rStyle w:val="Hyperlink"/>
            <w:noProof/>
          </w:rPr>
          <w:t>Obr. 36 – Žiadosť o dodatočné sprístupnenie spisu</w:t>
        </w:r>
        <w:r w:rsidR="00FA1294">
          <w:rPr>
            <w:noProof/>
            <w:webHidden/>
          </w:rPr>
          <w:tab/>
        </w:r>
        <w:r w:rsidR="00FA1294">
          <w:rPr>
            <w:noProof/>
            <w:webHidden/>
          </w:rPr>
          <w:fldChar w:fldCharType="begin"/>
        </w:r>
        <w:r w:rsidR="00FA1294">
          <w:rPr>
            <w:noProof/>
            <w:webHidden/>
          </w:rPr>
          <w:instrText xml:space="preserve"> PAGEREF _Toc133438943 \h </w:instrText>
        </w:r>
        <w:r w:rsidR="00FA1294">
          <w:rPr>
            <w:noProof/>
            <w:webHidden/>
          </w:rPr>
        </w:r>
        <w:r w:rsidR="00FA1294">
          <w:rPr>
            <w:noProof/>
            <w:webHidden/>
          </w:rPr>
          <w:fldChar w:fldCharType="separate"/>
        </w:r>
        <w:r w:rsidR="00A802A9">
          <w:rPr>
            <w:noProof/>
            <w:webHidden/>
          </w:rPr>
          <w:t>42</w:t>
        </w:r>
        <w:r w:rsidR="00FA1294">
          <w:rPr>
            <w:noProof/>
            <w:webHidden/>
          </w:rPr>
          <w:fldChar w:fldCharType="end"/>
        </w:r>
      </w:hyperlink>
    </w:p>
    <w:p w14:paraId="23BE718D" w14:textId="399B1169" w:rsidR="00FA1294" w:rsidRDefault="00000000">
      <w:pPr>
        <w:pStyle w:val="TableofFigures"/>
        <w:tabs>
          <w:tab w:val="right" w:leader="dot" w:pos="9062"/>
        </w:tabs>
        <w:rPr>
          <w:rFonts w:eastAsiaTheme="minorEastAsia"/>
          <w:noProof/>
          <w:lang w:eastAsia="sk-SK"/>
        </w:rPr>
      </w:pPr>
      <w:hyperlink w:anchor="_Toc133438944" w:history="1">
        <w:r w:rsidR="00FA1294" w:rsidRPr="00DB673A">
          <w:rPr>
            <w:rStyle w:val="Hyperlink"/>
            <w:noProof/>
          </w:rPr>
          <w:t>Obr. 37 – Tlačidlo Sprístupniť spis dostupné z podstránky Spisy.</w:t>
        </w:r>
        <w:r w:rsidR="00FA1294">
          <w:rPr>
            <w:noProof/>
            <w:webHidden/>
          </w:rPr>
          <w:tab/>
        </w:r>
        <w:r w:rsidR="00FA1294">
          <w:rPr>
            <w:noProof/>
            <w:webHidden/>
          </w:rPr>
          <w:fldChar w:fldCharType="begin"/>
        </w:r>
        <w:r w:rsidR="00FA1294">
          <w:rPr>
            <w:noProof/>
            <w:webHidden/>
          </w:rPr>
          <w:instrText xml:space="preserve"> PAGEREF _Toc133438944 \h </w:instrText>
        </w:r>
        <w:r w:rsidR="00FA1294">
          <w:rPr>
            <w:noProof/>
            <w:webHidden/>
          </w:rPr>
        </w:r>
        <w:r w:rsidR="00FA1294">
          <w:rPr>
            <w:noProof/>
            <w:webHidden/>
          </w:rPr>
          <w:fldChar w:fldCharType="separate"/>
        </w:r>
        <w:r w:rsidR="00A802A9">
          <w:rPr>
            <w:noProof/>
            <w:webHidden/>
          </w:rPr>
          <w:t>43</w:t>
        </w:r>
        <w:r w:rsidR="00FA1294">
          <w:rPr>
            <w:noProof/>
            <w:webHidden/>
          </w:rPr>
          <w:fldChar w:fldCharType="end"/>
        </w:r>
      </w:hyperlink>
    </w:p>
    <w:p w14:paraId="5C16F7A7" w14:textId="1556CDDF" w:rsidR="00FA1294" w:rsidRDefault="00000000">
      <w:pPr>
        <w:pStyle w:val="TableofFigures"/>
        <w:tabs>
          <w:tab w:val="right" w:leader="dot" w:pos="9062"/>
        </w:tabs>
        <w:rPr>
          <w:rFonts w:eastAsiaTheme="minorEastAsia"/>
          <w:noProof/>
          <w:lang w:eastAsia="sk-SK"/>
        </w:rPr>
      </w:pPr>
      <w:hyperlink w:anchor="_Toc133438945" w:history="1">
        <w:r w:rsidR="00FA1294" w:rsidRPr="00DB673A">
          <w:rPr>
            <w:rStyle w:val="Hyperlink"/>
            <w:noProof/>
          </w:rPr>
          <w:t>Obr. 38 – Žiadosť o sprístupnenie spisu</w:t>
        </w:r>
        <w:r w:rsidR="00FA1294">
          <w:rPr>
            <w:noProof/>
            <w:webHidden/>
          </w:rPr>
          <w:tab/>
        </w:r>
        <w:r w:rsidR="00FA1294">
          <w:rPr>
            <w:noProof/>
            <w:webHidden/>
          </w:rPr>
          <w:fldChar w:fldCharType="begin"/>
        </w:r>
        <w:r w:rsidR="00FA1294">
          <w:rPr>
            <w:noProof/>
            <w:webHidden/>
          </w:rPr>
          <w:instrText xml:space="preserve"> PAGEREF _Toc133438945 \h </w:instrText>
        </w:r>
        <w:r w:rsidR="00FA1294">
          <w:rPr>
            <w:noProof/>
            <w:webHidden/>
          </w:rPr>
        </w:r>
        <w:r w:rsidR="00FA1294">
          <w:rPr>
            <w:noProof/>
            <w:webHidden/>
          </w:rPr>
          <w:fldChar w:fldCharType="separate"/>
        </w:r>
        <w:r w:rsidR="00A802A9">
          <w:rPr>
            <w:noProof/>
            <w:webHidden/>
          </w:rPr>
          <w:t>43</w:t>
        </w:r>
        <w:r w:rsidR="00FA1294">
          <w:rPr>
            <w:noProof/>
            <w:webHidden/>
          </w:rPr>
          <w:fldChar w:fldCharType="end"/>
        </w:r>
      </w:hyperlink>
    </w:p>
    <w:p w14:paraId="78279BCE" w14:textId="1F66AA78" w:rsidR="00FA1294" w:rsidRDefault="00000000">
      <w:pPr>
        <w:pStyle w:val="TableofFigures"/>
        <w:tabs>
          <w:tab w:val="right" w:leader="dot" w:pos="9062"/>
        </w:tabs>
        <w:rPr>
          <w:rFonts w:eastAsiaTheme="minorEastAsia"/>
          <w:noProof/>
          <w:lang w:eastAsia="sk-SK"/>
        </w:rPr>
      </w:pPr>
      <w:hyperlink w:anchor="_Toc133438946" w:history="1">
        <w:r w:rsidR="00FA1294" w:rsidRPr="00DB673A">
          <w:rPr>
            <w:rStyle w:val="Hyperlink"/>
            <w:noProof/>
          </w:rPr>
          <w:t>Obr. 39 - Zoznam žiadostí a popis jednotlivých častí súvisiacich so stránkovaním.</w:t>
        </w:r>
        <w:r w:rsidR="00FA1294">
          <w:rPr>
            <w:noProof/>
            <w:webHidden/>
          </w:rPr>
          <w:tab/>
        </w:r>
        <w:r w:rsidR="00FA1294">
          <w:rPr>
            <w:noProof/>
            <w:webHidden/>
          </w:rPr>
          <w:fldChar w:fldCharType="begin"/>
        </w:r>
        <w:r w:rsidR="00FA1294">
          <w:rPr>
            <w:noProof/>
            <w:webHidden/>
          </w:rPr>
          <w:instrText xml:space="preserve"> PAGEREF _Toc133438946 \h </w:instrText>
        </w:r>
        <w:r w:rsidR="00FA1294">
          <w:rPr>
            <w:noProof/>
            <w:webHidden/>
          </w:rPr>
        </w:r>
        <w:r w:rsidR="00FA1294">
          <w:rPr>
            <w:noProof/>
            <w:webHidden/>
          </w:rPr>
          <w:fldChar w:fldCharType="separate"/>
        </w:r>
        <w:r w:rsidR="00A802A9">
          <w:rPr>
            <w:noProof/>
            <w:webHidden/>
          </w:rPr>
          <w:t>46</w:t>
        </w:r>
        <w:r w:rsidR="00FA1294">
          <w:rPr>
            <w:noProof/>
            <w:webHidden/>
          </w:rPr>
          <w:fldChar w:fldCharType="end"/>
        </w:r>
      </w:hyperlink>
    </w:p>
    <w:p w14:paraId="22911B62" w14:textId="4E889779" w:rsidR="00FA1294" w:rsidRDefault="00000000">
      <w:pPr>
        <w:pStyle w:val="TableofFigures"/>
        <w:tabs>
          <w:tab w:val="right" w:leader="dot" w:pos="9062"/>
        </w:tabs>
        <w:rPr>
          <w:rFonts w:eastAsiaTheme="minorEastAsia"/>
          <w:noProof/>
          <w:lang w:eastAsia="sk-SK"/>
        </w:rPr>
      </w:pPr>
      <w:hyperlink w:anchor="_Toc133438947" w:history="1">
        <w:r w:rsidR="00FA1294" w:rsidRPr="00DB673A">
          <w:rPr>
            <w:rStyle w:val="Hyperlink"/>
            <w:noProof/>
          </w:rPr>
          <w:t>Obr. 40 - Informácie zobrazované pri zázname žiadosti.</w:t>
        </w:r>
        <w:r w:rsidR="00FA1294">
          <w:rPr>
            <w:noProof/>
            <w:webHidden/>
          </w:rPr>
          <w:tab/>
        </w:r>
        <w:r w:rsidR="00FA1294">
          <w:rPr>
            <w:noProof/>
            <w:webHidden/>
          </w:rPr>
          <w:fldChar w:fldCharType="begin"/>
        </w:r>
        <w:r w:rsidR="00FA1294">
          <w:rPr>
            <w:noProof/>
            <w:webHidden/>
          </w:rPr>
          <w:instrText xml:space="preserve"> PAGEREF _Toc133438947 \h </w:instrText>
        </w:r>
        <w:r w:rsidR="00FA1294">
          <w:rPr>
            <w:noProof/>
            <w:webHidden/>
          </w:rPr>
        </w:r>
        <w:r w:rsidR="00FA1294">
          <w:rPr>
            <w:noProof/>
            <w:webHidden/>
          </w:rPr>
          <w:fldChar w:fldCharType="separate"/>
        </w:r>
        <w:r w:rsidR="00A802A9">
          <w:rPr>
            <w:noProof/>
            <w:webHidden/>
          </w:rPr>
          <w:t>47</w:t>
        </w:r>
        <w:r w:rsidR="00FA1294">
          <w:rPr>
            <w:noProof/>
            <w:webHidden/>
          </w:rPr>
          <w:fldChar w:fldCharType="end"/>
        </w:r>
      </w:hyperlink>
    </w:p>
    <w:p w14:paraId="33D447A8" w14:textId="3BEBD94E" w:rsidR="00FA1294" w:rsidRDefault="00000000">
      <w:pPr>
        <w:pStyle w:val="TableofFigures"/>
        <w:tabs>
          <w:tab w:val="right" w:leader="dot" w:pos="9062"/>
        </w:tabs>
        <w:rPr>
          <w:rFonts w:eastAsiaTheme="minorEastAsia"/>
          <w:noProof/>
          <w:lang w:eastAsia="sk-SK"/>
        </w:rPr>
      </w:pPr>
      <w:hyperlink w:anchor="_Toc133438948" w:history="1">
        <w:r w:rsidR="00FA1294" w:rsidRPr="00DB673A">
          <w:rPr>
            <w:rStyle w:val="Hyperlink"/>
            <w:noProof/>
          </w:rPr>
          <w:t>Obr. 41 – Odôvodnenie zamietnutia žiadosti.</w:t>
        </w:r>
        <w:r w:rsidR="00FA1294">
          <w:rPr>
            <w:noProof/>
            <w:webHidden/>
          </w:rPr>
          <w:tab/>
        </w:r>
        <w:r w:rsidR="00FA1294">
          <w:rPr>
            <w:noProof/>
            <w:webHidden/>
          </w:rPr>
          <w:fldChar w:fldCharType="begin"/>
        </w:r>
        <w:r w:rsidR="00FA1294">
          <w:rPr>
            <w:noProof/>
            <w:webHidden/>
          </w:rPr>
          <w:instrText xml:space="preserve"> PAGEREF _Toc133438948 \h </w:instrText>
        </w:r>
        <w:r w:rsidR="00FA1294">
          <w:rPr>
            <w:noProof/>
            <w:webHidden/>
          </w:rPr>
        </w:r>
        <w:r w:rsidR="00FA1294">
          <w:rPr>
            <w:noProof/>
            <w:webHidden/>
          </w:rPr>
          <w:fldChar w:fldCharType="separate"/>
        </w:r>
        <w:r w:rsidR="00A802A9">
          <w:rPr>
            <w:noProof/>
            <w:webHidden/>
          </w:rPr>
          <w:t>47</w:t>
        </w:r>
        <w:r w:rsidR="00FA1294">
          <w:rPr>
            <w:noProof/>
            <w:webHidden/>
          </w:rPr>
          <w:fldChar w:fldCharType="end"/>
        </w:r>
      </w:hyperlink>
    </w:p>
    <w:p w14:paraId="71CDD5B0" w14:textId="2635DD0D" w:rsidR="00FA1294" w:rsidRDefault="00000000">
      <w:pPr>
        <w:pStyle w:val="TableofFigures"/>
        <w:tabs>
          <w:tab w:val="right" w:leader="dot" w:pos="9062"/>
        </w:tabs>
        <w:rPr>
          <w:rFonts w:eastAsiaTheme="minorEastAsia"/>
          <w:noProof/>
          <w:lang w:eastAsia="sk-SK"/>
        </w:rPr>
      </w:pPr>
      <w:hyperlink w:anchor="_Toc133438949" w:history="1">
        <w:r w:rsidR="00FA1294" w:rsidRPr="00DB673A">
          <w:rPr>
            <w:rStyle w:val="Hyperlink"/>
            <w:noProof/>
          </w:rPr>
          <w:t>Obr. 42 – Filter nad zoznamom žiadostí.</w:t>
        </w:r>
        <w:r w:rsidR="00FA1294">
          <w:rPr>
            <w:noProof/>
            <w:webHidden/>
          </w:rPr>
          <w:tab/>
        </w:r>
        <w:r w:rsidR="00FA1294">
          <w:rPr>
            <w:noProof/>
            <w:webHidden/>
          </w:rPr>
          <w:fldChar w:fldCharType="begin"/>
        </w:r>
        <w:r w:rsidR="00FA1294">
          <w:rPr>
            <w:noProof/>
            <w:webHidden/>
          </w:rPr>
          <w:instrText xml:space="preserve"> PAGEREF _Toc133438949 \h </w:instrText>
        </w:r>
        <w:r w:rsidR="00FA1294">
          <w:rPr>
            <w:noProof/>
            <w:webHidden/>
          </w:rPr>
        </w:r>
        <w:r w:rsidR="00FA1294">
          <w:rPr>
            <w:noProof/>
            <w:webHidden/>
          </w:rPr>
          <w:fldChar w:fldCharType="separate"/>
        </w:r>
        <w:r w:rsidR="00A802A9">
          <w:rPr>
            <w:noProof/>
            <w:webHidden/>
          </w:rPr>
          <w:t>48</w:t>
        </w:r>
        <w:r w:rsidR="00FA1294">
          <w:rPr>
            <w:noProof/>
            <w:webHidden/>
          </w:rPr>
          <w:fldChar w:fldCharType="end"/>
        </w:r>
      </w:hyperlink>
    </w:p>
    <w:p w14:paraId="008BC318" w14:textId="48AB6D94" w:rsidR="00FA1294" w:rsidRDefault="00000000">
      <w:pPr>
        <w:pStyle w:val="TableofFigures"/>
        <w:tabs>
          <w:tab w:val="right" w:leader="dot" w:pos="9062"/>
        </w:tabs>
        <w:rPr>
          <w:rFonts w:eastAsiaTheme="minorEastAsia"/>
          <w:noProof/>
          <w:lang w:eastAsia="sk-SK"/>
        </w:rPr>
      </w:pPr>
      <w:hyperlink w:anchor="_Toc133438950" w:history="1">
        <w:r w:rsidR="00FA1294" w:rsidRPr="00DB673A">
          <w:rPr>
            <w:rStyle w:val="Hyperlink"/>
            <w:noProof/>
          </w:rPr>
          <w:t>Obr. 43 - Zvolené hodnoty filtra zobrazené nad zoznam žiadostí.</w:t>
        </w:r>
        <w:r w:rsidR="00FA1294">
          <w:rPr>
            <w:noProof/>
            <w:webHidden/>
          </w:rPr>
          <w:tab/>
        </w:r>
        <w:r w:rsidR="00FA1294">
          <w:rPr>
            <w:noProof/>
            <w:webHidden/>
          </w:rPr>
          <w:fldChar w:fldCharType="begin"/>
        </w:r>
        <w:r w:rsidR="00FA1294">
          <w:rPr>
            <w:noProof/>
            <w:webHidden/>
          </w:rPr>
          <w:instrText xml:space="preserve"> PAGEREF _Toc133438950 \h </w:instrText>
        </w:r>
        <w:r w:rsidR="00FA1294">
          <w:rPr>
            <w:noProof/>
            <w:webHidden/>
          </w:rPr>
        </w:r>
        <w:r w:rsidR="00FA1294">
          <w:rPr>
            <w:noProof/>
            <w:webHidden/>
          </w:rPr>
          <w:fldChar w:fldCharType="separate"/>
        </w:r>
        <w:r w:rsidR="00A802A9">
          <w:rPr>
            <w:noProof/>
            <w:webHidden/>
          </w:rPr>
          <w:t>49</w:t>
        </w:r>
        <w:r w:rsidR="00FA1294">
          <w:rPr>
            <w:noProof/>
            <w:webHidden/>
          </w:rPr>
          <w:fldChar w:fldCharType="end"/>
        </w:r>
      </w:hyperlink>
    </w:p>
    <w:p w14:paraId="0CC81077" w14:textId="1DAB0CF2" w:rsidR="00FA1294" w:rsidRDefault="00000000">
      <w:pPr>
        <w:pStyle w:val="TableofFigures"/>
        <w:tabs>
          <w:tab w:val="right" w:leader="dot" w:pos="9062"/>
        </w:tabs>
        <w:rPr>
          <w:rFonts w:eastAsiaTheme="minorEastAsia"/>
          <w:noProof/>
          <w:lang w:eastAsia="sk-SK"/>
        </w:rPr>
      </w:pPr>
      <w:hyperlink w:anchor="_Toc133438951" w:history="1">
        <w:r w:rsidR="00FA1294" w:rsidRPr="00DB673A">
          <w:rPr>
            <w:rStyle w:val="Hyperlink"/>
            <w:noProof/>
          </w:rPr>
          <w:t>Obr. 44 - Zvolené hodnoty filtra, ktorým nezodpovedajú žiadne záznamy.</w:t>
        </w:r>
        <w:r w:rsidR="00FA1294">
          <w:rPr>
            <w:noProof/>
            <w:webHidden/>
          </w:rPr>
          <w:tab/>
        </w:r>
        <w:r w:rsidR="00FA1294">
          <w:rPr>
            <w:noProof/>
            <w:webHidden/>
          </w:rPr>
          <w:fldChar w:fldCharType="begin"/>
        </w:r>
        <w:r w:rsidR="00FA1294">
          <w:rPr>
            <w:noProof/>
            <w:webHidden/>
          </w:rPr>
          <w:instrText xml:space="preserve"> PAGEREF _Toc133438951 \h </w:instrText>
        </w:r>
        <w:r w:rsidR="00FA1294">
          <w:rPr>
            <w:noProof/>
            <w:webHidden/>
          </w:rPr>
        </w:r>
        <w:r w:rsidR="00FA1294">
          <w:rPr>
            <w:noProof/>
            <w:webHidden/>
          </w:rPr>
          <w:fldChar w:fldCharType="separate"/>
        </w:r>
        <w:r w:rsidR="00A802A9">
          <w:rPr>
            <w:noProof/>
            <w:webHidden/>
          </w:rPr>
          <w:t>49</w:t>
        </w:r>
        <w:r w:rsidR="00FA1294">
          <w:rPr>
            <w:noProof/>
            <w:webHidden/>
          </w:rPr>
          <w:fldChar w:fldCharType="end"/>
        </w:r>
      </w:hyperlink>
    </w:p>
    <w:p w14:paraId="722C672A" w14:textId="48EE6708" w:rsidR="00FA1294" w:rsidRDefault="00000000">
      <w:pPr>
        <w:pStyle w:val="TableofFigures"/>
        <w:tabs>
          <w:tab w:val="right" w:leader="dot" w:pos="9062"/>
        </w:tabs>
        <w:rPr>
          <w:rFonts w:eastAsiaTheme="minorEastAsia"/>
          <w:noProof/>
          <w:lang w:eastAsia="sk-SK"/>
        </w:rPr>
      </w:pPr>
      <w:hyperlink w:anchor="_Toc133438952" w:history="1">
        <w:r w:rsidR="00FA1294" w:rsidRPr="00DB673A">
          <w:rPr>
            <w:rStyle w:val="Hyperlink"/>
            <w:noProof/>
          </w:rPr>
          <w:t>Obr. 45 – Podstránka Nastavenia.</w:t>
        </w:r>
        <w:r w:rsidR="00FA1294">
          <w:rPr>
            <w:noProof/>
            <w:webHidden/>
          </w:rPr>
          <w:tab/>
        </w:r>
        <w:r w:rsidR="00FA1294">
          <w:rPr>
            <w:noProof/>
            <w:webHidden/>
          </w:rPr>
          <w:fldChar w:fldCharType="begin"/>
        </w:r>
        <w:r w:rsidR="00FA1294">
          <w:rPr>
            <w:noProof/>
            <w:webHidden/>
          </w:rPr>
          <w:instrText xml:space="preserve"> PAGEREF _Toc133438952 \h </w:instrText>
        </w:r>
        <w:r w:rsidR="00FA1294">
          <w:rPr>
            <w:noProof/>
            <w:webHidden/>
          </w:rPr>
        </w:r>
        <w:r w:rsidR="00FA1294">
          <w:rPr>
            <w:noProof/>
            <w:webHidden/>
          </w:rPr>
          <w:fldChar w:fldCharType="separate"/>
        </w:r>
        <w:r w:rsidR="00A802A9">
          <w:rPr>
            <w:noProof/>
            <w:webHidden/>
          </w:rPr>
          <w:t>50</w:t>
        </w:r>
        <w:r w:rsidR="00FA1294">
          <w:rPr>
            <w:noProof/>
            <w:webHidden/>
          </w:rPr>
          <w:fldChar w:fldCharType="end"/>
        </w:r>
      </w:hyperlink>
    </w:p>
    <w:p w14:paraId="2C7EBBF8" w14:textId="257ED274" w:rsidR="00FA1294" w:rsidRDefault="00000000">
      <w:pPr>
        <w:pStyle w:val="TableofFigures"/>
        <w:tabs>
          <w:tab w:val="right" w:leader="dot" w:pos="9062"/>
        </w:tabs>
        <w:rPr>
          <w:rFonts w:eastAsiaTheme="minorEastAsia"/>
          <w:noProof/>
          <w:lang w:eastAsia="sk-SK"/>
        </w:rPr>
      </w:pPr>
      <w:hyperlink w:anchor="_Toc133438953" w:history="1">
        <w:r w:rsidR="00FA1294" w:rsidRPr="00DB673A">
          <w:rPr>
            <w:rStyle w:val="Hyperlink"/>
            <w:noProof/>
          </w:rPr>
          <w:t>Obr. 46 – Chybová hláška v nastaveniach.</w:t>
        </w:r>
        <w:r w:rsidR="00FA1294">
          <w:rPr>
            <w:noProof/>
            <w:webHidden/>
          </w:rPr>
          <w:tab/>
        </w:r>
        <w:r w:rsidR="00FA1294">
          <w:rPr>
            <w:noProof/>
            <w:webHidden/>
          </w:rPr>
          <w:fldChar w:fldCharType="begin"/>
        </w:r>
        <w:r w:rsidR="00FA1294">
          <w:rPr>
            <w:noProof/>
            <w:webHidden/>
          </w:rPr>
          <w:instrText xml:space="preserve"> PAGEREF _Toc133438953 \h </w:instrText>
        </w:r>
        <w:r w:rsidR="00FA1294">
          <w:rPr>
            <w:noProof/>
            <w:webHidden/>
          </w:rPr>
        </w:r>
        <w:r w:rsidR="00FA1294">
          <w:rPr>
            <w:noProof/>
            <w:webHidden/>
          </w:rPr>
          <w:fldChar w:fldCharType="separate"/>
        </w:r>
        <w:r w:rsidR="00A802A9">
          <w:rPr>
            <w:noProof/>
            <w:webHidden/>
          </w:rPr>
          <w:t>51</w:t>
        </w:r>
        <w:r w:rsidR="00FA1294">
          <w:rPr>
            <w:noProof/>
            <w:webHidden/>
          </w:rPr>
          <w:fldChar w:fldCharType="end"/>
        </w:r>
      </w:hyperlink>
    </w:p>
    <w:p w14:paraId="4131F4F8" w14:textId="14FDE526" w:rsidR="00095ADD" w:rsidRPr="00095ADD" w:rsidRDefault="006354EB" w:rsidP="00095ADD">
      <w:r>
        <w:fldChar w:fldCharType="end"/>
      </w:r>
    </w:p>
    <w:p w14:paraId="3DBA4A1B" w14:textId="27749E57" w:rsidR="00C85CAA" w:rsidRPr="00BD5868" w:rsidRDefault="00C85CAA" w:rsidP="00A377B0">
      <w:pPr>
        <w:pStyle w:val="Heading1"/>
        <w:jc w:val="left"/>
      </w:pPr>
      <w:bookmarkStart w:id="9" w:name="_Toc133916450"/>
      <w:r w:rsidRPr="008D607C">
        <w:lastRenderedPageBreak/>
        <w:t>P</w:t>
      </w:r>
      <w:r w:rsidR="00326FD8">
        <w:t>o</w:t>
      </w:r>
      <w:r w:rsidRPr="008D607C">
        <w:t>jmy</w:t>
      </w:r>
      <w:r>
        <w:t>, skratky a objekty použité v rámci dokumentu</w:t>
      </w:r>
      <w:bookmarkEnd w:id="9"/>
    </w:p>
    <w:tbl>
      <w:tblPr>
        <w:tblStyle w:val="EDTable1"/>
        <w:tblW w:w="5000" w:type="pct"/>
        <w:tblLook w:val="0420" w:firstRow="1" w:lastRow="0" w:firstColumn="0" w:lastColumn="0" w:noHBand="0" w:noVBand="1"/>
      </w:tblPr>
      <w:tblGrid>
        <w:gridCol w:w="1677"/>
        <w:gridCol w:w="7385"/>
      </w:tblGrid>
      <w:tr w:rsidR="00C85CAA" w:rsidRPr="00CB30D5" w14:paraId="70A57125" w14:textId="77777777" w:rsidTr="00055AC0">
        <w:trPr>
          <w:cnfStyle w:val="100000000000" w:firstRow="1" w:lastRow="0" w:firstColumn="0" w:lastColumn="0" w:oddVBand="0" w:evenVBand="0" w:oddHBand="0" w:evenHBand="0" w:firstRowFirstColumn="0" w:firstRowLastColumn="0" w:lastRowFirstColumn="0" w:lastRowLastColumn="0"/>
        </w:trPr>
        <w:tc>
          <w:tcPr>
            <w:tcW w:w="1677" w:type="dxa"/>
            <w:hideMark/>
          </w:tcPr>
          <w:p w14:paraId="2EB9C9BF" w14:textId="77777777" w:rsidR="00C85CAA" w:rsidRPr="00CB30D5" w:rsidRDefault="00C85CAA" w:rsidP="00055AC0">
            <w:r w:rsidRPr="00CB30D5">
              <w:t>Pojem</w:t>
            </w:r>
          </w:p>
        </w:tc>
        <w:tc>
          <w:tcPr>
            <w:tcW w:w="7385" w:type="dxa"/>
          </w:tcPr>
          <w:p w14:paraId="287D795B" w14:textId="77777777" w:rsidR="00C85CAA" w:rsidRPr="00CB30D5" w:rsidRDefault="00C85CAA" w:rsidP="00055AC0">
            <w:r w:rsidRPr="00CB30D5">
              <w:t>Vysvetlenie</w:t>
            </w:r>
          </w:p>
        </w:tc>
      </w:tr>
      <w:tr w:rsidR="000049AE" w:rsidRPr="00CB30D5" w14:paraId="0EB7039A" w14:textId="77777777" w:rsidTr="00055AC0">
        <w:trPr>
          <w:cnfStyle w:val="000000100000" w:firstRow="0" w:lastRow="0" w:firstColumn="0" w:lastColumn="0" w:oddVBand="0" w:evenVBand="0" w:oddHBand="1" w:evenHBand="0" w:firstRowFirstColumn="0" w:firstRowLastColumn="0" w:lastRowFirstColumn="0" w:lastRowLastColumn="0"/>
        </w:trPr>
        <w:tc>
          <w:tcPr>
            <w:tcW w:w="1677" w:type="dxa"/>
          </w:tcPr>
          <w:p w14:paraId="3762F9C3" w14:textId="1E11D62E" w:rsidR="000049AE" w:rsidRPr="000049AE" w:rsidRDefault="000049AE" w:rsidP="00055AC0">
            <w:r w:rsidRPr="000049AE">
              <w:rPr>
                <w:rFonts w:cstheme="minorHAnsi"/>
                <w:color w:val="auto"/>
              </w:rPr>
              <w:t>Aplikácia PRIV</w:t>
            </w:r>
          </w:p>
        </w:tc>
        <w:tc>
          <w:tcPr>
            <w:tcW w:w="7385" w:type="dxa"/>
          </w:tcPr>
          <w:p w14:paraId="6B148ECB" w14:textId="3EBF8DE4" w:rsidR="000049AE" w:rsidRPr="000049AE" w:rsidRDefault="000049AE" w:rsidP="00055AC0">
            <w:r w:rsidRPr="000049AE">
              <w:t>Aplikácia Elektronický súdny spis pre interných používateľov</w:t>
            </w:r>
            <w:r>
              <w:t xml:space="preserve">. </w:t>
            </w:r>
            <w:r w:rsidRPr="000049AE">
              <w:t>Aplikácia</w:t>
            </w:r>
            <w:r>
              <w:t xml:space="preserve"> PRIV</w:t>
            </w:r>
            <w:r w:rsidRPr="000049AE">
              <w:t xml:space="preserve"> </w:t>
            </w:r>
            <w:proofErr w:type="spellStart"/>
            <w:r w:rsidRPr="000049AE">
              <w:t>ESSp</w:t>
            </w:r>
            <w:proofErr w:type="spellEnd"/>
            <w:r w:rsidRPr="000049AE">
              <w:t xml:space="preserve"> je určená na vybavovanie elektronických žiadostí o nahliadanie do súdneho spisu, najmä pre zamestnancov informačných centier súdov, asistentov, sudcov a ostatných členov súdneho oddel</w:t>
            </w:r>
            <w:r>
              <w:t>e</w:t>
            </w:r>
            <w:r w:rsidRPr="000049AE">
              <w:t>nia.</w:t>
            </w:r>
          </w:p>
        </w:tc>
      </w:tr>
      <w:tr w:rsidR="00C85CAA" w:rsidRPr="00CB30D5" w14:paraId="51FB0310" w14:textId="77777777" w:rsidTr="00055AC0">
        <w:trPr>
          <w:cnfStyle w:val="000000010000" w:firstRow="0" w:lastRow="0" w:firstColumn="0" w:lastColumn="0" w:oddVBand="0" w:evenVBand="0" w:oddHBand="0" w:evenHBand="1" w:firstRowFirstColumn="0" w:firstRowLastColumn="0" w:lastRowFirstColumn="0" w:lastRowLastColumn="0"/>
        </w:trPr>
        <w:tc>
          <w:tcPr>
            <w:tcW w:w="1677" w:type="dxa"/>
          </w:tcPr>
          <w:p w14:paraId="15F29786" w14:textId="7518D0B1" w:rsidR="00C85CAA" w:rsidRPr="000049AE" w:rsidRDefault="00ED0FD0" w:rsidP="00055AC0">
            <w:r w:rsidRPr="000049AE">
              <w:t>RESS</w:t>
            </w:r>
          </w:p>
        </w:tc>
        <w:tc>
          <w:tcPr>
            <w:tcW w:w="7385" w:type="dxa"/>
          </w:tcPr>
          <w:p w14:paraId="16ABA58E" w14:textId="7A1E3E65" w:rsidR="00C85CAA" w:rsidRPr="000049AE" w:rsidRDefault="00ED0FD0" w:rsidP="00055AC0">
            <w:r w:rsidRPr="000049AE">
              <w:t>projekt Rozvoj elektronických služieb súdnictva</w:t>
            </w:r>
          </w:p>
        </w:tc>
      </w:tr>
      <w:tr w:rsidR="00ED0FD0" w:rsidRPr="00CB30D5" w14:paraId="3E34862A" w14:textId="77777777" w:rsidTr="00055AC0">
        <w:trPr>
          <w:cnfStyle w:val="000000100000" w:firstRow="0" w:lastRow="0" w:firstColumn="0" w:lastColumn="0" w:oddVBand="0" w:evenVBand="0" w:oddHBand="1" w:evenHBand="0" w:firstRowFirstColumn="0" w:firstRowLastColumn="0" w:lastRowFirstColumn="0" w:lastRowLastColumn="0"/>
        </w:trPr>
        <w:tc>
          <w:tcPr>
            <w:tcW w:w="1677" w:type="dxa"/>
            <w:vAlign w:val="bottom"/>
          </w:tcPr>
          <w:p w14:paraId="25B16BC9" w14:textId="19324110" w:rsidR="00ED0FD0" w:rsidRPr="00CB30D5" w:rsidRDefault="00ED0FD0" w:rsidP="00ED0FD0">
            <w:proofErr w:type="spellStart"/>
            <w:r>
              <w:rPr>
                <w:lang w:eastAsia="en-GB"/>
              </w:rPr>
              <w:t>ESSp</w:t>
            </w:r>
            <w:proofErr w:type="spellEnd"/>
          </w:p>
        </w:tc>
        <w:tc>
          <w:tcPr>
            <w:tcW w:w="7385" w:type="dxa"/>
            <w:vAlign w:val="bottom"/>
          </w:tcPr>
          <w:p w14:paraId="2280B1DF" w14:textId="37F6C4E6" w:rsidR="00ED0FD0" w:rsidRPr="00CB30D5" w:rsidRDefault="00ED0FD0" w:rsidP="00ED0FD0">
            <w:r>
              <w:t>modul Elektronický súdny spis v projekte RESS</w:t>
            </w:r>
          </w:p>
        </w:tc>
      </w:tr>
      <w:tr w:rsidR="00ED0FD0" w:rsidRPr="00CB30D5" w14:paraId="0B53853B" w14:textId="77777777" w:rsidTr="00055AC0">
        <w:trPr>
          <w:cnfStyle w:val="000000010000" w:firstRow="0" w:lastRow="0" w:firstColumn="0" w:lastColumn="0" w:oddVBand="0" w:evenVBand="0" w:oddHBand="0" w:evenHBand="1" w:firstRowFirstColumn="0" w:firstRowLastColumn="0" w:lastRowFirstColumn="0" w:lastRowLastColumn="0"/>
        </w:trPr>
        <w:tc>
          <w:tcPr>
            <w:tcW w:w="1677" w:type="dxa"/>
            <w:vAlign w:val="bottom"/>
          </w:tcPr>
          <w:p w14:paraId="000BBE0C" w14:textId="10EC8D57" w:rsidR="00ED0FD0" w:rsidRPr="00CB30D5" w:rsidRDefault="00ED0FD0" w:rsidP="00ED0FD0">
            <w:r>
              <w:rPr>
                <w:rFonts w:eastAsia="Cambria" w:cs="Cambria"/>
                <w:szCs w:val="24"/>
              </w:rPr>
              <w:t>RTIS</w:t>
            </w:r>
          </w:p>
        </w:tc>
        <w:tc>
          <w:tcPr>
            <w:tcW w:w="7385" w:type="dxa"/>
            <w:vAlign w:val="bottom"/>
          </w:tcPr>
          <w:p w14:paraId="5D867C18" w14:textId="5DF6F7A7" w:rsidR="00ED0FD0" w:rsidRPr="00CB30D5" w:rsidRDefault="00ED0FD0" w:rsidP="00ED0FD0">
            <w:r>
              <w:rPr>
                <w:rFonts w:eastAsia="Cambria" w:cs="Cambria"/>
                <w:szCs w:val="24"/>
              </w:rPr>
              <w:t>projekt Rozvoj a technologická inovácia súdno-trestnej a súdno-civilnej agendy</w:t>
            </w:r>
          </w:p>
        </w:tc>
      </w:tr>
      <w:tr w:rsidR="00ED0FD0" w:rsidRPr="00CB30D5" w14:paraId="5922968A" w14:textId="77777777" w:rsidTr="00055AC0">
        <w:trPr>
          <w:cnfStyle w:val="000000100000" w:firstRow="0" w:lastRow="0" w:firstColumn="0" w:lastColumn="0" w:oddVBand="0" w:evenVBand="0" w:oddHBand="1" w:evenHBand="0" w:firstRowFirstColumn="0" w:firstRowLastColumn="0" w:lastRowFirstColumn="0" w:lastRowLastColumn="0"/>
        </w:trPr>
        <w:tc>
          <w:tcPr>
            <w:tcW w:w="1677" w:type="dxa"/>
            <w:vAlign w:val="bottom"/>
          </w:tcPr>
          <w:p w14:paraId="1E2AE7C0" w14:textId="6687B295" w:rsidR="00ED0FD0" w:rsidRPr="00CB30D5" w:rsidRDefault="00ED0FD0" w:rsidP="00ED0FD0">
            <w:r>
              <w:rPr>
                <w:rFonts w:eastAsia="Cambria" w:cs="Cambria"/>
                <w:szCs w:val="24"/>
              </w:rPr>
              <w:t>ESS</w:t>
            </w:r>
          </w:p>
        </w:tc>
        <w:tc>
          <w:tcPr>
            <w:tcW w:w="7385" w:type="dxa"/>
            <w:vAlign w:val="bottom"/>
          </w:tcPr>
          <w:p w14:paraId="6F0976E1" w14:textId="7EDAF410" w:rsidR="00ED0FD0" w:rsidRPr="00CB30D5" w:rsidRDefault="00ED0FD0" w:rsidP="00ED0FD0">
            <w:r>
              <w:rPr>
                <w:rFonts w:eastAsia="Cambria" w:cs="Cambria"/>
                <w:szCs w:val="24"/>
              </w:rPr>
              <w:t>modul Elektronický súdny spis v projekte RTIS</w:t>
            </w:r>
          </w:p>
        </w:tc>
      </w:tr>
      <w:tr w:rsidR="00ED0FD0" w:rsidRPr="00CB30D5" w14:paraId="034A5CD3" w14:textId="77777777" w:rsidTr="00055AC0">
        <w:trPr>
          <w:cnfStyle w:val="000000010000" w:firstRow="0" w:lastRow="0" w:firstColumn="0" w:lastColumn="0" w:oddVBand="0" w:evenVBand="0" w:oddHBand="0" w:evenHBand="1" w:firstRowFirstColumn="0" w:firstRowLastColumn="0" w:lastRowFirstColumn="0" w:lastRowLastColumn="0"/>
        </w:trPr>
        <w:tc>
          <w:tcPr>
            <w:tcW w:w="1677" w:type="dxa"/>
            <w:vAlign w:val="bottom"/>
          </w:tcPr>
          <w:p w14:paraId="1EF60F44" w14:textId="30D20645" w:rsidR="00ED0FD0" w:rsidRPr="00CB30D5" w:rsidRDefault="00ED0FD0" w:rsidP="00ED0FD0">
            <w:r>
              <w:rPr>
                <w:rFonts w:eastAsia="Cambria" w:cs="Cambria"/>
                <w:szCs w:val="24"/>
              </w:rPr>
              <w:t>SM</w:t>
            </w:r>
          </w:p>
        </w:tc>
        <w:tc>
          <w:tcPr>
            <w:tcW w:w="7385" w:type="dxa"/>
            <w:vAlign w:val="bottom"/>
          </w:tcPr>
          <w:p w14:paraId="60B46317" w14:textId="044753AC" w:rsidR="00ED0FD0" w:rsidRPr="00CB30D5" w:rsidRDefault="00ED0FD0" w:rsidP="00ED0FD0">
            <w:r>
              <w:rPr>
                <w:rFonts w:eastAsia="Cambria" w:cs="Cambria"/>
                <w:szCs w:val="24"/>
              </w:rPr>
              <w:t>aplikácia Súdny manažment (Podateľňa-Registre)</w:t>
            </w:r>
          </w:p>
        </w:tc>
      </w:tr>
      <w:tr w:rsidR="00ED0FD0" w:rsidRPr="00CB30D5" w14:paraId="0D48D7EE" w14:textId="77777777" w:rsidTr="00055AC0">
        <w:trPr>
          <w:cnfStyle w:val="000000100000" w:firstRow="0" w:lastRow="0" w:firstColumn="0" w:lastColumn="0" w:oddVBand="0" w:evenVBand="0" w:oddHBand="1" w:evenHBand="0" w:firstRowFirstColumn="0" w:firstRowLastColumn="0" w:lastRowFirstColumn="0" w:lastRowLastColumn="0"/>
        </w:trPr>
        <w:tc>
          <w:tcPr>
            <w:tcW w:w="1677" w:type="dxa"/>
            <w:vAlign w:val="bottom"/>
          </w:tcPr>
          <w:p w14:paraId="56D7BA9B" w14:textId="3F618F5A" w:rsidR="00ED0FD0" w:rsidRPr="00CB30D5" w:rsidRDefault="00ED0FD0" w:rsidP="00ED0FD0">
            <w:r>
              <w:rPr>
                <w:rFonts w:eastAsia="Cambria" w:cs="Cambria"/>
                <w:szCs w:val="24"/>
              </w:rPr>
              <w:t>IČS</w:t>
            </w:r>
          </w:p>
        </w:tc>
        <w:tc>
          <w:tcPr>
            <w:tcW w:w="7385" w:type="dxa"/>
            <w:vAlign w:val="bottom"/>
          </w:tcPr>
          <w:p w14:paraId="2D1EAFBE" w14:textId="1CC54D6F" w:rsidR="00ED0FD0" w:rsidRPr="00CB30D5" w:rsidRDefault="00ED0FD0" w:rsidP="00ED0FD0">
            <w:r>
              <w:rPr>
                <w:rFonts w:eastAsia="Cambria" w:cs="Cambria"/>
                <w:szCs w:val="24"/>
              </w:rPr>
              <w:t>Identifikačné číslo spisu</w:t>
            </w:r>
          </w:p>
        </w:tc>
      </w:tr>
      <w:tr w:rsidR="00ED0FD0" w:rsidRPr="00CB30D5" w14:paraId="5AE53BF8" w14:textId="77777777" w:rsidTr="00055AC0">
        <w:trPr>
          <w:cnfStyle w:val="000000010000" w:firstRow="0" w:lastRow="0" w:firstColumn="0" w:lastColumn="0" w:oddVBand="0" w:evenVBand="0" w:oddHBand="0" w:evenHBand="1" w:firstRowFirstColumn="0" w:firstRowLastColumn="0" w:lastRowFirstColumn="0" w:lastRowLastColumn="0"/>
        </w:trPr>
        <w:tc>
          <w:tcPr>
            <w:tcW w:w="1677" w:type="dxa"/>
            <w:vAlign w:val="bottom"/>
          </w:tcPr>
          <w:p w14:paraId="3AE5FDD2" w14:textId="273A8EA8" w:rsidR="00ED0FD0" w:rsidRDefault="00ED0FD0" w:rsidP="00ED0FD0">
            <w:pPr>
              <w:rPr>
                <w:rFonts w:eastAsia="Cambria" w:cs="Cambria"/>
                <w:szCs w:val="24"/>
              </w:rPr>
            </w:pPr>
            <w:r>
              <w:rPr>
                <w:rFonts w:eastAsia="Cambria" w:cs="Cambria"/>
                <w:szCs w:val="24"/>
              </w:rPr>
              <w:t>IČO</w:t>
            </w:r>
          </w:p>
        </w:tc>
        <w:tc>
          <w:tcPr>
            <w:tcW w:w="7385" w:type="dxa"/>
            <w:vAlign w:val="bottom"/>
          </w:tcPr>
          <w:p w14:paraId="244735BC" w14:textId="0C7F9CA6" w:rsidR="00ED0FD0" w:rsidRDefault="00ED0FD0" w:rsidP="00ED0FD0">
            <w:pPr>
              <w:rPr>
                <w:rFonts w:eastAsia="Cambria" w:cs="Cambria"/>
                <w:szCs w:val="24"/>
              </w:rPr>
            </w:pPr>
            <w:r>
              <w:rPr>
                <w:rFonts w:eastAsia="Cambria" w:cs="Cambria"/>
                <w:szCs w:val="24"/>
              </w:rPr>
              <w:t>Identifikačné číslo organizácie</w:t>
            </w:r>
          </w:p>
        </w:tc>
      </w:tr>
      <w:tr w:rsidR="00ED0FD0" w:rsidRPr="00CB30D5" w14:paraId="0C160AAF" w14:textId="77777777" w:rsidTr="00055AC0">
        <w:trPr>
          <w:cnfStyle w:val="000000100000" w:firstRow="0" w:lastRow="0" w:firstColumn="0" w:lastColumn="0" w:oddVBand="0" w:evenVBand="0" w:oddHBand="1" w:evenHBand="0" w:firstRowFirstColumn="0" w:firstRowLastColumn="0" w:lastRowFirstColumn="0" w:lastRowLastColumn="0"/>
        </w:trPr>
        <w:tc>
          <w:tcPr>
            <w:tcW w:w="1677" w:type="dxa"/>
            <w:vAlign w:val="bottom"/>
          </w:tcPr>
          <w:p w14:paraId="7D219358" w14:textId="44A49352" w:rsidR="00ED0FD0" w:rsidRDefault="00ED0FD0" w:rsidP="00ED0FD0">
            <w:pPr>
              <w:rPr>
                <w:rFonts w:eastAsia="Cambria" w:cs="Cambria"/>
                <w:szCs w:val="24"/>
              </w:rPr>
            </w:pPr>
            <w:proofErr w:type="spellStart"/>
            <w:r>
              <w:rPr>
                <w:rFonts w:eastAsia="Cambria" w:cs="Cambria"/>
                <w:szCs w:val="24"/>
              </w:rPr>
              <w:t>eID</w:t>
            </w:r>
            <w:proofErr w:type="spellEnd"/>
          </w:p>
        </w:tc>
        <w:tc>
          <w:tcPr>
            <w:tcW w:w="7385" w:type="dxa"/>
            <w:vAlign w:val="bottom"/>
          </w:tcPr>
          <w:p w14:paraId="0C1E93BA" w14:textId="78B49005" w:rsidR="00ED0FD0" w:rsidRDefault="00ED0FD0" w:rsidP="00ED0FD0">
            <w:pPr>
              <w:rPr>
                <w:rFonts w:eastAsia="Cambria" w:cs="Cambria"/>
                <w:szCs w:val="24"/>
              </w:rPr>
            </w:pPr>
            <w:r>
              <w:rPr>
                <w:rFonts w:eastAsia="Cambria" w:cs="Cambria"/>
                <w:szCs w:val="24"/>
              </w:rPr>
              <w:t>Elektronická identifikačná karta - občiansky preukaz s čipom</w:t>
            </w:r>
          </w:p>
        </w:tc>
      </w:tr>
      <w:tr w:rsidR="00ED0FD0" w:rsidRPr="00CB30D5" w14:paraId="301DB98B" w14:textId="77777777" w:rsidTr="00055AC0">
        <w:trPr>
          <w:cnfStyle w:val="000000010000" w:firstRow="0" w:lastRow="0" w:firstColumn="0" w:lastColumn="0" w:oddVBand="0" w:evenVBand="0" w:oddHBand="0" w:evenHBand="1" w:firstRowFirstColumn="0" w:firstRowLastColumn="0" w:lastRowFirstColumn="0" w:lastRowLastColumn="0"/>
        </w:trPr>
        <w:tc>
          <w:tcPr>
            <w:tcW w:w="1677" w:type="dxa"/>
            <w:vAlign w:val="bottom"/>
          </w:tcPr>
          <w:p w14:paraId="7A310715" w14:textId="7F63CF7A" w:rsidR="00ED0FD0" w:rsidRDefault="00ED0FD0" w:rsidP="00ED0FD0">
            <w:pPr>
              <w:rPr>
                <w:rFonts w:eastAsia="Cambria" w:cs="Cambria"/>
                <w:szCs w:val="24"/>
              </w:rPr>
            </w:pPr>
            <w:r>
              <w:rPr>
                <w:rFonts w:eastAsia="Cambria" w:cs="Cambria"/>
                <w:szCs w:val="24"/>
              </w:rPr>
              <w:t>ÚPVS</w:t>
            </w:r>
          </w:p>
        </w:tc>
        <w:tc>
          <w:tcPr>
            <w:tcW w:w="7385" w:type="dxa"/>
            <w:vAlign w:val="bottom"/>
          </w:tcPr>
          <w:p w14:paraId="45E9A9A3" w14:textId="331B6E30" w:rsidR="00ED0FD0" w:rsidRDefault="00ED0FD0" w:rsidP="00ED0FD0">
            <w:pPr>
              <w:rPr>
                <w:rFonts w:eastAsia="Cambria" w:cs="Cambria"/>
                <w:szCs w:val="24"/>
              </w:rPr>
            </w:pPr>
            <w:r>
              <w:rPr>
                <w:rFonts w:eastAsia="Cambria" w:cs="Cambria"/>
                <w:szCs w:val="24"/>
              </w:rPr>
              <w:t>Ústredný portál verejnej správy</w:t>
            </w:r>
          </w:p>
        </w:tc>
      </w:tr>
      <w:tr w:rsidR="00ED0FD0" w:rsidRPr="00CB30D5" w14:paraId="071E0A16" w14:textId="77777777" w:rsidTr="00055AC0">
        <w:trPr>
          <w:cnfStyle w:val="000000100000" w:firstRow="0" w:lastRow="0" w:firstColumn="0" w:lastColumn="0" w:oddVBand="0" w:evenVBand="0" w:oddHBand="1" w:evenHBand="0" w:firstRowFirstColumn="0" w:firstRowLastColumn="0" w:lastRowFirstColumn="0" w:lastRowLastColumn="0"/>
        </w:trPr>
        <w:tc>
          <w:tcPr>
            <w:tcW w:w="1677" w:type="dxa"/>
            <w:vAlign w:val="bottom"/>
          </w:tcPr>
          <w:p w14:paraId="08DFFB05" w14:textId="26759FBF" w:rsidR="00ED0FD0" w:rsidRDefault="00ED0FD0" w:rsidP="00ED0FD0">
            <w:pPr>
              <w:rPr>
                <w:rFonts w:eastAsia="Cambria" w:cs="Cambria"/>
                <w:szCs w:val="24"/>
              </w:rPr>
            </w:pPr>
            <w:r>
              <w:rPr>
                <w:rFonts w:eastAsia="Cambria" w:cs="Cambria"/>
                <w:szCs w:val="24"/>
              </w:rPr>
              <w:t>URI</w:t>
            </w:r>
          </w:p>
        </w:tc>
        <w:tc>
          <w:tcPr>
            <w:tcW w:w="7385" w:type="dxa"/>
            <w:vAlign w:val="bottom"/>
          </w:tcPr>
          <w:p w14:paraId="13ADA19F" w14:textId="097E2D3E" w:rsidR="00ED0FD0" w:rsidRDefault="00ED0FD0" w:rsidP="00DA43C8">
            <w:pPr>
              <w:keepNext/>
              <w:rPr>
                <w:rFonts w:eastAsia="Cambria" w:cs="Cambria"/>
                <w:szCs w:val="24"/>
              </w:rPr>
            </w:pPr>
            <w:r>
              <w:rPr>
                <w:rFonts w:eastAsia="Cambria" w:cs="Cambria"/>
                <w:szCs w:val="24"/>
              </w:rPr>
              <w:t>jednotný identifikátor zdroja (angl. </w:t>
            </w:r>
            <w:proofErr w:type="spellStart"/>
            <w:r>
              <w:rPr>
                <w:rFonts w:eastAsia="Cambria" w:cs="Cambria"/>
                <w:szCs w:val="24"/>
              </w:rPr>
              <w:t>Uniform</w:t>
            </w:r>
            <w:proofErr w:type="spellEnd"/>
            <w:r>
              <w:rPr>
                <w:rFonts w:eastAsia="Cambria" w:cs="Cambria"/>
                <w:szCs w:val="24"/>
              </w:rPr>
              <w:t xml:space="preserve"> </w:t>
            </w:r>
            <w:proofErr w:type="spellStart"/>
            <w:r>
              <w:rPr>
                <w:rFonts w:eastAsia="Cambria" w:cs="Cambria"/>
                <w:szCs w:val="24"/>
              </w:rPr>
              <w:t>Resource</w:t>
            </w:r>
            <w:proofErr w:type="spellEnd"/>
            <w:r>
              <w:rPr>
                <w:rFonts w:eastAsia="Cambria" w:cs="Cambria"/>
                <w:szCs w:val="24"/>
              </w:rPr>
              <w:t xml:space="preserve"> </w:t>
            </w:r>
            <w:proofErr w:type="spellStart"/>
            <w:r>
              <w:rPr>
                <w:rFonts w:eastAsia="Cambria" w:cs="Cambria"/>
                <w:szCs w:val="24"/>
              </w:rPr>
              <w:t>Identifier</w:t>
            </w:r>
            <w:proofErr w:type="spellEnd"/>
            <w:r>
              <w:rPr>
                <w:rFonts w:eastAsia="Cambria" w:cs="Cambria"/>
                <w:szCs w:val="24"/>
              </w:rPr>
              <w:t>)</w:t>
            </w:r>
          </w:p>
        </w:tc>
      </w:tr>
    </w:tbl>
    <w:p w14:paraId="2D1742A5" w14:textId="407CAFD9" w:rsidR="00DA43C8" w:rsidRDefault="00DA43C8">
      <w:pPr>
        <w:pStyle w:val="Caption"/>
      </w:pPr>
      <w:r>
        <w:t xml:space="preserve">Tab. </w:t>
      </w:r>
      <w:fldSimple w:instr=" STYLEREF 1 \s ">
        <w:r w:rsidR="00A802A9">
          <w:rPr>
            <w:noProof/>
          </w:rPr>
          <w:t>2</w:t>
        </w:r>
      </w:fldSimple>
      <w:r>
        <w:t>.</w:t>
      </w:r>
      <w:fldSimple w:instr=" SEQ Tab. \* ARABIC \s 1 ">
        <w:r w:rsidR="00A802A9">
          <w:rPr>
            <w:noProof/>
          </w:rPr>
          <w:t>1</w:t>
        </w:r>
      </w:fldSimple>
      <w:r>
        <w:t xml:space="preserve"> – Pojmy, skratky a objekty použité v rámci dokumentu.</w:t>
      </w:r>
    </w:p>
    <w:p w14:paraId="3E907903" w14:textId="77777777" w:rsidR="00C85CAA" w:rsidRDefault="00C85CAA" w:rsidP="00C85CAA">
      <w:r>
        <w:br w:type="page"/>
      </w:r>
    </w:p>
    <w:p w14:paraId="451AED17" w14:textId="3AEB7A04" w:rsidR="001F498B" w:rsidRPr="00BD5868" w:rsidRDefault="001F498B" w:rsidP="005B3F26">
      <w:pPr>
        <w:pStyle w:val="Heading1"/>
      </w:pPr>
      <w:bookmarkStart w:id="10" w:name="_Toc133916451"/>
      <w:r>
        <w:lastRenderedPageBreak/>
        <w:t>V</w:t>
      </w:r>
      <w:r w:rsidR="00326FD8">
        <w:t>š</w:t>
      </w:r>
      <w:r>
        <w:t>eobecn</w:t>
      </w:r>
      <w:r w:rsidR="00326FD8">
        <w:t>ý</w:t>
      </w:r>
      <w:r>
        <w:t xml:space="preserve"> popis systému</w:t>
      </w:r>
      <w:bookmarkEnd w:id="10"/>
    </w:p>
    <w:p w14:paraId="27063E91" w14:textId="77777777" w:rsidR="00005FB0" w:rsidRDefault="00005FB0" w:rsidP="00005FB0">
      <w:r>
        <w:t xml:space="preserve">Primárnym cieľom modulu </w:t>
      </w:r>
      <w:proofErr w:type="spellStart"/>
      <w:r>
        <w:t>ESSp</w:t>
      </w:r>
      <w:proofErr w:type="spellEnd"/>
      <w:r>
        <w:t xml:space="preserve"> (Elektronický súdny spis) projektu RESS (Rozvoj elektronických služieb súdnictva) je poskytnúť v elektronickej forme informácie zo súdneho spisu žiadateľovi, ktorým môže byť </w:t>
      </w:r>
    </w:p>
    <w:p w14:paraId="6DDA4E5C" w14:textId="4199094A" w:rsidR="00005FB0" w:rsidRPr="00005FB0" w:rsidRDefault="00005FB0" w:rsidP="00005FB0">
      <w:pPr>
        <w:rPr>
          <w:b/>
          <w:bCs/>
        </w:rPr>
      </w:pPr>
      <w:r w:rsidRPr="00005FB0">
        <w:rPr>
          <w:b/>
          <w:bCs/>
        </w:rPr>
        <w:t>do 30. júna 2016:</w:t>
      </w:r>
    </w:p>
    <w:p w14:paraId="57BB1A65" w14:textId="77777777" w:rsidR="00005FB0" w:rsidRDefault="00005FB0" w:rsidP="00005FB0">
      <w:pPr>
        <w:pStyle w:val="Odrky"/>
      </w:pPr>
      <w:r>
        <w:t>navrhovateľ,</w:t>
      </w:r>
    </w:p>
    <w:p w14:paraId="4B432911" w14:textId="77777777" w:rsidR="00005FB0" w:rsidRDefault="00005FB0" w:rsidP="00005FB0">
      <w:pPr>
        <w:pStyle w:val="Odrky"/>
      </w:pPr>
      <w:r>
        <w:t xml:space="preserve">odporca, </w:t>
      </w:r>
    </w:p>
    <w:p w14:paraId="4F5D985E" w14:textId="77777777" w:rsidR="00005FB0" w:rsidRDefault="00005FB0" w:rsidP="00005FB0">
      <w:pPr>
        <w:pStyle w:val="Odrky"/>
      </w:pPr>
      <w:r>
        <w:t xml:space="preserve">zástupca, </w:t>
      </w:r>
    </w:p>
    <w:p w14:paraId="5372E7CD" w14:textId="77777777" w:rsidR="00005FB0" w:rsidRDefault="00005FB0" w:rsidP="00005FB0">
      <w:pPr>
        <w:pStyle w:val="Odrky"/>
      </w:pPr>
      <w:r>
        <w:t xml:space="preserve">opatrovník, </w:t>
      </w:r>
    </w:p>
    <w:p w14:paraId="177D1116" w14:textId="77777777" w:rsidR="00005FB0" w:rsidRDefault="00005FB0" w:rsidP="00005FB0">
      <w:pPr>
        <w:pStyle w:val="Odrky"/>
      </w:pPr>
      <w:r>
        <w:t xml:space="preserve">vedľajší účastník, </w:t>
      </w:r>
    </w:p>
    <w:p w14:paraId="082638CD" w14:textId="77777777" w:rsidR="00005FB0" w:rsidRDefault="00005FB0" w:rsidP="00005FB0">
      <w:pPr>
        <w:pStyle w:val="Odrky"/>
      </w:pPr>
      <w:r>
        <w:t>prokurátor,</w:t>
      </w:r>
    </w:p>
    <w:p w14:paraId="2A9CFFFF" w14:textId="77777777" w:rsidR="00005FB0" w:rsidRDefault="00005FB0" w:rsidP="00005FB0">
      <w:pPr>
        <w:pStyle w:val="Odrky"/>
      </w:pPr>
      <w:r>
        <w:t xml:space="preserve">notár ako súdny komisár v konaní o dedičstve a v tom prípade sa úkony notára považujú za úkony súdu, </w:t>
      </w:r>
    </w:p>
    <w:p w14:paraId="73D507C7" w14:textId="77777777" w:rsidR="00005FB0" w:rsidRDefault="00005FB0" w:rsidP="00005FB0">
      <w:pPr>
        <w:pStyle w:val="Odrky"/>
      </w:pPr>
      <w:r>
        <w:t xml:space="preserve">súdny exekútor (je účastníkom konania len pre časť exekučného konania, v ktorej sa rozhoduje o trovách exekúcie), </w:t>
      </w:r>
    </w:p>
    <w:p w14:paraId="465F08D2" w14:textId="77777777" w:rsidR="00005FB0" w:rsidRDefault="00005FB0" w:rsidP="00005FB0">
      <w:pPr>
        <w:pStyle w:val="Odrky"/>
      </w:pPr>
      <w:r>
        <w:t>znalec,</w:t>
      </w:r>
    </w:p>
    <w:p w14:paraId="054EE13A" w14:textId="77777777" w:rsidR="00005FB0" w:rsidRDefault="00005FB0" w:rsidP="00005FB0">
      <w:pPr>
        <w:pStyle w:val="Odrky"/>
      </w:pPr>
      <w:r>
        <w:t xml:space="preserve">prekladateľ, </w:t>
      </w:r>
    </w:p>
    <w:p w14:paraId="7FA14A79" w14:textId="77777777" w:rsidR="00005FB0" w:rsidRDefault="00005FB0" w:rsidP="00005FB0">
      <w:pPr>
        <w:pStyle w:val="Odrky"/>
      </w:pPr>
      <w:r>
        <w:t xml:space="preserve">tlmočník, </w:t>
      </w:r>
    </w:p>
    <w:p w14:paraId="2E91395C" w14:textId="77777777" w:rsidR="00005FB0" w:rsidRDefault="00005FB0" w:rsidP="00005FB0">
      <w:pPr>
        <w:pStyle w:val="Odrky"/>
      </w:pPr>
      <w:r>
        <w:t xml:space="preserve">súd, </w:t>
      </w:r>
    </w:p>
    <w:p w14:paraId="323CA01D" w14:textId="2E2C4FD9" w:rsidR="00005FB0" w:rsidRDefault="00005FB0" w:rsidP="00005FB0">
      <w:pPr>
        <w:pStyle w:val="Odrky"/>
      </w:pPr>
      <w:r>
        <w:t>iná (tretia) osoba, ktorá nie je účastníkom konania, ak jej povolí nazrieť do spisu predseda senátu alebo samosudca.</w:t>
      </w:r>
    </w:p>
    <w:p w14:paraId="519D2089" w14:textId="77777777" w:rsidR="00326FD8" w:rsidRDefault="00326FD8" w:rsidP="00326FD8">
      <w:pPr>
        <w:pStyle w:val="Odrky"/>
        <w:numPr>
          <w:ilvl w:val="0"/>
          <w:numId w:val="0"/>
        </w:numPr>
        <w:ind w:left="454" w:hanging="227"/>
      </w:pPr>
    </w:p>
    <w:p w14:paraId="0D982F80" w14:textId="14523EB7" w:rsidR="00005FB0" w:rsidRPr="00005FB0" w:rsidRDefault="00005FB0" w:rsidP="00005FB0">
      <w:pPr>
        <w:rPr>
          <w:b/>
          <w:bCs/>
        </w:rPr>
      </w:pPr>
      <w:r w:rsidRPr="00005FB0">
        <w:rPr>
          <w:b/>
          <w:bCs/>
        </w:rPr>
        <w:t>Podľa právnej úpravy od 1. júla 2016:</w:t>
      </w:r>
    </w:p>
    <w:p w14:paraId="40ED680D" w14:textId="77777777" w:rsidR="00005FB0" w:rsidRDefault="00005FB0" w:rsidP="00005FB0">
      <w:pPr>
        <w:pStyle w:val="Odrky"/>
      </w:pPr>
      <w:r>
        <w:t xml:space="preserve">žalobca/navrhovateľ, </w:t>
      </w:r>
    </w:p>
    <w:p w14:paraId="40322C5D" w14:textId="77777777" w:rsidR="00005FB0" w:rsidRDefault="00005FB0" w:rsidP="00005FB0">
      <w:pPr>
        <w:pStyle w:val="Odrky"/>
      </w:pPr>
      <w:r>
        <w:t>žalovaný/odporca,</w:t>
      </w:r>
    </w:p>
    <w:p w14:paraId="72939D08" w14:textId="77777777" w:rsidR="00005FB0" w:rsidRDefault="00005FB0" w:rsidP="00005FB0">
      <w:pPr>
        <w:pStyle w:val="Odrky"/>
      </w:pPr>
      <w:r>
        <w:t>zástupca,</w:t>
      </w:r>
    </w:p>
    <w:p w14:paraId="10EB3837" w14:textId="77777777" w:rsidR="00005FB0" w:rsidRDefault="00005FB0" w:rsidP="00005FB0">
      <w:pPr>
        <w:pStyle w:val="Odrky"/>
      </w:pPr>
      <w:r>
        <w:t>opatrovník,</w:t>
      </w:r>
    </w:p>
    <w:p w14:paraId="0F647AAE" w14:textId="77777777" w:rsidR="00005FB0" w:rsidRDefault="00005FB0" w:rsidP="00005FB0">
      <w:pPr>
        <w:pStyle w:val="Odrky"/>
      </w:pPr>
      <w:r>
        <w:t>intervenient,</w:t>
      </w:r>
    </w:p>
    <w:p w14:paraId="5E0BABD7" w14:textId="77777777" w:rsidR="00005FB0" w:rsidRDefault="00005FB0" w:rsidP="00005FB0">
      <w:pPr>
        <w:pStyle w:val="Odrky"/>
      </w:pPr>
      <w:r>
        <w:t>prokurátor,</w:t>
      </w:r>
    </w:p>
    <w:p w14:paraId="0D323727" w14:textId="77777777" w:rsidR="00005FB0" w:rsidRDefault="00005FB0" w:rsidP="00005FB0">
      <w:pPr>
        <w:pStyle w:val="Odrky"/>
      </w:pPr>
      <w:r>
        <w:t>osobitný subjekt (orgán verejnej moci alebo právnická osoba),</w:t>
      </w:r>
    </w:p>
    <w:p w14:paraId="27F463A1" w14:textId="77777777" w:rsidR="00005FB0" w:rsidRDefault="00005FB0" w:rsidP="00005FB0">
      <w:pPr>
        <w:pStyle w:val="Odrky"/>
      </w:pPr>
      <w:r>
        <w:t>znalec,</w:t>
      </w:r>
    </w:p>
    <w:p w14:paraId="2AF2F177" w14:textId="77777777" w:rsidR="00005FB0" w:rsidRDefault="00005FB0" w:rsidP="00005FB0">
      <w:pPr>
        <w:pStyle w:val="Odrky"/>
      </w:pPr>
      <w:r>
        <w:t>notár ako súdny komisár v konaní o dedičstve a v tom prípade sa úkony notára považujú za úkony súdu,</w:t>
      </w:r>
    </w:p>
    <w:p w14:paraId="605A8D66" w14:textId="77777777" w:rsidR="00005FB0" w:rsidRDefault="00005FB0" w:rsidP="00005FB0">
      <w:pPr>
        <w:pStyle w:val="Odrky"/>
      </w:pPr>
      <w:r>
        <w:t>exekútor,</w:t>
      </w:r>
    </w:p>
    <w:p w14:paraId="38F50231" w14:textId="77777777" w:rsidR="00005FB0" w:rsidRDefault="00005FB0" w:rsidP="00005FB0">
      <w:pPr>
        <w:pStyle w:val="Odrky"/>
      </w:pPr>
      <w:r>
        <w:t>osoba zúčastnená na konaní,</w:t>
      </w:r>
    </w:p>
    <w:p w14:paraId="69B57838" w14:textId="77777777" w:rsidR="00005FB0" w:rsidRDefault="00005FB0" w:rsidP="00005FB0">
      <w:pPr>
        <w:pStyle w:val="Odrky"/>
      </w:pPr>
      <w:r>
        <w:t>zainteresovaná verejnosť</w:t>
      </w:r>
    </w:p>
    <w:p w14:paraId="689E561E" w14:textId="77777777" w:rsidR="00005FB0" w:rsidRDefault="00005FB0" w:rsidP="00005FB0">
      <w:pPr>
        <w:pStyle w:val="Odrky"/>
      </w:pPr>
      <w:r>
        <w:t>Centrum pre medzinárodnoprávnu ochranu detí a mládeže,</w:t>
      </w:r>
    </w:p>
    <w:p w14:paraId="2D88F84C" w14:textId="77777777" w:rsidR="00005FB0" w:rsidRDefault="00005FB0" w:rsidP="00005FB0">
      <w:pPr>
        <w:pStyle w:val="Odrky"/>
      </w:pPr>
      <w:r>
        <w:t>prekladateľ,</w:t>
      </w:r>
    </w:p>
    <w:p w14:paraId="5C11DD28" w14:textId="77777777" w:rsidR="00005FB0" w:rsidRDefault="00005FB0" w:rsidP="00005FB0">
      <w:pPr>
        <w:pStyle w:val="Odrky"/>
      </w:pPr>
      <w:r>
        <w:lastRenderedPageBreak/>
        <w:t>tlmočník,</w:t>
      </w:r>
    </w:p>
    <w:p w14:paraId="5128A538" w14:textId="77777777" w:rsidR="00005FB0" w:rsidRDefault="00005FB0" w:rsidP="00005FB0">
      <w:pPr>
        <w:pStyle w:val="Odrky"/>
      </w:pPr>
      <w:r>
        <w:t>súd,</w:t>
      </w:r>
    </w:p>
    <w:p w14:paraId="7158851E" w14:textId="2F96918E" w:rsidR="00005FB0" w:rsidRDefault="00005FB0" w:rsidP="00005FB0">
      <w:pPr>
        <w:pStyle w:val="Odrky"/>
      </w:pPr>
      <w:r>
        <w:t>iná (tretia) osoba, ktorá nie je účastníkom konania, ak jej povolí nazrieť do spisu predseda senátu alebo samosudca.</w:t>
      </w:r>
    </w:p>
    <w:p w14:paraId="3E5AD039" w14:textId="77777777" w:rsidR="00983EC8" w:rsidRDefault="00983EC8" w:rsidP="00025E2E">
      <w:pPr>
        <w:pStyle w:val="Odrky"/>
        <w:numPr>
          <w:ilvl w:val="0"/>
          <w:numId w:val="0"/>
        </w:numPr>
        <w:ind w:left="454"/>
      </w:pPr>
    </w:p>
    <w:p w14:paraId="6BF7D39F" w14:textId="77777777" w:rsidR="00005FB0" w:rsidRDefault="00005FB0" w:rsidP="00005FB0">
      <w:r>
        <w:t xml:space="preserve">Žiadateľ sa prihlasuje do modulu </w:t>
      </w:r>
      <w:proofErr w:type="spellStart"/>
      <w:r>
        <w:t>ESSp</w:t>
      </w:r>
      <w:proofErr w:type="spellEnd"/>
      <w:r>
        <w:t xml:space="preserve"> buď pomocou občianskeho preukazu s čipom, tzv. elektronickej identifikačnej karty (</w:t>
      </w:r>
      <w:proofErr w:type="spellStart"/>
      <w:r>
        <w:t>eID</w:t>
      </w:r>
      <w:proofErr w:type="spellEnd"/>
      <w:r>
        <w:t>), alebo pomocou prístupového kódu. Na základe údajov získaných počas prihlásenia mu môže byť udelený prístup. Žiadateľ môže byť prihlásený ako fyzická osoba alebo v mene právnickej osoby.</w:t>
      </w:r>
    </w:p>
    <w:p w14:paraId="67E0A752" w14:textId="1D7E6131" w:rsidR="00C97E37" w:rsidRDefault="00005FB0" w:rsidP="00005FB0">
      <w:r>
        <w:t>V prípade, že je žiadateľ zaevidovaný s príslušnými údajmi o osobe (meno, priezvisko, rodné číslo, názov, IČO, pri zástupcoch je povinné URI z ÚPVS) na súde v aplikácii na vedenie súdnych registrov, prístup je mu udelený automaticky.</w:t>
      </w:r>
      <w:r w:rsidR="00C97E37">
        <w:br w:type="page"/>
      </w:r>
    </w:p>
    <w:p w14:paraId="23F1A9B1" w14:textId="54499D16" w:rsidR="00C97E37" w:rsidRDefault="00C97E37" w:rsidP="005B3F26">
      <w:pPr>
        <w:pStyle w:val="Heading1"/>
      </w:pPr>
      <w:bookmarkStart w:id="11" w:name="_Toc133916452"/>
      <w:r w:rsidRPr="005B3F26">
        <w:lastRenderedPageBreak/>
        <w:t>Prihlásenie</w:t>
      </w:r>
      <w:bookmarkEnd w:id="11"/>
    </w:p>
    <w:p w14:paraId="1F939CD0" w14:textId="77777777" w:rsidR="00983EC8" w:rsidRDefault="00275B25" w:rsidP="001C7146">
      <w:r w:rsidRPr="001C7146">
        <w:t xml:space="preserve">Za účelom využívania služieb </w:t>
      </w:r>
      <w:proofErr w:type="spellStart"/>
      <w:r w:rsidRPr="001C7146">
        <w:t>ESSp</w:t>
      </w:r>
      <w:proofErr w:type="spellEnd"/>
      <w:r w:rsidRPr="001C7146">
        <w:t xml:space="preserve"> používateľ musí byť prihlásený. </w:t>
      </w:r>
    </w:p>
    <w:p w14:paraId="7CCF423B" w14:textId="2860AB2D" w:rsidR="001C7146" w:rsidRDefault="00275B25" w:rsidP="001C7146">
      <w:r>
        <w:t>P</w:t>
      </w:r>
      <w:r w:rsidR="001C7146">
        <w:t>rihlásiť</w:t>
      </w:r>
      <w:r>
        <w:t xml:space="preserve"> sa môže</w:t>
      </w:r>
      <w:r w:rsidR="001C7146">
        <w:t xml:space="preserve"> pomocou </w:t>
      </w:r>
      <w:proofErr w:type="spellStart"/>
      <w:r w:rsidR="001C7146">
        <w:t>eID</w:t>
      </w:r>
      <w:proofErr w:type="spellEnd"/>
      <w:r w:rsidR="001C7146">
        <w:t xml:space="preserve"> alebo cez prístupový kód</w:t>
      </w:r>
      <w:r>
        <w:t>.</w:t>
      </w:r>
    </w:p>
    <w:p w14:paraId="256473AA" w14:textId="77777777" w:rsidR="00ED2B57" w:rsidRDefault="00ED2B57" w:rsidP="00ED2B57">
      <w:pPr>
        <w:keepNext/>
      </w:pPr>
      <w:r>
        <w:rPr>
          <w:noProof/>
          <w:lang w:eastAsia="sk-SK"/>
        </w:rPr>
        <w:drawing>
          <wp:inline distT="0" distB="0" distL="0" distR="0" wp14:anchorId="6229E198" wp14:editId="607F202C">
            <wp:extent cx="5388404" cy="4705350"/>
            <wp:effectExtent l="0" t="0" r="3175" b="0"/>
            <wp:docPr id="555582850" name="Obrázok 1" descr="Obrázok, na ktorom je text&#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582850" name="Obrázok 1" descr="Obrázok, na ktorom je text&#10;&#10;Automaticky generovaný popis"/>
                    <pic:cNvPicPr/>
                  </pic:nvPicPr>
                  <pic:blipFill>
                    <a:blip r:embed="rId11"/>
                    <a:stretch>
                      <a:fillRect/>
                    </a:stretch>
                  </pic:blipFill>
                  <pic:spPr>
                    <a:xfrm>
                      <a:off x="0" y="0"/>
                      <a:ext cx="5390027" cy="4706767"/>
                    </a:xfrm>
                    <a:prstGeom prst="rect">
                      <a:avLst/>
                    </a:prstGeom>
                  </pic:spPr>
                </pic:pic>
              </a:graphicData>
            </a:graphic>
          </wp:inline>
        </w:drawing>
      </w:r>
    </w:p>
    <w:p w14:paraId="33311E0A" w14:textId="193EC3DA" w:rsidR="00ED2B57" w:rsidRPr="001C7146" w:rsidRDefault="00ED2B57" w:rsidP="00ED2B57">
      <w:pPr>
        <w:pStyle w:val="Caption"/>
      </w:pPr>
      <w:bookmarkStart w:id="12" w:name="_Toc133438908"/>
      <w:r>
        <w:t xml:space="preserve">Obr. </w:t>
      </w:r>
      <w:fldSimple w:instr=" SEQ Obr. \* ARABIC ">
        <w:r w:rsidR="00A802A9">
          <w:rPr>
            <w:noProof/>
          </w:rPr>
          <w:t>1</w:t>
        </w:r>
      </w:fldSimple>
      <w:r>
        <w:t xml:space="preserve"> – Prihlásenie do aplikácie ESS.</w:t>
      </w:r>
      <w:bookmarkEnd w:id="12"/>
    </w:p>
    <w:p w14:paraId="3AFC3340" w14:textId="7BC1482F" w:rsidR="001725CF" w:rsidRDefault="001725CF" w:rsidP="001725CF">
      <w:pPr>
        <w:pStyle w:val="Heading2"/>
      </w:pPr>
      <w:bookmarkStart w:id="13" w:name="_Toc133916453"/>
      <w:r>
        <w:t>Prihlásenie pomocou občianskeho preukazu s</w:t>
      </w:r>
      <w:r w:rsidR="001C7146">
        <w:t> </w:t>
      </w:r>
      <w:r>
        <w:t>čipom</w:t>
      </w:r>
      <w:bookmarkEnd w:id="13"/>
    </w:p>
    <w:p w14:paraId="001F0BCE" w14:textId="059D61E7" w:rsidR="00F65604" w:rsidRDefault="00F65604" w:rsidP="00F65604">
      <w:r>
        <w:t xml:space="preserve">Ak sa chce používateľ do aplikácie </w:t>
      </w:r>
      <w:proofErr w:type="spellStart"/>
      <w:r>
        <w:t>ESSp</w:t>
      </w:r>
      <w:proofErr w:type="spellEnd"/>
      <w:r>
        <w:t xml:space="preserve"> prihlásiť pomocou </w:t>
      </w:r>
      <w:proofErr w:type="spellStart"/>
      <w:r>
        <w:t>eID</w:t>
      </w:r>
      <w:proofErr w:type="spellEnd"/>
      <w:r w:rsidRPr="001C7146">
        <w:t xml:space="preserve">, </w:t>
      </w:r>
      <w:r>
        <w:t>musí na úvodnej stránke s voľbou prihlásenia kliknúť na odkaz „Prihlásenie cez EID“ (</w:t>
      </w:r>
      <w:r w:rsidR="00BD7E05">
        <w:fldChar w:fldCharType="begin"/>
      </w:r>
      <w:r w:rsidR="00BD7E05">
        <w:instrText xml:space="preserve"> REF _Ref133436571 \h </w:instrText>
      </w:r>
      <w:r w:rsidR="00BD7E05">
        <w:fldChar w:fldCharType="separate"/>
      </w:r>
      <w:r w:rsidR="00A802A9">
        <w:t xml:space="preserve">Obr. </w:t>
      </w:r>
      <w:r w:rsidR="00A802A9">
        <w:rPr>
          <w:noProof/>
        </w:rPr>
        <w:t>2</w:t>
      </w:r>
      <w:r w:rsidR="00BD7E05">
        <w:fldChar w:fldCharType="end"/>
      </w:r>
      <w:r>
        <w:t>).</w:t>
      </w:r>
    </w:p>
    <w:p w14:paraId="7F5FA861" w14:textId="77777777" w:rsidR="00F65604" w:rsidRDefault="00F65604" w:rsidP="00F65604">
      <w:pPr>
        <w:keepNext/>
      </w:pPr>
      <w:r>
        <w:rPr>
          <w:noProof/>
          <w:lang w:eastAsia="sk-SK"/>
        </w:rPr>
        <w:lastRenderedPageBreak/>
        <mc:AlternateContent>
          <mc:Choice Requires="wps">
            <w:drawing>
              <wp:anchor distT="0" distB="0" distL="114300" distR="114300" simplePos="0" relativeHeight="251671552" behindDoc="0" locked="0" layoutInCell="1" allowOverlap="1" wp14:anchorId="3F97F6F3" wp14:editId="51D20763">
                <wp:simplePos x="0" y="0"/>
                <wp:positionH relativeFrom="column">
                  <wp:posOffset>62230</wp:posOffset>
                </wp:positionH>
                <wp:positionV relativeFrom="paragraph">
                  <wp:posOffset>710565</wp:posOffset>
                </wp:positionV>
                <wp:extent cx="1247775" cy="238125"/>
                <wp:effectExtent l="19050" t="19050" r="28575" b="28575"/>
                <wp:wrapNone/>
                <wp:docPr id="193938427" name="Obdĺžnik 13"/>
                <wp:cNvGraphicFramePr/>
                <a:graphic xmlns:a="http://schemas.openxmlformats.org/drawingml/2006/main">
                  <a:graphicData uri="http://schemas.microsoft.com/office/word/2010/wordprocessingShape">
                    <wps:wsp>
                      <wps:cNvSpPr/>
                      <wps:spPr>
                        <a:xfrm>
                          <a:off x="0" y="0"/>
                          <a:ext cx="1247775" cy="238125"/>
                        </a:xfrm>
                        <a:prstGeom prst="rect">
                          <a:avLst/>
                        </a:prstGeom>
                        <a:noFill/>
                        <a:ln w="28575">
                          <a:solidFill>
                            <a:srgbClr val="A8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1E52E1B8" id="Obdĺžnik 13" o:spid="_x0000_s1026" style="position:absolute;margin-left:4.9pt;margin-top:55.95pt;width:98.25pt;height:18.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" filled="f" strokecolor="#a80000" strokeweight="2.25pt"/>
            </w:pict>
          </mc:Fallback>
        </mc:AlternateContent>
      </w:r>
      <w:r>
        <w:rPr>
          <w:noProof/>
          <w:lang w:eastAsia="sk-SK"/>
        </w:rPr>
        <w:drawing>
          <wp:inline distT="0" distB="0" distL="0" distR="0" wp14:anchorId="5FE8C812" wp14:editId="2C19AC53">
            <wp:extent cx="4685061" cy="2028825"/>
            <wp:effectExtent l="0" t="0" r="1270" b="0"/>
            <wp:docPr id="2076059222" name="Obrázok 2076059222" descr="Obrázok, na ktorom je text&#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754383" name="Obrázok 1" descr="Obrázok, na ktorom je text&#10;&#10;Automaticky generovaný popis"/>
                    <pic:cNvPicPr/>
                  </pic:nvPicPr>
                  <pic:blipFill rotWithShape="1">
                    <a:blip r:embed="rId12"/>
                    <a:srcRect b="7846"/>
                    <a:stretch/>
                  </pic:blipFill>
                  <pic:spPr bwMode="auto">
                    <a:xfrm>
                      <a:off x="0" y="0"/>
                      <a:ext cx="4688660" cy="2030383"/>
                    </a:xfrm>
                    <a:prstGeom prst="rect">
                      <a:avLst/>
                    </a:prstGeom>
                    <a:ln>
                      <a:noFill/>
                    </a:ln>
                    <a:extLst>
                      <a:ext uri="{53640926-AAD7-44D8-BBD7-CCE9431645EC}">
                        <a14:shadowObscured xmlns:a14="http://schemas.microsoft.com/office/drawing/2010/main"/>
                      </a:ext>
                    </a:extLst>
                  </pic:spPr>
                </pic:pic>
              </a:graphicData>
            </a:graphic>
          </wp:inline>
        </w:drawing>
      </w:r>
    </w:p>
    <w:p w14:paraId="7920F334" w14:textId="5F2D830C" w:rsidR="00F65604" w:rsidRDefault="00F65604" w:rsidP="00BD7E05">
      <w:pPr>
        <w:pStyle w:val="Caption"/>
      </w:pPr>
      <w:bookmarkStart w:id="14" w:name="_Ref133436571"/>
      <w:bookmarkStart w:id="15" w:name="_Toc133438909"/>
      <w:r>
        <w:t xml:space="preserve">Obr. </w:t>
      </w:r>
      <w:fldSimple w:instr=" SEQ Obr. \* ARABIC ">
        <w:r w:rsidR="00A802A9">
          <w:rPr>
            <w:noProof/>
          </w:rPr>
          <w:t>2</w:t>
        </w:r>
      </w:fldSimple>
      <w:bookmarkEnd w:id="14"/>
      <w:r>
        <w:t xml:space="preserve"> - Voľba spôsobu prihlásenie – cez </w:t>
      </w:r>
      <w:proofErr w:type="spellStart"/>
      <w:r>
        <w:t>eID</w:t>
      </w:r>
      <w:proofErr w:type="spellEnd"/>
      <w:r>
        <w:t>.</w:t>
      </w:r>
      <w:bookmarkEnd w:id="15"/>
    </w:p>
    <w:p w14:paraId="33F9CA63" w14:textId="36D33899" w:rsidR="001C7146" w:rsidRDefault="00B75445" w:rsidP="009059C7">
      <w:r>
        <w:t>Následne bude používateľ presmerovaný na portál slovensko.sk, kde sa prihlási pomocou občianskeho preukazu</w:t>
      </w:r>
      <w:r w:rsidR="009059C7">
        <w:t xml:space="preserve">. V tomto prípade </w:t>
      </w:r>
      <w:r w:rsidR="001C7146">
        <w:t xml:space="preserve">je potrebné mať aktivované </w:t>
      </w:r>
      <w:proofErr w:type="spellStart"/>
      <w:r w:rsidR="001C7146">
        <w:t>eID</w:t>
      </w:r>
      <w:proofErr w:type="spellEnd"/>
      <w:r w:rsidR="001C7146">
        <w:t xml:space="preserve"> a mať nainštalované všetky potrebné aplikácie na používanie </w:t>
      </w:r>
      <w:proofErr w:type="spellStart"/>
      <w:r w:rsidR="001C7146">
        <w:t>eID</w:t>
      </w:r>
      <w:proofErr w:type="spellEnd"/>
      <w:r w:rsidR="001C7146">
        <w:t xml:space="preserve"> (bližšie informácie </w:t>
      </w:r>
      <w:r w:rsidR="00972032">
        <w:t>sú uvedené</w:t>
      </w:r>
      <w:r w:rsidR="001C7146">
        <w:t xml:space="preserve"> na https://www.slovensko.sk/sk/na-stiahnutie)</w:t>
      </w:r>
      <w:r w:rsidR="009059C7">
        <w:t>.</w:t>
      </w:r>
    </w:p>
    <w:p w14:paraId="6221F299" w14:textId="5718169B" w:rsidR="004A66A0" w:rsidRDefault="004A66A0" w:rsidP="009059C7">
      <w:r w:rsidRPr="001C7146">
        <w:t xml:space="preserve">Pokiaľ sa do </w:t>
      </w:r>
      <w:proofErr w:type="spellStart"/>
      <w:r w:rsidRPr="001C7146">
        <w:t>ESSp</w:t>
      </w:r>
      <w:proofErr w:type="spellEnd"/>
      <w:r w:rsidRPr="001C7146">
        <w:t xml:space="preserve"> </w:t>
      </w:r>
      <w:r>
        <w:t>používateľ prihlasuje cez</w:t>
      </w:r>
      <w:r w:rsidRPr="001C7146">
        <w:t xml:space="preserve"> </w:t>
      </w:r>
      <w:proofErr w:type="spellStart"/>
      <w:r>
        <w:t>eID</w:t>
      </w:r>
      <w:proofErr w:type="spellEnd"/>
      <w:r>
        <w:t>, tak</w:t>
      </w:r>
      <w:r w:rsidRPr="001C7146">
        <w:t xml:space="preserve"> má možnosť si prezerať dokumenty, detail spisu</w:t>
      </w:r>
      <w:r>
        <w:t xml:space="preserve">, </w:t>
      </w:r>
      <w:r w:rsidRPr="001C7146">
        <w:t>účastníkov</w:t>
      </w:r>
      <w:r>
        <w:t xml:space="preserve"> a môže</w:t>
      </w:r>
      <w:r w:rsidRPr="001C7146">
        <w:t xml:space="preserve"> podávať žiadosti</w:t>
      </w:r>
      <w:r>
        <w:t>.</w:t>
      </w:r>
    </w:p>
    <w:p w14:paraId="714F028F" w14:textId="4AB77768" w:rsidR="001725CF" w:rsidRDefault="001725CF" w:rsidP="001725CF">
      <w:pPr>
        <w:pStyle w:val="Heading2"/>
      </w:pPr>
      <w:bookmarkStart w:id="16" w:name="_Toc133916454"/>
      <w:r>
        <w:t>Prihlásenie pomocou prístupového kódu</w:t>
      </w:r>
      <w:bookmarkEnd w:id="16"/>
    </w:p>
    <w:p w14:paraId="31E4EB02" w14:textId="548A3762" w:rsidR="00275B25" w:rsidRDefault="00275B25" w:rsidP="003034FC">
      <w:r>
        <w:t xml:space="preserve">Ak sa chce používateľ do aplikácie </w:t>
      </w:r>
      <w:proofErr w:type="spellStart"/>
      <w:r>
        <w:t>ESSp</w:t>
      </w:r>
      <w:proofErr w:type="spellEnd"/>
      <w:r>
        <w:t xml:space="preserve"> prihlásiť pomocou prístupového kódu</w:t>
      </w:r>
      <w:r w:rsidR="001C7146" w:rsidRPr="001C7146">
        <w:t xml:space="preserve">, </w:t>
      </w:r>
      <w:r>
        <w:t>musí na úvodnej stránke s voľbou prihlásenia kliknúť na odkaz „Prihlásenie cez prístupový kód“</w:t>
      </w:r>
      <w:r w:rsidR="0039404A">
        <w:t xml:space="preserve"> (</w:t>
      </w:r>
      <w:r w:rsidR="0039404A">
        <w:fldChar w:fldCharType="begin"/>
      </w:r>
      <w:r w:rsidR="0039404A">
        <w:instrText xml:space="preserve"> REF _Ref133434730 \h </w:instrText>
      </w:r>
      <w:r w:rsidR="0039404A">
        <w:fldChar w:fldCharType="separate"/>
      </w:r>
      <w:r w:rsidR="00A802A9">
        <w:t xml:space="preserve">Obr. </w:t>
      </w:r>
      <w:r w:rsidR="00A802A9">
        <w:rPr>
          <w:noProof/>
        </w:rPr>
        <w:t>3</w:t>
      </w:r>
      <w:r w:rsidR="0039404A">
        <w:fldChar w:fldCharType="end"/>
      </w:r>
      <w:r w:rsidR="0039404A">
        <w:t>).</w:t>
      </w:r>
    </w:p>
    <w:p w14:paraId="05D4B9C2" w14:textId="6D95B992" w:rsidR="00275B25" w:rsidRDefault="0039404A" w:rsidP="00275B25">
      <w:pPr>
        <w:keepNext/>
      </w:pPr>
      <w:r>
        <w:rPr>
          <w:noProof/>
          <w:lang w:eastAsia="sk-SK"/>
        </w:rPr>
        <mc:AlternateContent>
          <mc:Choice Requires="wps">
            <w:drawing>
              <wp:anchor distT="0" distB="0" distL="114300" distR="114300" simplePos="0" relativeHeight="251669504" behindDoc="0" locked="0" layoutInCell="1" allowOverlap="1" wp14:anchorId="23FCF98C" wp14:editId="68B83C13">
                <wp:simplePos x="0" y="0"/>
                <wp:positionH relativeFrom="column">
                  <wp:posOffset>62230</wp:posOffset>
                </wp:positionH>
                <wp:positionV relativeFrom="paragraph">
                  <wp:posOffset>1238250</wp:posOffset>
                </wp:positionV>
                <wp:extent cx="1828800" cy="285750"/>
                <wp:effectExtent l="19050" t="19050" r="19050" b="19050"/>
                <wp:wrapNone/>
                <wp:docPr id="473058331" name="Obdĺžnik 13"/>
                <wp:cNvGraphicFramePr/>
                <a:graphic xmlns:a="http://schemas.openxmlformats.org/drawingml/2006/main">
                  <a:graphicData uri="http://schemas.microsoft.com/office/word/2010/wordprocessingShape">
                    <wps:wsp>
                      <wps:cNvSpPr/>
                      <wps:spPr>
                        <a:xfrm>
                          <a:off x="0" y="0"/>
                          <a:ext cx="1828800" cy="285750"/>
                        </a:xfrm>
                        <a:prstGeom prst="rect">
                          <a:avLst/>
                        </a:prstGeom>
                        <a:noFill/>
                        <a:ln w="28575">
                          <a:solidFill>
                            <a:srgbClr val="A8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rect w14:anchorId="10AD431F" id="Obdĺžnik 13" o:spid="_x0000_s1026" style="position:absolute;margin-left:4.9pt;margin-top:97.5pt;width:2in;height:22.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" filled="f" strokecolor="#a80000" strokeweight="2.25pt"/>
            </w:pict>
          </mc:Fallback>
        </mc:AlternateContent>
      </w:r>
      <w:r w:rsidR="00275B25">
        <w:rPr>
          <w:noProof/>
          <w:lang w:eastAsia="sk-SK"/>
        </w:rPr>
        <w:drawing>
          <wp:inline distT="0" distB="0" distL="0" distR="0" wp14:anchorId="607BFEA1" wp14:editId="5CF14D24">
            <wp:extent cx="4685061" cy="2028825"/>
            <wp:effectExtent l="0" t="0" r="1270" b="0"/>
            <wp:docPr id="174754383" name="Obrázok 1" descr="Obrázok, na ktorom je text&#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754383" name="Obrázok 1" descr="Obrázok, na ktorom je text&#10;&#10;Automaticky generovaný popis"/>
                    <pic:cNvPicPr/>
                  </pic:nvPicPr>
                  <pic:blipFill rotWithShape="1">
                    <a:blip r:embed="rId12"/>
                    <a:srcRect b="7846"/>
                    <a:stretch/>
                  </pic:blipFill>
                  <pic:spPr bwMode="auto">
                    <a:xfrm>
                      <a:off x="0" y="0"/>
                      <a:ext cx="4688660" cy="2030383"/>
                    </a:xfrm>
                    <a:prstGeom prst="rect">
                      <a:avLst/>
                    </a:prstGeom>
                    <a:ln>
                      <a:noFill/>
                    </a:ln>
                    <a:extLst>
                      <a:ext uri="{53640926-AAD7-44D8-BBD7-CCE9431645EC}">
                        <a14:shadowObscured xmlns:a14="http://schemas.microsoft.com/office/drawing/2010/main"/>
                      </a:ext>
                    </a:extLst>
                  </pic:spPr>
                </pic:pic>
              </a:graphicData>
            </a:graphic>
          </wp:inline>
        </w:drawing>
      </w:r>
    </w:p>
    <w:p w14:paraId="4ED83DCC" w14:textId="76D7F700" w:rsidR="00275B25" w:rsidRDefault="00275B25" w:rsidP="00275B25">
      <w:pPr>
        <w:pStyle w:val="Caption"/>
      </w:pPr>
      <w:bookmarkStart w:id="17" w:name="_Ref133434730"/>
      <w:bookmarkStart w:id="18" w:name="_Toc133438910"/>
      <w:r>
        <w:t xml:space="preserve">Obr. </w:t>
      </w:r>
      <w:fldSimple w:instr=" SEQ Obr. \* ARABIC ">
        <w:r w:rsidR="00A802A9">
          <w:rPr>
            <w:noProof/>
          </w:rPr>
          <w:t>3</w:t>
        </w:r>
      </w:fldSimple>
      <w:bookmarkEnd w:id="17"/>
      <w:r>
        <w:t xml:space="preserve"> – Voľba spôsobu prihlásenie – cez prístupový kód.</w:t>
      </w:r>
      <w:bookmarkEnd w:id="18"/>
    </w:p>
    <w:p w14:paraId="754798F9" w14:textId="010A6C35" w:rsidR="005C7E52" w:rsidRDefault="0039404A" w:rsidP="00D71C4F">
      <w:r>
        <w:t xml:space="preserve">Používateľ na začiatku obdrží dokument, v ktorom je uvedený jeho prístupový kód. </w:t>
      </w:r>
      <w:r w:rsidR="001C7146" w:rsidRPr="001C7146">
        <w:t xml:space="preserve">Do internetového prehliadača </w:t>
      </w:r>
      <w:r w:rsidR="00D71C4F">
        <w:t>používateľ zadá</w:t>
      </w:r>
      <w:r w:rsidR="001C7146" w:rsidRPr="001C7146">
        <w:t xml:space="preserve"> adresu prihlásenia</w:t>
      </w:r>
      <w:r w:rsidR="00C5219A">
        <w:t xml:space="preserve"> </w:t>
      </w:r>
      <w:r w:rsidR="00C5219A" w:rsidRPr="00C5219A">
        <w:t>https://obcan.justice.sk/sudny-spis/</w:t>
      </w:r>
      <w:r w:rsidR="001C7146" w:rsidRPr="001C7146">
        <w:t xml:space="preserve">. Po načítaní stránky </w:t>
      </w:r>
      <w:r w:rsidR="00D71C4F">
        <w:t xml:space="preserve">treba zadať </w:t>
      </w:r>
      <w:r w:rsidR="001C7146" w:rsidRPr="001C7146">
        <w:t>prístupový kód</w:t>
      </w:r>
      <w:r w:rsidR="00364F07">
        <w:t xml:space="preserve"> (</w:t>
      </w:r>
      <w:r w:rsidR="00912D10">
        <w:fldChar w:fldCharType="begin"/>
      </w:r>
      <w:r w:rsidR="00912D10">
        <w:instrText xml:space="preserve"> REF _Ref133434932 \h </w:instrText>
      </w:r>
      <w:r w:rsidR="00912D10">
        <w:fldChar w:fldCharType="separate"/>
      </w:r>
      <w:r w:rsidR="00A802A9">
        <w:t xml:space="preserve">Obr. </w:t>
      </w:r>
      <w:r w:rsidR="00A802A9">
        <w:rPr>
          <w:noProof/>
        </w:rPr>
        <w:t>4</w:t>
      </w:r>
      <w:r w:rsidR="00912D10">
        <w:fldChar w:fldCharType="end"/>
      </w:r>
      <w:r w:rsidR="00912D10">
        <w:t>) a následne kliknúť na tlačidlo Prihlásiť, čím sa používateľ prihlási do aplikácie</w:t>
      </w:r>
      <w:r w:rsidR="00DE514E">
        <w:t>.</w:t>
      </w:r>
      <w:r w:rsidR="005C7E52">
        <w:t xml:space="preserve"> Ak používateľ zadá nesprávny prístupový kód, do aplikácie sa neprihlási a zobrazí sa chybová hláška.</w:t>
      </w:r>
    </w:p>
    <w:p w14:paraId="4BC08D54" w14:textId="77777777" w:rsidR="00364F07" w:rsidRDefault="00364F07" w:rsidP="00364F07">
      <w:pPr>
        <w:keepNext/>
      </w:pPr>
      <w:r>
        <w:rPr>
          <w:noProof/>
          <w:lang w:eastAsia="sk-SK"/>
        </w:rPr>
        <w:lastRenderedPageBreak/>
        <w:drawing>
          <wp:inline distT="0" distB="0" distL="0" distR="0" wp14:anchorId="434815A9" wp14:editId="2C4EF707">
            <wp:extent cx="4158809" cy="1714500"/>
            <wp:effectExtent l="0" t="0" r="0" b="0"/>
            <wp:docPr id="113239567" name="Obrázok 1" descr="Obrázok, na ktorom je diagram&#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239567" name="Obrázok 1" descr="Obrázok, na ktorom je diagram&#10;&#10;Automaticky generovaný popis"/>
                    <pic:cNvPicPr/>
                  </pic:nvPicPr>
                  <pic:blipFill>
                    <a:blip r:embed="rId13"/>
                    <a:stretch>
                      <a:fillRect/>
                    </a:stretch>
                  </pic:blipFill>
                  <pic:spPr>
                    <a:xfrm>
                      <a:off x="0" y="0"/>
                      <a:ext cx="4164437" cy="1716820"/>
                    </a:xfrm>
                    <a:prstGeom prst="rect">
                      <a:avLst/>
                    </a:prstGeom>
                  </pic:spPr>
                </pic:pic>
              </a:graphicData>
            </a:graphic>
          </wp:inline>
        </w:drawing>
      </w:r>
    </w:p>
    <w:p w14:paraId="7ABFE138" w14:textId="66D4AA90" w:rsidR="00364F07" w:rsidRDefault="00364F07" w:rsidP="00364F07">
      <w:pPr>
        <w:pStyle w:val="Caption"/>
      </w:pPr>
      <w:bookmarkStart w:id="19" w:name="_Ref133434932"/>
      <w:bookmarkStart w:id="20" w:name="_Toc133438911"/>
      <w:r>
        <w:t xml:space="preserve">Obr. </w:t>
      </w:r>
      <w:fldSimple w:instr=" SEQ Obr. \* ARABIC ">
        <w:r w:rsidR="00A802A9">
          <w:rPr>
            <w:noProof/>
          </w:rPr>
          <w:t>4</w:t>
        </w:r>
      </w:fldSimple>
      <w:bookmarkEnd w:id="19"/>
      <w:r>
        <w:t xml:space="preserve"> – Zadanie prístupového kódu.</w:t>
      </w:r>
      <w:bookmarkEnd w:id="20"/>
    </w:p>
    <w:p w14:paraId="44435B2A" w14:textId="746C321B" w:rsidR="003034FC" w:rsidRPr="003034FC" w:rsidRDefault="001C7146" w:rsidP="00D71C4F">
      <w:r w:rsidRPr="001C7146">
        <w:t xml:space="preserve">Pokiaľ sa do </w:t>
      </w:r>
      <w:proofErr w:type="spellStart"/>
      <w:r w:rsidRPr="001C7146">
        <w:t>ESSp</w:t>
      </w:r>
      <w:proofErr w:type="spellEnd"/>
      <w:r w:rsidRPr="001C7146">
        <w:t xml:space="preserve"> </w:t>
      </w:r>
      <w:r w:rsidR="00D71C4F">
        <w:t>používateľ prihlasuje cez</w:t>
      </w:r>
      <w:r w:rsidRPr="001C7146">
        <w:t xml:space="preserve"> prístupový kód</w:t>
      </w:r>
      <w:r w:rsidR="00D71C4F">
        <w:t>, tak</w:t>
      </w:r>
      <w:r w:rsidRPr="001C7146">
        <w:t xml:space="preserve"> má možnosť si prezerať dokumenty, detail spisu a</w:t>
      </w:r>
      <w:r w:rsidR="00D71C4F">
        <w:t> </w:t>
      </w:r>
      <w:r w:rsidRPr="001C7146">
        <w:t>účastníkov</w:t>
      </w:r>
      <w:r w:rsidR="00D71C4F">
        <w:t>.</w:t>
      </w:r>
      <w:r w:rsidRPr="001C7146">
        <w:t xml:space="preserve"> Nie je </w:t>
      </w:r>
      <w:r w:rsidR="00D71C4F">
        <w:t>mu však</w:t>
      </w:r>
      <w:r w:rsidRPr="001C7146">
        <w:t xml:space="preserve"> umožnené podávať žiadosti.</w:t>
      </w:r>
    </w:p>
    <w:p w14:paraId="34F4C4EB" w14:textId="21B99CAA" w:rsidR="006B7553" w:rsidRDefault="00226759" w:rsidP="005B3F26">
      <w:pPr>
        <w:pStyle w:val="Heading1"/>
      </w:pPr>
      <w:bookmarkStart w:id="21" w:name="_Toc133916455"/>
      <w:r>
        <w:lastRenderedPageBreak/>
        <w:t>Elektronický súdny spis</w:t>
      </w:r>
      <w:bookmarkEnd w:id="21"/>
    </w:p>
    <w:p w14:paraId="4E1CFDA0" w14:textId="37BFBFA4" w:rsidR="00747927" w:rsidRDefault="00ED03B3" w:rsidP="00ED03B3">
      <w:r>
        <w:t>Po úspešnom prihlásení sa používateľ dostane na úvodnú obrazovku aplikácie</w:t>
      </w:r>
      <w:r w:rsidR="000F6F8A">
        <w:t xml:space="preserve"> </w:t>
      </w:r>
      <w:proofErr w:type="spellStart"/>
      <w:r w:rsidR="00747927">
        <w:t>ESSp</w:t>
      </w:r>
      <w:proofErr w:type="spellEnd"/>
      <w:r w:rsidR="00127673">
        <w:t xml:space="preserve"> so spismi</w:t>
      </w:r>
      <w:r w:rsidR="00DB1E47">
        <w:t>.</w:t>
      </w:r>
    </w:p>
    <w:p w14:paraId="7F45BF9A" w14:textId="5F1E036B" w:rsidR="00E15803" w:rsidRDefault="005D1E44" w:rsidP="00ED03B3">
      <w:r>
        <w:t xml:space="preserve">Na tejto obrazovke sa nachádzajú </w:t>
      </w:r>
      <w:r w:rsidR="00E72D8C">
        <w:t>nasledovné</w:t>
      </w:r>
      <w:r w:rsidR="00E15803">
        <w:t xml:space="preserve"> </w:t>
      </w:r>
      <w:r>
        <w:t>časti</w:t>
      </w:r>
      <w:r w:rsidR="00E23D49">
        <w:t xml:space="preserve"> (</w:t>
      </w:r>
      <w:r w:rsidR="006E7399">
        <w:fldChar w:fldCharType="begin"/>
      </w:r>
      <w:r w:rsidR="006E7399">
        <w:instrText xml:space="preserve"> REF _Ref132960630 \h </w:instrText>
      </w:r>
      <w:r w:rsidR="006E7399">
        <w:fldChar w:fldCharType="separate"/>
      </w:r>
      <w:r w:rsidR="00A802A9">
        <w:t xml:space="preserve">Obr. </w:t>
      </w:r>
      <w:r w:rsidR="00A802A9">
        <w:rPr>
          <w:noProof/>
        </w:rPr>
        <w:t>5</w:t>
      </w:r>
      <w:r w:rsidR="006E7399">
        <w:fldChar w:fldCharType="end"/>
      </w:r>
      <w:r w:rsidR="00104DBA">
        <w:t>)</w:t>
      </w:r>
      <w:r>
        <w:t>:</w:t>
      </w:r>
    </w:p>
    <w:p w14:paraId="53926C85" w14:textId="48E555AD" w:rsidR="00E15803" w:rsidRDefault="00E15803" w:rsidP="00E15803">
      <w:pPr>
        <w:pStyle w:val="Odrky"/>
      </w:pPr>
      <w:r>
        <w:t>Hlavička stránky</w:t>
      </w:r>
    </w:p>
    <w:p w14:paraId="07DC565E" w14:textId="63E81B08" w:rsidR="006F6D81" w:rsidRDefault="006F6D81" w:rsidP="00E15803">
      <w:pPr>
        <w:pStyle w:val="Odrky"/>
      </w:pPr>
      <w:r>
        <w:t>Základné menu</w:t>
      </w:r>
    </w:p>
    <w:p w14:paraId="2114B16E" w14:textId="0142FC7F" w:rsidR="00E15803" w:rsidRDefault="0061748E" w:rsidP="00E15803">
      <w:pPr>
        <w:pStyle w:val="Odrky"/>
      </w:pPr>
      <w:r>
        <w:t>Podstránka</w:t>
      </w:r>
    </w:p>
    <w:p w14:paraId="36A3C999" w14:textId="02C67024" w:rsidR="00E15803" w:rsidRDefault="00547B23" w:rsidP="00E15803">
      <w:pPr>
        <w:pStyle w:val="Odrky"/>
      </w:pPr>
      <w:r>
        <w:t>Päta stránky,</w:t>
      </w:r>
    </w:p>
    <w:p w14:paraId="1B87026E" w14:textId="56A2C3C8" w:rsidR="00ED03B3" w:rsidRDefault="00B618E2" w:rsidP="00ED03B3">
      <w:r>
        <w:t>k</w:t>
      </w:r>
      <w:r w:rsidR="00E15803">
        <w:t>toré</w:t>
      </w:r>
      <w:r w:rsidR="00EC3144">
        <w:t xml:space="preserve"> sú</w:t>
      </w:r>
      <w:r w:rsidR="00E15803">
        <w:t xml:space="preserve"> bližšie popí</w:t>
      </w:r>
      <w:r w:rsidR="00EC3144">
        <w:t>sané</w:t>
      </w:r>
      <w:r w:rsidR="00E15803">
        <w:t xml:space="preserve"> v nasledujúcich podkapitolách.</w:t>
      </w:r>
    </w:p>
    <w:p w14:paraId="475C16EE" w14:textId="5FEE2006" w:rsidR="0044125F" w:rsidRDefault="00724BEB" w:rsidP="0044125F">
      <w:pPr>
        <w:keepNext/>
      </w:pPr>
      <w:r>
        <w:rPr>
          <w:noProof/>
          <w:lang w:eastAsia="sk-SK"/>
        </w:rPr>
        <w:drawing>
          <wp:inline distT="0" distB="0" distL="0" distR="0" wp14:anchorId="4D4F7DFD" wp14:editId="150E12EC">
            <wp:extent cx="4785995" cy="5772526"/>
            <wp:effectExtent l="0" t="0" r="0" b="0"/>
            <wp:docPr id="1008240180"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240180" name="Obrázok 1008240180"/>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798228" cy="5787281"/>
                    </a:xfrm>
                    <a:prstGeom prst="rect">
                      <a:avLst/>
                    </a:prstGeom>
                  </pic:spPr>
                </pic:pic>
              </a:graphicData>
            </a:graphic>
          </wp:inline>
        </w:drawing>
      </w:r>
    </w:p>
    <w:p w14:paraId="4AD05A98" w14:textId="49392AEF" w:rsidR="008C5BD8" w:rsidRDefault="0044125F" w:rsidP="0044125F">
      <w:pPr>
        <w:pStyle w:val="Caption"/>
      </w:pPr>
      <w:bookmarkStart w:id="22" w:name="_Ref132960630"/>
      <w:bookmarkStart w:id="23" w:name="_Toc133438912"/>
      <w:r>
        <w:t xml:space="preserve">Obr. </w:t>
      </w:r>
      <w:fldSimple w:instr=" SEQ Obr. \* ARABIC ">
        <w:r w:rsidR="00A802A9">
          <w:rPr>
            <w:noProof/>
          </w:rPr>
          <w:t>5</w:t>
        </w:r>
      </w:fldSimple>
      <w:bookmarkEnd w:id="22"/>
      <w:r>
        <w:t xml:space="preserve"> - Úvodná stránka aplikácie </w:t>
      </w:r>
      <w:proofErr w:type="spellStart"/>
      <w:r>
        <w:t>ESSp</w:t>
      </w:r>
      <w:proofErr w:type="spellEnd"/>
      <w:r>
        <w:t xml:space="preserve"> s popísanými časťami stránky.</w:t>
      </w:r>
      <w:bookmarkEnd w:id="23"/>
    </w:p>
    <w:p w14:paraId="149A2A9F" w14:textId="1924BBF7" w:rsidR="006B7553" w:rsidRDefault="006C1DEA" w:rsidP="00C872C0">
      <w:pPr>
        <w:pStyle w:val="Heading2"/>
      </w:pPr>
      <w:bookmarkStart w:id="24" w:name="_Toc133916456"/>
      <w:r w:rsidRPr="005B3F26">
        <w:lastRenderedPageBreak/>
        <w:t>Hlavička stránky</w:t>
      </w:r>
      <w:bookmarkEnd w:id="24"/>
    </w:p>
    <w:p w14:paraId="2AA68911" w14:textId="77777777" w:rsidR="00983EC8" w:rsidRDefault="00577FBE" w:rsidP="00344BE7">
      <w:r>
        <w:t>Hlavička stránky je nezávislá od úkonov robených v aplikáci</w:t>
      </w:r>
      <w:r w:rsidR="00730525">
        <w:t>i</w:t>
      </w:r>
      <w:r>
        <w:t xml:space="preserve">. </w:t>
      </w:r>
    </w:p>
    <w:p w14:paraId="314BB186" w14:textId="3ED91FD2" w:rsidR="00344BE7" w:rsidRDefault="00577FBE" w:rsidP="00344BE7">
      <w:r>
        <w:t>To znamená, že pri pracovaní so samotnou aplikáciou sa hlavička a jej obsah nemení.</w:t>
      </w:r>
    </w:p>
    <w:p w14:paraId="4B53D6BC" w14:textId="77777777" w:rsidR="00730525" w:rsidRDefault="00730525" w:rsidP="00730525">
      <w:pPr>
        <w:keepNext/>
      </w:pPr>
      <w:r w:rsidRPr="00730525">
        <w:rPr>
          <w:noProof/>
          <w:lang w:eastAsia="sk-SK"/>
        </w:rPr>
        <w:drawing>
          <wp:inline distT="0" distB="0" distL="0" distR="0" wp14:anchorId="31B90844" wp14:editId="441A2522">
            <wp:extent cx="5760720" cy="793630"/>
            <wp:effectExtent l="0" t="0" r="0" b="6985"/>
            <wp:docPr id="190154861"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154861" name=""/>
                    <pic:cNvPicPr/>
                  </pic:nvPicPr>
                  <pic:blipFill rotWithShape="1">
                    <a:blip r:embed="rId15"/>
                    <a:srcRect b="11549"/>
                    <a:stretch/>
                  </pic:blipFill>
                  <pic:spPr bwMode="auto">
                    <a:xfrm>
                      <a:off x="0" y="0"/>
                      <a:ext cx="5760720" cy="793630"/>
                    </a:xfrm>
                    <a:prstGeom prst="rect">
                      <a:avLst/>
                    </a:prstGeom>
                    <a:ln>
                      <a:noFill/>
                    </a:ln>
                    <a:extLst>
                      <a:ext uri="{53640926-AAD7-44D8-BBD7-CCE9431645EC}">
                        <a14:shadowObscured xmlns:a14="http://schemas.microsoft.com/office/drawing/2010/main"/>
                      </a:ext>
                    </a:extLst>
                  </pic:spPr>
                </pic:pic>
              </a:graphicData>
            </a:graphic>
          </wp:inline>
        </w:drawing>
      </w:r>
    </w:p>
    <w:p w14:paraId="52E25876" w14:textId="1DDC4FC1" w:rsidR="00577FBE" w:rsidRDefault="00730525" w:rsidP="00730525">
      <w:pPr>
        <w:pStyle w:val="Caption"/>
      </w:pPr>
      <w:bookmarkStart w:id="25" w:name="_Toc133438913"/>
      <w:r>
        <w:t xml:space="preserve">Obr. </w:t>
      </w:r>
      <w:fldSimple w:instr=" SEQ Obr. \* ARABIC ">
        <w:r w:rsidR="00A802A9">
          <w:rPr>
            <w:noProof/>
          </w:rPr>
          <w:t>6</w:t>
        </w:r>
      </w:fldSimple>
      <w:r>
        <w:t xml:space="preserve"> – Hlavička stránky.</w:t>
      </w:r>
      <w:bookmarkEnd w:id="25"/>
    </w:p>
    <w:p w14:paraId="467F5519" w14:textId="446C8238" w:rsidR="00577FBE" w:rsidRDefault="00577FBE" w:rsidP="00344BE7">
      <w:r>
        <w:t>Hlavička pozostáva z:</w:t>
      </w:r>
    </w:p>
    <w:p w14:paraId="11CC74F7" w14:textId="6A0272F6" w:rsidR="00577FBE" w:rsidRDefault="00577FBE" w:rsidP="00577FBE">
      <w:pPr>
        <w:pStyle w:val="Odrky"/>
      </w:pPr>
      <w:r>
        <w:t>Popisu Oficiálna stránka Ministerstva spravodlivosti SR</w:t>
      </w:r>
    </w:p>
    <w:p w14:paraId="1F2402FA" w14:textId="6B795135" w:rsidR="00577FBE" w:rsidRDefault="00577FBE">
      <w:pPr>
        <w:pStyle w:val="Odrky"/>
        <w:numPr>
          <w:ilvl w:val="1"/>
          <w:numId w:val="3"/>
        </w:numPr>
      </w:pPr>
      <w:r>
        <w:t>Po kliknutí na tento popis sa zobrazia bližšie informácie o doméne gov.sk a rovnako o zabezpečenosti stránky.</w:t>
      </w:r>
    </w:p>
    <w:p w14:paraId="2B881567" w14:textId="7B013CC7" w:rsidR="00577FBE" w:rsidRDefault="00577FBE" w:rsidP="00577FBE">
      <w:pPr>
        <w:pStyle w:val="Odrky"/>
        <w:ind w:left="360" w:hanging="360"/>
      </w:pPr>
      <w:r>
        <w:t xml:space="preserve">Názvu aplikácie Elektronický </w:t>
      </w:r>
      <w:r w:rsidR="00730525">
        <w:t>súdny spis</w:t>
      </w:r>
      <w:r>
        <w:t xml:space="preserve">. Kliknutím na tento </w:t>
      </w:r>
      <w:r w:rsidR="008C156A">
        <w:t>názov</w:t>
      </w:r>
      <w:r>
        <w:t xml:space="preserve"> sa zobrazí úvodná obrazovka aplikácie</w:t>
      </w:r>
    </w:p>
    <w:p w14:paraId="4CCD92ED" w14:textId="6D3ECE92" w:rsidR="0070290A" w:rsidRDefault="00577FBE" w:rsidP="00BF3CEC">
      <w:pPr>
        <w:pStyle w:val="Odrky"/>
        <w:ind w:left="360" w:hanging="360"/>
      </w:pPr>
      <w:r>
        <w:t>Mena prihláseného používateľa</w:t>
      </w:r>
    </w:p>
    <w:p w14:paraId="1DAEF86A" w14:textId="5CB75EA8" w:rsidR="00BF3CEC" w:rsidRDefault="00BB5C68" w:rsidP="00BF3CEC">
      <w:pPr>
        <w:pStyle w:val="Odrky"/>
        <w:ind w:left="360" w:hanging="360"/>
      </w:pPr>
      <w:r>
        <w:t>O</w:t>
      </w:r>
      <w:r w:rsidR="00BF3CEC">
        <w:t>dkazu na Centrum upozornení</w:t>
      </w:r>
      <w:r>
        <w:t xml:space="preserve"> – symbol zvončeka</w:t>
      </w:r>
    </w:p>
    <w:p w14:paraId="12B09D92" w14:textId="70603037" w:rsidR="00BF3CEC" w:rsidRDefault="00BF3CEC" w:rsidP="00BF3CEC">
      <w:pPr>
        <w:pStyle w:val="Odrky"/>
        <w:numPr>
          <w:ilvl w:val="1"/>
          <w:numId w:val="6"/>
        </w:numPr>
      </w:pPr>
      <w:r>
        <w:t xml:space="preserve"> Po kliknutí na tento symbol zvončeka sa </w:t>
      </w:r>
      <w:r w:rsidR="003C2B7A">
        <w:t>používateľ</w:t>
      </w:r>
      <w:r w:rsidR="00413F76">
        <w:t>ovi</w:t>
      </w:r>
      <w:r w:rsidR="003C2B7A">
        <w:t xml:space="preserve"> zobrazí obrazovka Centrum upozornení, ktorá je bližšie popísaná v kapitole </w:t>
      </w:r>
      <w:r w:rsidR="004C4A92">
        <w:rPr>
          <w:color w:val="FF0000"/>
        </w:rPr>
        <w:fldChar w:fldCharType="begin"/>
      </w:r>
      <w:r w:rsidR="004C4A92">
        <w:instrText xml:space="preserve"> REF _Ref133325763 \n \h </w:instrText>
      </w:r>
      <w:r w:rsidR="004C4A92">
        <w:rPr>
          <w:color w:val="FF0000"/>
        </w:rPr>
      </w:r>
      <w:r w:rsidR="004C4A92">
        <w:rPr>
          <w:color w:val="FF0000"/>
        </w:rPr>
        <w:fldChar w:fldCharType="separate"/>
      </w:r>
      <w:r w:rsidR="00A802A9">
        <w:t>5.1.1</w:t>
      </w:r>
      <w:r w:rsidR="004C4A92">
        <w:rPr>
          <w:color w:val="FF0000"/>
        </w:rPr>
        <w:fldChar w:fldCharType="end"/>
      </w:r>
      <w:r w:rsidR="004C4A92">
        <w:rPr>
          <w:color w:val="FF0000"/>
        </w:rPr>
        <w:t>.</w:t>
      </w:r>
    </w:p>
    <w:p w14:paraId="5FCA2D4C" w14:textId="01178236" w:rsidR="00953530" w:rsidRDefault="00386BF6" w:rsidP="00BF3CEC">
      <w:pPr>
        <w:pStyle w:val="Odrky"/>
        <w:ind w:left="360" w:hanging="360"/>
      </w:pPr>
      <w:r>
        <w:t>O</w:t>
      </w:r>
      <w:r w:rsidR="00920122">
        <w:t xml:space="preserve">dkazu </w:t>
      </w:r>
      <w:r w:rsidR="00BF3CEC">
        <w:t>Odhlásiť sa</w:t>
      </w:r>
    </w:p>
    <w:p w14:paraId="3C183C6D" w14:textId="64006446" w:rsidR="00BF3CEC" w:rsidRDefault="00BF3CEC" w:rsidP="00BF3CEC">
      <w:pPr>
        <w:pStyle w:val="Odrky"/>
        <w:numPr>
          <w:ilvl w:val="1"/>
          <w:numId w:val="6"/>
        </w:numPr>
      </w:pPr>
      <w:r>
        <w:t> Po kliknutí na tento odkaz je používateľ odhlásený z aplikácie a je presmerovaný na obrazovku s možnosťami prihlásenia.</w:t>
      </w:r>
    </w:p>
    <w:p w14:paraId="3787E28B" w14:textId="77777777" w:rsidR="00AA5120" w:rsidRDefault="00AA5120" w:rsidP="00AA5120">
      <w:pPr>
        <w:pStyle w:val="Odrky"/>
        <w:numPr>
          <w:ilvl w:val="0"/>
          <w:numId w:val="0"/>
        </w:numPr>
        <w:ind w:left="454" w:hanging="227"/>
      </w:pPr>
    </w:p>
    <w:p w14:paraId="5FBFAA1E" w14:textId="3F5AC4E9" w:rsidR="00AA5120" w:rsidRDefault="00AA5120" w:rsidP="00AA5120">
      <w:r>
        <w:t>Pokiaľ sa používateľ prihlásil cez prístupový kód, tak sa mu zobrazuje hlavička stránky bez odkazu na Centrum upozornení.</w:t>
      </w:r>
    </w:p>
    <w:p w14:paraId="090D2379" w14:textId="64AE07B0" w:rsidR="00D40C02" w:rsidRDefault="00D40C02" w:rsidP="00D40C02">
      <w:pPr>
        <w:pStyle w:val="Heading3"/>
      </w:pPr>
      <w:bookmarkStart w:id="26" w:name="_Ref133325763"/>
      <w:bookmarkStart w:id="27" w:name="_Toc133916457"/>
      <w:r>
        <w:t>Centrum upozornení</w:t>
      </w:r>
      <w:bookmarkEnd w:id="26"/>
      <w:bookmarkEnd w:id="27"/>
    </w:p>
    <w:p w14:paraId="7572EE2D" w14:textId="65E67850" w:rsidR="0084698E" w:rsidRDefault="00BB5C68" w:rsidP="0084698E">
      <w:r>
        <w:t>Po kliknutí na odkaz</w:t>
      </w:r>
      <w:r w:rsidR="00AC74DE">
        <w:t xml:space="preserve"> Centrum upozornení (symbol zvončeka) v hlavičke stránky sa používateľovi zobrazí stránka s</w:t>
      </w:r>
      <w:r w:rsidR="001D2248">
        <w:t> </w:t>
      </w:r>
      <w:r w:rsidR="00AC74DE">
        <w:t>notifikáci</w:t>
      </w:r>
      <w:r w:rsidR="001D2248">
        <w:t>ami</w:t>
      </w:r>
      <w:r w:rsidR="00AC74DE">
        <w:t xml:space="preserve"> (upozornen</w:t>
      </w:r>
      <w:r w:rsidR="001D2248">
        <w:t>iami</w:t>
      </w:r>
      <w:r w:rsidR="00AC74DE">
        <w:t>)</w:t>
      </w:r>
      <w:r w:rsidR="001D2248">
        <w:t xml:space="preserve"> (</w:t>
      </w:r>
      <w:r w:rsidR="00A24FE3">
        <w:fldChar w:fldCharType="begin"/>
      </w:r>
      <w:r w:rsidR="00A24FE3">
        <w:instrText xml:space="preserve"> REF _Ref133351672 \h </w:instrText>
      </w:r>
      <w:r w:rsidR="00A24FE3">
        <w:fldChar w:fldCharType="separate"/>
      </w:r>
      <w:r w:rsidR="00A802A9">
        <w:t xml:space="preserve">Obr. </w:t>
      </w:r>
      <w:r w:rsidR="00A802A9">
        <w:rPr>
          <w:noProof/>
        </w:rPr>
        <w:t>7</w:t>
      </w:r>
      <w:r w:rsidR="00A24FE3">
        <w:fldChar w:fldCharType="end"/>
      </w:r>
      <w:r w:rsidR="001D2248">
        <w:t xml:space="preserve">). </w:t>
      </w:r>
      <w:r w:rsidR="0084698E">
        <w:t xml:space="preserve">Toto notifikačné centrum s upozorneniami je spojené pre systémy </w:t>
      </w:r>
      <w:proofErr w:type="spellStart"/>
      <w:r w:rsidR="0084698E">
        <w:t>ESS</w:t>
      </w:r>
      <w:r w:rsidR="000049AE">
        <w:t>p</w:t>
      </w:r>
      <w:proofErr w:type="spellEnd"/>
      <w:r w:rsidR="0084698E">
        <w:t xml:space="preserve"> a </w:t>
      </w:r>
      <w:proofErr w:type="spellStart"/>
      <w:r w:rsidR="009F3E4D">
        <w:t>eŽ</w:t>
      </w:r>
      <w:r w:rsidR="0084698E">
        <w:t>aloby</w:t>
      </w:r>
      <w:proofErr w:type="spellEnd"/>
      <w:r w:rsidR="0084698E">
        <w:t>.</w:t>
      </w:r>
    </w:p>
    <w:p w14:paraId="6B999AFC" w14:textId="1967D767" w:rsidR="0028593E" w:rsidRDefault="0028593E" w:rsidP="00DC377B">
      <w:r>
        <w:t xml:space="preserve">Pokiaľ má používateľ nejaké neprečítané upozornenia, tak v hlavičke pri symbole zvončeka je piktogram červenej guličky. Ak sú všetky upozornenia prečítané, symbol zvončeka je bez </w:t>
      </w:r>
      <w:r w:rsidR="008C0154">
        <w:t>pikto</w:t>
      </w:r>
      <w:r w:rsidR="000049AE">
        <w:t>g</w:t>
      </w:r>
      <w:r w:rsidR="008C0154">
        <w:t xml:space="preserve">ramu </w:t>
      </w:r>
      <w:r>
        <w:t xml:space="preserve">červenej guličky. </w:t>
      </w:r>
      <w:r w:rsidR="00DC377B">
        <w:t>Systém kontroluje každých 10 sekúnd stav, či má používateľ nové upozornenie alebo nie.</w:t>
      </w:r>
    </w:p>
    <w:p w14:paraId="48BCDDBA" w14:textId="57FA9BB0" w:rsidR="00A14234" w:rsidRDefault="0084698E" w:rsidP="00A14234">
      <w:r>
        <w:t xml:space="preserve">Stránka </w:t>
      </w:r>
      <w:r w:rsidR="00DC377B">
        <w:t xml:space="preserve">centra upozornení </w:t>
      </w:r>
      <w:r>
        <w:t xml:space="preserve">sa skladá zo zoznamu </w:t>
      </w:r>
      <w:r w:rsidR="00A24FE3">
        <w:t>upozornení (</w:t>
      </w:r>
      <w:r w:rsidR="00A24FE3">
        <w:fldChar w:fldCharType="begin"/>
      </w:r>
      <w:r w:rsidR="00A24FE3">
        <w:instrText xml:space="preserve"> REF _Ref133351672 \h </w:instrText>
      </w:r>
      <w:r w:rsidR="00A24FE3">
        <w:fldChar w:fldCharType="separate"/>
      </w:r>
      <w:r w:rsidR="00A802A9">
        <w:t xml:space="preserve">Obr. </w:t>
      </w:r>
      <w:r w:rsidR="00A802A9">
        <w:rPr>
          <w:noProof/>
        </w:rPr>
        <w:t>7</w:t>
      </w:r>
      <w:r w:rsidR="00A24FE3">
        <w:fldChar w:fldCharType="end"/>
      </w:r>
      <w:r w:rsidR="00A24FE3">
        <w:t xml:space="preserve"> – 2)</w:t>
      </w:r>
      <w:r>
        <w:t xml:space="preserve"> a z filtra nad týmito notifikáciami</w:t>
      </w:r>
      <w:r w:rsidR="00A24FE3">
        <w:t xml:space="preserve"> (</w:t>
      </w:r>
      <w:r w:rsidR="00A24FE3">
        <w:fldChar w:fldCharType="begin"/>
      </w:r>
      <w:r w:rsidR="00A24FE3">
        <w:instrText xml:space="preserve"> REF _Ref133351672 \h </w:instrText>
      </w:r>
      <w:r w:rsidR="00A24FE3">
        <w:fldChar w:fldCharType="separate"/>
      </w:r>
      <w:r w:rsidR="00A802A9">
        <w:t xml:space="preserve">Obr. </w:t>
      </w:r>
      <w:r w:rsidR="00A802A9">
        <w:rPr>
          <w:noProof/>
        </w:rPr>
        <w:t>7</w:t>
      </w:r>
      <w:r w:rsidR="00A24FE3">
        <w:fldChar w:fldCharType="end"/>
      </w:r>
      <w:r w:rsidR="00A24FE3">
        <w:t xml:space="preserve"> – 1)</w:t>
      </w:r>
      <w:r w:rsidR="00A14234">
        <w:t>. Upozornenia sa tu uchovávajú len počas 2 mesiacov, to znamená, že sa tu nachádzajú upozornenia maximálne 2 mesiace staré, staršie upozornenia sa mažú. Na toto upozorňuje používateľa aj samotná informácia na vrchu stránky.</w:t>
      </w:r>
    </w:p>
    <w:p w14:paraId="396CECA9" w14:textId="6705344E" w:rsidR="00166FD6" w:rsidRDefault="00166FD6" w:rsidP="00166FD6">
      <w:r>
        <w:lastRenderedPageBreak/>
        <w:t>Zoznam upozornení obsahuje všetky upozornenia, ktoré sa týkajú spisov priradených prihlásenému používateľovi. Zoznam je zobrazovaný po stránkach. Nad zoznamom upozornení je zobrazený údaj o poradí aktuálne zobrazených záznamov a celkový počet záznamov na zobrazenie v zozname (</w:t>
      </w:r>
      <w:r>
        <w:fldChar w:fldCharType="begin"/>
      </w:r>
      <w:r>
        <w:instrText xml:space="preserve"> REF _Ref133351672 \h </w:instrText>
      </w:r>
      <w:r>
        <w:fldChar w:fldCharType="separate"/>
      </w:r>
      <w:r w:rsidR="00A802A9">
        <w:t xml:space="preserve">Obr. </w:t>
      </w:r>
      <w:r w:rsidR="00A802A9">
        <w:rPr>
          <w:noProof/>
        </w:rPr>
        <w:t>7</w:t>
      </w:r>
      <w:r>
        <w:fldChar w:fldCharType="end"/>
      </w:r>
      <w:r>
        <w:t xml:space="preserve"> - 3). Rovnako je tu zobrazená aj možnosť Zoradiť podľa (</w:t>
      </w:r>
      <w:r>
        <w:fldChar w:fldCharType="begin"/>
      </w:r>
      <w:r>
        <w:instrText xml:space="preserve"> REF _Ref133351672 \h </w:instrText>
      </w:r>
      <w:r>
        <w:fldChar w:fldCharType="separate"/>
      </w:r>
      <w:r w:rsidR="00A802A9">
        <w:t xml:space="preserve">Obr. </w:t>
      </w:r>
      <w:r w:rsidR="00A802A9">
        <w:rPr>
          <w:noProof/>
        </w:rPr>
        <w:t>7</w:t>
      </w:r>
      <w:r>
        <w:fldChar w:fldCharType="end"/>
      </w:r>
      <w:r>
        <w:t xml:space="preserve"> - 4), ktorá umožňuje používateľovi zobraziť záznamy </w:t>
      </w:r>
      <w:r w:rsidR="00072F40">
        <w:t>od najnovších alebo od najstarších</w:t>
      </w:r>
      <w:r>
        <w:t>.</w:t>
      </w:r>
    </w:p>
    <w:p w14:paraId="22BFD4A1" w14:textId="5CE6912B" w:rsidR="00166FD6" w:rsidRDefault="00166FD6" w:rsidP="00166FD6">
      <w:r>
        <w:t xml:space="preserve">Pod zoznamom </w:t>
      </w:r>
      <w:r w:rsidR="009A4FCD">
        <w:t>upozornení</w:t>
      </w:r>
      <w:r>
        <w:t xml:space="preserve"> je zobrazené stránkovanie zoznamu (</w:t>
      </w:r>
      <w:r w:rsidR="009A4FCD">
        <w:fldChar w:fldCharType="begin"/>
      </w:r>
      <w:r w:rsidR="009A4FCD">
        <w:instrText xml:space="preserve"> REF _Ref133351672 \h </w:instrText>
      </w:r>
      <w:r w:rsidR="009A4FCD">
        <w:fldChar w:fldCharType="separate"/>
      </w:r>
      <w:r w:rsidR="00A802A9">
        <w:t xml:space="preserve">Obr. </w:t>
      </w:r>
      <w:r w:rsidR="00A802A9">
        <w:rPr>
          <w:noProof/>
        </w:rPr>
        <w:t>7</w:t>
      </w:r>
      <w:r w:rsidR="009A4FCD">
        <w:fldChar w:fldCharType="end"/>
      </w:r>
      <w:r w:rsidR="009A4FCD">
        <w:t xml:space="preserve"> - 5</w:t>
      </w:r>
      <w:r>
        <w:t>). Poradie aktuálne zobrazenej stránky je vyznačené hrubým písmom. Na vedľajšie čísla je možné kliknúť, čím sa používateľ prepne na danú stránku zoznamu. Okrem možnosti kliknúť priamo na číslo stránky má používateľ možnosť prepínať sa medzi stránkami pomocou odkazu Prechádzajúca a Nasledujúca, čím sa prepne na zoznam o jednu stránku dopredu alebo dozadu. Pokiaľ je tlačidlo neaktívne, znamená to, že sa používateľ nachádza na prvej, resp. poslednej stránke zoznamu a teda nie je možné sa prepnúť dozadu, resp. dopredu.</w:t>
      </w:r>
    </w:p>
    <w:p w14:paraId="344CF809" w14:textId="31DEC4B8" w:rsidR="00166FD6" w:rsidRDefault="00166FD6" w:rsidP="00166FD6">
      <w:r>
        <w:t xml:space="preserve">Pod zoznamom </w:t>
      </w:r>
      <w:r w:rsidR="009A4FCD">
        <w:t>upozornení</w:t>
      </w:r>
      <w:r>
        <w:t xml:space="preserve"> je aj zobrazená možnosť nastaviť si, koľko záznamov sa bude na jednej stránke zobrazovať (</w:t>
      </w:r>
      <w:r w:rsidR="009A4FCD">
        <w:fldChar w:fldCharType="begin"/>
      </w:r>
      <w:r w:rsidR="009A4FCD">
        <w:instrText xml:space="preserve"> REF _Ref133351672 \h </w:instrText>
      </w:r>
      <w:r w:rsidR="009A4FCD">
        <w:fldChar w:fldCharType="separate"/>
      </w:r>
      <w:r w:rsidR="00A802A9">
        <w:t xml:space="preserve">Obr. </w:t>
      </w:r>
      <w:r w:rsidR="00A802A9">
        <w:rPr>
          <w:noProof/>
        </w:rPr>
        <w:t>7</w:t>
      </w:r>
      <w:r w:rsidR="009A4FCD">
        <w:fldChar w:fldCharType="end"/>
      </w:r>
      <w:r w:rsidR="009A4FCD">
        <w:t xml:space="preserve"> - 6</w:t>
      </w:r>
      <w:r>
        <w:t xml:space="preserve">). </w:t>
      </w:r>
    </w:p>
    <w:p w14:paraId="05E47C91" w14:textId="2393DB2A" w:rsidR="00504C96" w:rsidRDefault="00166FD6" w:rsidP="000A2B74">
      <w:r>
        <w:t>Je tu aj tlačidlo Hore, ktoré používateľa presmeruje na vrch zoznamu, resp. stránky (</w:t>
      </w:r>
      <w:r w:rsidR="009A4FCD">
        <w:fldChar w:fldCharType="begin"/>
      </w:r>
      <w:r w:rsidR="009A4FCD">
        <w:instrText xml:space="preserve"> REF _Ref133351672 \h </w:instrText>
      </w:r>
      <w:r w:rsidR="009A4FCD">
        <w:fldChar w:fldCharType="separate"/>
      </w:r>
      <w:r w:rsidR="00A802A9">
        <w:t xml:space="preserve">Obr. </w:t>
      </w:r>
      <w:r w:rsidR="00A802A9">
        <w:rPr>
          <w:noProof/>
        </w:rPr>
        <w:t>7</w:t>
      </w:r>
      <w:r w:rsidR="009A4FCD">
        <w:fldChar w:fldCharType="end"/>
      </w:r>
      <w:r w:rsidR="009A4FCD">
        <w:t xml:space="preserve"> - 7</w:t>
      </w:r>
      <w:r>
        <w:t>).</w:t>
      </w:r>
    </w:p>
    <w:p w14:paraId="0260709D" w14:textId="39D63115" w:rsidR="000A2B74" w:rsidRDefault="000A2B74" w:rsidP="000A2B74">
      <w:r>
        <w:rPr>
          <w:noProof/>
          <w:lang w:eastAsia="sk-SK"/>
        </w:rPr>
        <w:drawing>
          <wp:inline distT="0" distB="0" distL="0" distR="0" wp14:anchorId="6925B4A3" wp14:editId="1F9BD84F">
            <wp:extent cx="5549417" cy="4886325"/>
            <wp:effectExtent l="0" t="0" r="0" b="0"/>
            <wp:docPr id="1825670267" name="Obrázo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5670267" name="Obrázok 1825670267"/>
                    <pic:cNvPicPr/>
                  </pic:nvPicPr>
                  <pic:blipFill>
                    <a:blip r:embed="rId16">
                      <a:extLst>
                        <a:ext uri="{28A0092B-C50C-407E-A947-70E740481C1C}">
                          <a14:useLocalDpi xmlns:a14="http://schemas.microsoft.com/office/drawing/2010/main" val="0"/>
                        </a:ext>
                      </a:extLst>
                    </a:blip>
                    <a:stretch>
                      <a:fillRect/>
                    </a:stretch>
                  </pic:blipFill>
                  <pic:spPr>
                    <a:xfrm>
                      <a:off x="0" y="0"/>
                      <a:ext cx="5556791" cy="4892818"/>
                    </a:xfrm>
                    <a:prstGeom prst="rect">
                      <a:avLst/>
                    </a:prstGeom>
                  </pic:spPr>
                </pic:pic>
              </a:graphicData>
            </a:graphic>
          </wp:inline>
        </w:drawing>
      </w:r>
    </w:p>
    <w:p w14:paraId="28C83E53" w14:textId="0E68B0F2" w:rsidR="001D2248" w:rsidRDefault="00504C96" w:rsidP="0063257D">
      <w:pPr>
        <w:pStyle w:val="Caption"/>
      </w:pPr>
      <w:bookmarkStart w:id="28" w:name="_Ref133351672"/>
      <w:bookmarkStart w:id="29" w:name="_Toc133438914"/>
      <w:r>
        <w:t xml:space="preserve">Obr. </w:t>
      </w:r>
      <w:fldSimple w:instr=" SEQ Obr. \* ARABIC ">
        <w:r w:rsidR="00A802A9">
          <w:rPr>
            <w:noProof/>
          </w:rPr>
          <w:t>7</w:t>
        </w:r>
      </w:fldSimple>
      <w:bookmarkEnd w:id="28"/>
      <w:r>
        <w:t xml:space="preserve"> – Centrum upozornení.</w:t>
      </w:r>
      <w:bookmarkEnd w:id="29"/>
    </w:p>
    <w:p w14:paraId="3D05C55B" w14:textId="4D5943F4" w:rsidR="00826215" w:rsidRDefault="00826215" w:rsidP="00826215">
      <w:r>
        <w:lastRenderedPageBreak/>
        <w:t>V ľavej časti obrazovky sa nachádza časť pre filter nad upozorneniami (</w:t>
      </w:r>
      <w:r>
        <w:fldChar w:fldCharType="begin"/>
      </w:r>
      <w:r>
        <w:instrText xml:space="preserve"> REF _Ref133351672 \h </w:instrText>
      </w:r>
      <w:r>
        <w:fldChar w:fldCharType="separate"/>
      </w:r>
      <w:r w:rsidR="00A802A9">
        <w:t xml:space="preserve">Obr. </w:t>
      </w:r>
      <w:r w:rsidR="00A802A9">
        <w:rPr>
          <w:noProof/>
        </w:rPr>
        <w:t>7</w:t>
      </w:r>
      <w:r>
        <w:fldChar w:fldCharType="end"/>
      </w:r>
      <w:r>
        <w:t xml:space="preserve"> - 1). Filter umožňuje rýchle vyhľadávanie notifikácií na základe zvolených kritérií. Zvolený filter je uložený aj po odhlásení a následnom prihlásení do aplikácie </w:t>
      </w:r>
      <w:proofErr w:type="spellStart"/>
      <w:r>
        <w:t>ESS</w:t>
      </w:r>
      <w:r w:rsidR="008C0154">
        <w:t>p</w:t>
      </w:r>
      <w:proofErr w:type="spellEnd"/>
      <w:r>
        <w:t>.</w:t>
      </w:r>
    </w:p>
    <w:p w14:paraId="21710A4E" w14:textId="77777777" w:rsidR="00826215" w:rsidRDefault="00826215" w:rsidP="00826215">
      <w:r>
        <w:t>Filtrovanie umožňuje vyhľadávanie pomocou nasledovných atribútov :</w:t>
      </w:r>
    </w:p>
    <w:p w14:paraId="4B2407E1" w14:textId="282B814D" w:rsidR="00826215" w:rsidRDefault="00437F68" w:rsidP="00826215">
      <w:pPr>
        <w:pStyle w:val="Odrky"/>
      </w:pPr>
      <w:r>
        <w:t xml:space="preserve">Stav – používateľ má možnosť pomocou </w:t>
      </w:r>
      <w:proofErr w:type="spellStart"/>
      <w:r>
        <w:t>rozbaľovacieho</w:t>
      </w:r>
      <w:proofErr w:type="spellEnd"/>
      <w:r>
        <w:t xml:space="preserve"> zoznamu vybrať jeden stav z hodnôt Všetky, Prečítané, Neprečítané</w:t>
      </w:r>
    </w:p>
    <w:p w14:paraId="38ABD66E" w14:textId="59CF2D2C" w:rsidR="00437F68" w:rsidRDefault="00437F68" w:rsidP="00826215">
      <w:pPr>
        <w:pStyle w:val="Odrky"/>
      </w:pPr>
      <w:r>
        <w:t xml:space="preserve">Zdroj upozornenia – vyhľadávanie podľa zdroja upozornenia, kedy v zozname budú len upozornenia z vybraného zdroja. Je možné zadať jednu z hodnôt </w:t>
      </w:r>
      <w:proofErr w:type="spellStart"/>
      <w:r>
        <w:t>eŽaloby</w:t>
      </w:r>
      <w:proofErr w:type="spellEnd"/>
      <w:r>
        <w:t xml:space="preserve"> alebo El. súdny spis.</w:t>
      </w:r>
    </w:p>
    <w:p w14:paraId="3CCBF58A" w14:textId="2DF4CB91" w:rsidR="00437F68" w:rsidRDefault="00437F68" w:rsidP="00826215">
      <w:pPr>
        <w:pStyle w:val="Odrky"/>
      </w:pPr>
      <w:r>
        <w:t>Názov podania</w:t>
      </w:r>
    </w:p>
    <w:p w14:paraId="3C6CBA43" w14:textId="6FC451F1" w:rsidR="00437F68" w:rsidRDefault="00437F68" w:rsidP="00826215">
      <w:pPr>
        <w:pStyle w:val="Odrky"/>
      </w:pPr>
      <w:r>
        <w:t>Spisová značka</w:t>
      </w:r>
    </w:p>
    <w:p w14:paraId="64209860" w14:textId="33D46E29" w:rsidR="00437F68" w:rsidRDefault="00437F68" w:rsidP="00EC724E">
      <w:pPr>
        <w:pStyle w:val="Odrky"/>
      </w:pPr>
      <w:r>
        <w:t xml:space="preserve">Súd - vyhľadávanie podľa súdu, kedy v zozname upozornení budú len upozornenia týkajúce sa spisov (žiadostí) spadajúcich pod daný súd. Je možné zadať viacero stavov z hodnôt. Ak má však používateľ vo filtri už zadanú hodnotu identifikačného čísla spisu, tak pre toto filtrovanie podľa súdu budú dostupné len tie hodnoty, resp. </w:t>
      </w:r>
      <w:r w:rsidR="00EC724E">
        <w:t xml:space="preserve">tie </w:t>
      </w:r>
      <w:r>
        <w:t>súdy, ktoré môžu dané identifikačné číslo spisu riešiť a zvyšné hodnoty (tzn. zvyšné súdy) sa ani nezobrazia v možnosti filtra.</w:t>
      </w:r>
    </w:p>
    <w:p w14:paraId="6FA50DB6" w14:textId="599A1E32" w:rsidR="00437F68" w:rsidRDefault="00437F68" w:rsidP="00826215">
      <w:pPr>
        <w:pStyle w:val="Odrky"/>
      </w:pPr>
      <w:r>
        <w:t xml:space="preserve">Identifikačné číslo spisu – </w:t>
      </w:r>
      <w:r w:rsidR="00A067C0">
        <w:t>vyhľadávanie upozornení týkajúcich sa daného identifikačného čísla spisu. Ak používateľ do poľa zadá číslo spisu (alebo časť čísla spisu), systém mu zobrazí všetky upozornenia, ktoré sa týkajú spisov s daným identifikačným číslom spisu (resp. všetkých spisov, ktoré obsahujú časť daného identifikačného čísla spisu).</w:t>
      </w:r>
    </w:p>
    <w:p w14:paraId="07B0ED7E" w14:textId="77777777" w:rsidR="00437F68" w:rsidRDefault="00437F68" w:rsidP="00437F68">
      <w:pPr>
        <w:pStyle w:val="Odrky"/>
        <w:numPr>
          <w:ilvl w:val="0"/>
          <w:numId w:val="0"/>
        </w:numPr>
      </w:pPr>
    </w:p>
    <w:p w14:paraId="186B3DB2" w14:textId="74332860" w:rsidR="00EA7E70" w:rsidRDefault="00EA7E70" w:rsidP="00826215">
      <w:r>
        <w:t xml:space="preserve">Po kliknutí na jedno upozornenie zo zoznamu je používateľ presmerovaný do detailu spisu, ktorého sa upozornenie týka. Po kliknutí na upozornenie sa </w:t>
      </w:r>
      <w:r w:rsidR="005158E3">
        <w:t xml:space="preserve">dané </w:t>
      </w:r>
      <w:r>
        <w:t>upozornenie zmení z neprečítaného na prečítané. Pomocou tlačidla Označiť všetko ako prečítané</w:t>
      </w:r>
      <w:r w:rsidR="005158E3">
        <w:t xml:space="preserve"> (</w:t>
      </w:r>
      <w:r w:rsidR="005158E3">
        <w:fldChar w:fldCharType="begin"/>
      </w:r>
      <w:r w:rsidR="005158E3">
        <w:instrText xml:space="preserve"> REF _Ref133351672 \h </w:instrText>
      </w:r>
      <w:r w:rsidR="005158E3">
        <w:fldChar w:fldCharType="separate"/>
      </w:r>
      <w:r w:rsidR="00A802A9">
        <w:t xml:space="preserve">Obr. </w:t>
      </w:r>
      <w:r w:rsidR="00A802A9">
        <w:rPr>
          <w:noProof/>
        </w:rPr>
        <w:t>7</w:t>
      </w:r>
      <w:r w:rsidR="005158E3">
        <w:fldChar w:fldCharType="end"/>
      </w:r>
      <w:r w:rsidR="005158E3">
        <w:t xml:space="preserve"> – 8) </w:t>
      </w:r>
      <w:r>
        <w:t xml:space="preserve">má používateľ možnosť označiť všetky upozornenia ako prečítané. </w:t>
      </w:r>
    </w:p>
    <w:p w14:paraId="657E2A58" w14:textId="02DFDBCC" w:rsidR="00FE7B05" w:rsidRDefault="00FE7B05" w:rsidP="004C4A92">
      <w:r>
        <w:t>Zoznam typov notifikácií spolu s informáciou, kedy sa dané notifikácie generujú</w:t>
      </w:r>
      <w:r w:rsidR="005158E3">
        <w:t>,</w:t>
      </w:r>
      <w:r>
        <w:t xml:space="preserve"> je uvedené v nasledujúcej tabuľke:</w:t>
      </w:r>
    </w:p>
    <w:tbl>
      <w:tblPr>
        <w:tblStyle w:val="EDTable1"/>
        <w:tblW w:w="0" w:type="auto"/>
        <w:tblLook w:val="04A0" w:firstRow="1" w:lastRow="0" w:firstColumn="1" w:lastColumn="0" w:noHBand="0" w:noVBand="1"/>
      </w:tblPr>
      <w:tblGrid>
        <w:gridCol w:w="4531"/>
        <w:gridCol w:w="4531"/>
      </w:tblGrid>
      <w:tr w:rsidR="00FE7B05" w14:paraId="736F0820" w14:textId="77777777" w:rsidTr="00FE7B0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2EA251BD" w14:textId="6FDCDBA7" w:rsidR="00FE7B05" w:rsidRPr="00FE7B05" w:rsidRDefault="00FE7B05" w:rsidP="004C4A92">
            <w:pPr>
              <w:rPr>
                <w:sz w:val="28"/>
                <w:szCs w:val="28"/>
              </w:rPr>
            </w:pPr>
            <w:r w:rsidRPr="00FE7B05">
              <w:rPr>
                <w:sz w:val="28"/>
                <w:szCs w:val="28"/>
              </w:rPr>
              <w:t>Zoznam notifikácií</w:t>
            </w:r>
          </w:p>
        </w:tc>
        <w:tc>
          <w:tcPr>
            <w:tcW w:w="4531" w:type="dxa"/>
          </w:tcPr>
          <w:p w14:paraId="24267BFB" w14:textId="77777777" w:rsidR="00FE7B05" w:rsidRPr="00FE7B05" w:rsidRDefault="00FE7B05" w:rsidP="004C4A92">
            <w:pPr>
              <w:cnfStyle w:val="100000000000" w:firstRow="1" w:lastRow="0" w:firstColumn="0" w:lastColumn="0" w:oddVBand="0" w:evenVBand="0" w:oddHBand="0" w:evenHBand="0" w:firstRowFirstColumn="0" w:firstRowLastColumn="0" w:lastRowFirstColumn="0" w:lastRowLastColumn="0"/>
            </w:pPr>
          </w:p>
        </w:tc>
      </w:tr>
      <w:tr w:rsidR="00FE7B05" w14:paraId="652C9917" w14:textId="77777777" w:rsidTr="00FE7B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681188AF" w14:textId="1AD55476" w:rsidR="00FE7B05" w:rsidRPr="00FE7B05" w:rsidRDefault="00FE7B05" w:rsidP="004C4A92">
            <w:pPr>
              <w:rPr>
                <w:rFonts w:asciiTheme="minorHAnsi" w:hAnsiTheme="minorHAnsi" w:cstheme="minorHAnsi"/>
                <w:sz w:val="22"/>
                <w:szCs w:val="22"/>
              </w:rPr>
            </w:pPr>
            <w:r w:rsidRPr="00FE7B05">
              <w:rPr>
                <w:rFonts w:asciiTheme="minorHAnsi" w:hAnsiTheme="minorHAnsi" w:cstheme="minorHAnsi"/>
                <w:sz w:val="22"/>
                <w:szCs w:val="22"/>
              </w:rPr>
              <w:t>Text notifikácie</w:t>
            </w:r>
          </w:p>
        </w:tc>
        <w:tc>
          <w:tcPr>
            <w:tcW w:w="4531" w:type="dxa"/>
            <w:shd w:val="clear" w:color="auto" w:fill="2F5496" w:themeFill="accent1" w:themeFillShade="BF"/>
          </w:tcPr>
          <w:p w14:paraId="03B58143" w14:textId="715390E7" w:rsidR="00FE7B05" w:rsidRPr="00FE7B05" w:rsidRDefault="00FE7B05" w:rsidP="004C4A92">
            <w:pPr>
              <w:cnfStyle w:val="000000100000" w:firstRow="0" w:lastRow="0" w:firstColumn="0" w:lastColumn="0" w:oddVBand="0" w:evenVBand="0" w:oddHBand="1" w:evenHBand="0" w:firstRowFirstColumn="0" w:firstRowLastColumn="0" w:lastRowFirstColumn="0" w:lastRowLastColumn="0"/>
              <w:rPr>
                <w:b/>
                <w:bCs/>
                <w:color w:val="FFFFFF" w:themeColor="background1"/>
                <w:sz w:val="22"/>
                <w:szCs w:val="22"/>
              </w:rPr>
            </w:pPr>
            <w:r w:rsidRPr="00FE7B05">
              <w:rPr>
                <w:b/>
                <w:bCs/>
                <w:color w:val="FFFFFF" w:themeColor="background1"/>
                <w:sz w:val="22"/>
                <w:szCs w:val="22"/>
              </w:rPr>
              <w:t>Miesto generovania notifikácie</w:t>
            </w:r>
          </w:p>
        </w:tc>
      </w:tr>
      <w:tr w:rsidR="00FE7B05" w14:paraId="3535CD7C" w14:textId="77777777" w:rsidTr="00FE7B0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shd w:val="clear" w:color="auto" w:fill="auto"/>
          </w:tcPr>
          <w:p w14:paraId="72C3D564" w14:textId="3D340BE4" w:rsidR="00FE7B05" w:rsidRPr="009B6F2B" w:rsidRDefault="005158E3" w:rsidP="004C4A92">
            <w:pPr>
              <w:rPr>
                <w:rFonts w:asciiTheme="minorHAnsi" w:hAnsiTheme="minorHAnsi" w:cstheme="minorHAnsi"/>
                <w:b w:val="0"/>
                <w:bCs w:val="0"/>
                <w:color w:val="auto"/>
              </w:rPr>
            </w:pPr>
            <w:r w:rsidRPr="009B6F2B">
              <w:rPr>
                <w:rFonts w:asciiTheme="minorHAnsi" w:hAnsiTheme="minorHAnsi" w:cstheme="minorHAnsi"/>
                <w:b w:val="0"/>
                <w:bCs w:val="0"/>
                <w:color w:val="auto"/>
              </w:rPr>
              <w:t>Žiadosť o dodatočné sprístupnenie dokumentov k spisu [spisovná značka] zmenila stav na Schválená</w:t>
            </w:r>
          </w:p>
        </w:tc>
        <w:tc>
          <w:tcPr>
            <w:tcW w:w="4531" w:type="dxa"/>
          </w:tcPr>
          <w:p w14:paraId="5DDE537D" w14:textId="4ECB986A" w:rsidR="00FE7B05" w:rsidRPr="009B6F2B" w:rsidRDefault="000049AE" w:rsidP="004C4A92">
            <w:pPr>
              <w:cnfStyle w:val="000000010000" w:firstRow="0" w:lastRow="0" w:firstColumn="0" w:lastColumn="0" w:oddVBand="0" w:evenVBand="0" w:oddHBand="0" w:evenHBand="1" w:firstRowFirstColumn="0" w:firstRowLastColumn="0" w:lastRowFirstColumn="0" w:lastRowLastColumn="0"/>
              <w:rPr>
                <w:rFonts w:cstheme="minorHAnsi"/>
                <w:color w:val="auto"/>
              </w:rPr>
            </w:pPr>
            <w:r w:rsidRPr="009B6F2B">
              <w:rPr>
                <w:rFonts w:cstheme="minorHAnsi"/>
                <w:color w:val="auto"/>
              </w:rPr>
              <w:t>A</w:t>
            </w:r>
            <w:r w:rsidR="00FE7B05" w:rsidRPr="009B6F2B">
              <w:rPr>
                <w:rFonts w:cstheme="minorHAnsi"/>
                <w:color w:val="auto"/>
              </w:rPr>
              <w:t xml:space="preserve">plikácia </w:t>
            </w:r>
            <w:r w:rsidRPr="009B6F2B">
              <w:rPr>
                <w:rFonts w:cstheme="minorHAnsi"/>
                <w:color w:val="auto"/>
              </w:rPr>
              <w:t>PRIV</w:t>
            </w:r>
            <w:r w:rsidR="00FE7B05" w:rsidRPr="009B6F2B">
              <w:rPr>
                <w:rFonts w:cstheme="minorHAnsi"/>
                <w:color w:val="auto"/>
              </w:rPr>
              <w:t xml:space="preserve"> - tlačidlo "Schváliť" obrazovka Žiadosť o dodatočné sprístupnenie dokumentov</w:t>
            </w:r>
          </w:p>
        </w:tc>
      </w:tr>
      <w:tr w:rsidR="00FE7B05" w14:paraId="7A9BF78F" w14:textId="77777777" w:rsidTr="00523C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shd w:val="clear" w:color="auto" w:fill="F2F2F2" w:themeFill="background1" w:themeFillShade="F2"/>
          </w:tcPr>
          <w:p w14:paraId="6C18D72D" w14:textId="50BC3B98" w:rsidR="00FE7B05" w:rsidRPr="009B6F2B" w:rsidRDefault="005158E3" w:rsidP="004C4A92">
            <w:pPr>
              <w:rPr>
                <w:rFonts w:asciiTheme="minorHAnsi" w:hAnsiTheme="minorHAnsi" w:cstheme="minorHAnsi"/>
                <w:b w:val="0"/>
                <w:bCs w:val="0"/>
                <w:color w:val="auto"/>
              </w:rPr>
            </w:pPr>
            <w:r w:rsidRPr="009B6F2B">
              <w:rPr>
                <w:rFonts w:asciiTheme="minorHAnsi" w:hAnsiTheme="minorHAnsi" w:cstheme="minorHAnsi"/>
                <w:b w:val="0"/>
                <w:bCs w:val="0"/>
                <w:color w:val="auto"/>
              </w:rPr>
              <w:t>Žiadosť o dodatočné sprístupnenie dokumentov k spisu [spisovná značka] zmenila stav na Zamietnutá</w:t>
            </w:r>
          </w:p>
        </w:tc>
        <w:tc>
          <w:tcPr>
            <w:tcW w:w="4531" w:type="dxa"/>
          </w:tcPr>
          <w:p w14:paraId="1003BDFB" w14:textId="0A0D5AD1" w:rsidR="00FE7B05" w:rsidRPr="009B6F2B" w:rsidRDefault="000049AE" w:rsidP="004C4A92">
            <w:pPr>
              <w:cnfStyle w:val="000000100000" w:firstRow="0" w:lastRow="0" w:firstColumn="0" w:lastColumn="0" w:oddVBand="0" w:evenVBand="0" w:oddHBand="1" w:evenHBand="0" w:firstRowFirstColumn="0" w:firstRowLastColumn="0" w:lastRowFirstColumn="0" w:lastRowLastColumn="0"/>
              <w:rPr>
                <w:rFonts w:cstheme="minorHAnsi"/>
                <w:color w:val="auto"/>
              </w:rPr>
            </w:pPr>
            <w:r w:rsidRPr="009B6F2B">
              <w:rPr>
                <w:rFonts w:cstheme="minorHAnsi"/>
                <w:color w:val="auto"/>
              </w:rPr>
              <w:t xml:space="preserve">Aplikácia PRIV </w:t>
            </w:r>
            <w:r w:rsidR="0060445E" w:rsidRPr="009B6F2B">
              <w:rPr>
                <w:rFonts w:cstheme="minorHAnsi"/>
                <w:color w:val="auto"/>
              </w:rPr>
              <w:t>- tlačidlo "Zamietnuť" obrazovka Žiadosť o dodatočné sprístupnenie dokumentov</w:t>
            </w:r>
          </w:p>
        </w:tc>
      </w:tr>
      <w:tr w:rsidR="00FE7B05" w14:paraId="6C3D1DF6" w14:textId="77777777" w:rsidTr="00FE7B0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shd w:val="clear" w:color="auto" w:fill="auto"/>
          </w:tcPr>
          <w:p w14:paraId="4C751DB0" w14:textId="45BFCA63" w:rsidR="00FE7B05" w:rsidRPr="009B6F2B" w:rsidRDefault="005158E3" w:rsidP="004C4A92">
            <w:pPr>
              <w:rPr>
                <w:rFonts w:asciiTheme="minorHAnsi" w:hAnsiTheme="minorHAnsi" w:cstheme="minorHAnsi"/>
                <w:b w:val="0"/>
                <w:bCs w:val="0"/>
                <w:color w:val="auto"/>
              </w:rPr>
            </w:pPr>
            <w:r w:rsidRPr="009B6F2B">
              <w:rPr>
                <w:rFonts w:asciiTheme="minorHAnsi" w:hAnsiTheme="minorHAnsi" w:cstheme="minorHAnsi"/>
                <w:b w:val="0"/>
                <w:bCs w:val="0"/>
                <w:color w:val="auto"/>
              </w:rPr>
              <w:t>Žiadosť o nazeranie do listinnej podoby spisu k spisu [spisovná značka] zmenila stav na Schválená</w:t>
            </w:r>
          </w:p>
        </w:tc>
        <w:tc>
          <w:tcPr>
            <w:tcW w:w="4531" w:type="dxa"/>
          </w:tcPr>
          <w:p w14:paraId="4400C2C7" w14:textId="212904A2" w:rsidR="00FE7B05" w:rsidRPr="009B6F2B" w:rsidRDefault="000049AE" w:rsidP="004C4A92">
            <w:pPr>
              <w:cnfStyle w:val="000000010000" w:firstRow="0" w:lastRow="0" w:firstColumn="0" w:lastColumn="0" w:oddVBand="0" w:evenVBand="0" w:oddHBand="0" w:evenHBand="1" w:firstRowFirstColumn="0" w:firstRowLastColumn="0" w:lastRowFirstColumn="0" w:lastRowLastColumn="0"/>
              <w:rPr>
                <w:rFonts w:cstheme="minorHAnsi"/>
                <w:color w:val="auto"/>
              </w:rPr>
            </w:pPr>
            <w:r w:rsidRPr="009B6F2B">
              <w:rPr>
                <w:rFonts w:cstheme="minorHAnsi"/>
                <w:color w:val="auto"/>
              </w:rPr>
              <w:t xml:space="preserve">Aplikácia PRIV </w:t>
            </w:r>
            <w:r w:rsidR="0060445E" w:rsidRPr="009B6F2B">
              <w:rPr>
                <w:rFonts w:cstheme="minorHAnsi"/>
                <w:color w:val="auto"/>
              </w:rPr>
              <w:t>- tlačidlo "Schváliť" obrazovka Žiadosť o nazeranie do listinnej podoby spisu</w:t>
            </w:r>
          </w:p>
        </w:tc>
      </w:tr>
      <w:tr w:rsidR="00FE7B05" w14:paraId="57B4441B" w14:textId="77777777" w:rsidTr="00523C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shd w:val="clear" w:color="auto" w:fill="F2F2F2" w:themeFill="background1" w:themeFillShade="F2"/>
          </w:tcPr>
          <w:p w14:paraId="7FB3661E" w14:textId="00B30AA3" w:rsidR="00FE7B05" w:rsidRPr="009B6F2B" w:rsidRDefault="005158E3" w:rsidP="004C4A92">
            <w:pPr>
              <w:rPr>
                <w:rFonts w:asciiTheme="minorHAnsi" w:hAnsiTheme="minorHAnsi" w:cstheme="minorHAnsi"/>
                <w:b w:val="0"/>
                <w:bCs w:val="0"/>
                <w:color w:val="auto"/>
              </w:rPr>
            </w:pPr>
            <w:r w:rsidRPr="009B6F2B">
              <w:rPr>
                <w:rFonts w:asciiTheme="minorHAnsi" w:hAnsiTheme="minorHAnsi" w:cstheme="minorHAnsi"/>
                <w:b w:val="0"/>
                <w:bCs w:val="0"/>
                <w:color w:val="auto"/>
              </w:rPr>
              <w:t>Žiadosť o nazeranie do listinnej podoby spisu k spisu [spisovná značka] zmenila stav na Zmietnutá</w:t>
            </w:r>
          </w:p>
        </w:tc>
        <w:tc>
          <w:tcPr>
            <w:tcW w:w="4531" w:type="dxa"/>
          </w:tcPr>
          <w:p w14:paraId="20618190" w14:textId="461F0C66" w:rsidR="00FE7B05" w:rsidRPr="009B6F2B" w:rsidRDefault="000049AE" w:rsidP="004C4A92">
            <w:pPr>
              <w:cnfStyle w:val="000000100000" w:firstRow="0" w:lastRow="0" w:firstColumn="0" w:lastColumn="0" w:oddVBand="0" w:evenVBand="0" w:oddHBand="1" w:evenHBand="0" w:firstRowFirstColumn="0" w:firstRowLastColumn="0" w:lastRowFirstColumn="0" w:lastRowLastColumn="0"/>
              <w:rPr>
                <w:rFonts w:cstheme="minorHAnsi"/>
                <w:color w:val="auto"/>
              </w:rPr>
            </w:pPr>
            <w:r w:rsidRPr="009B6F2B">
              <w:rPr>
                <w:rFonts w:cstheme="minorHAnsi"/>
                <w:color w:val="auto"/>
              </w:rPr>
              <w:t xml:space="preserve">Aplikácia PRIV </w:t>
            </w:r>
            <w:r w:rsidR="0060445E" w:rsidRPr="009B6F2B">
              <w:rPr>
                <w:rFonts w:cstheme="minorHAnsi"/>
                <w:color w:val="auto"/>
              </w:rPr>
              <w:t>- tlačidlo "Zamietnuť" obrazovka Žiadosť o nazeranie do listinnej podoby spisu</w:t>
            </w:r>
          </w:p>
        </w:tc>
      </w:tr>
      <w:tr w:rsidR="00FE7B05" w14:paraId="7688B84C" w14:textId="77777777" w:rsidTr="00FE7B0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shd w:val="clear" w:color="auto" w:fill="auto"/>
          </w:tcPr>
          <w:p w14:paraId="39A5B4FF" w14:textId="215D4357" w:rsidR="00FE7B05" w:rsidRPr="009B6F2B" w:rsidRDefault="005158E3" w:rsidP="004C4A92">
            <w:pPr>
              <w:rPr>
                <w:rFonts w:asciiTheme="minorHAnsi" w:hAnsiTheme="minorHAnsi" w:cstheme="minorHAnsi"/>
                <w:b w:val="0"/>
                <w:bCs w:val="0"/>
                <w:color w:val="auto"/>
              </w:rPr>
            </w:pPr>
            <w:r w:rsidRPr="009B6F2B">
              <w:rPr>
                <w:rFonts w:asciiTheme="minorHAnsi" w:hAnsiTheme="minorHAnsi" w:cstheme="minorHAnsi"/>
                <w:b w:val="0"/>
                <w:bCs w:val="0"/>
                <w:color w:val="auto"/>
              </w:rPr>
              <w:t>Žiadosť o nazeranie do listinnej podoby spisu k spisu [spisovná značka] zmenila stav na Čaká na schválenie</w:t>
            </w:r>
          </w:p>
        </w:tc>
        <w:tc>
          <w:tcPr>
            <w:tcW w:w="4531" w:type="dxa"/>
          </w:tcPr>
          <w:p w14:paraId="251D77C6" w14:textId="56B02429" w:rsidR="00FE7B05" w:rsidRPr="009B6F2B" w:rsidRDefault="000049AE" w:rsidP="004C4A92">
            <w:pPr>
              <w:cnfStyle w:val="000000010000" w:firstRow="0" w:lastRow="0" w:firstColumn="0" w:lastColumn="0" w:oddVBand="0" w:evenVBand="0" w:oddHBand="0" w:evenHBand="1" w:firstRowFirstColumn="0" w:firstRowLastColumn="0" w:lastRowFirstColumn="0" w:lastRowLastColumn="0"/>
              <w:rPr>
                <w:rFonts w:cstheme="minorHAnsi"/>
                <w:color w:val="auto"/>
              </w:rPr>
            </w:pPr>
            <w:r w:rsidRPr="009B6F2B">
              <w:rPr>
                <w:rFonts w:cstheme="minorHAnsi"/>
                <w:color w:val="auto"/>
              </w:rPr>
              <w:t xml:space="preserve">Aplikácia PRIV </w:t>
            </w:r>
            <w:r w:rsidR="0060445E" w:rsidRPr="009B6F2B">
              <w:rPr>
                <w:rFonts w:cstheme="minorHAnsi"/>
                <w:color w:val="auto"/>
              </w:rPr>
              <w:t>- tlačidlo "Rozpracované" obrazovka Žiadosť o nazeranie do listinnej podoby spisu</w:t>
            </w:r>
          </w:p>
        </w:tc>
      </w:tr>
      <w:tr w:rsidR="00FE7B05" w14:paraId="2725607C" w14:textId="77777777" w:rsidTr="00523C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shd w:val="clear" w:color="auto" w:fill="F2F2F2" w:themeFill="background1" w:themeFillShade="F2"/>
          </w:tcPr>
          <w:p w14:paraId="761345D9" w14:textId="497320C2" w:rsidR="00FE7B05" w:rsidRPr="009B6F2B" w:rsidRDefault="005158E3" w:rsidP="004C4A92">
            <w:pPr>
              <w:rPr>
                <w:rFonts w:asciiTheme="minorHAnsi" w:hAnsiTheme="minorHAnsi" w:cstheme="minorHAnsi"/>
                <w:b w:val="0"/>
                <w:bCs w:val="0"/>
                <w:color w:val="auto"/>
              </w:rPr>
            </w:pPr>
            <w:r w:rsidRPr="009B6F2B">
              <w:rPr>
                <w:rFonts w:asciiTheme="minorHAnsi" w:hAnsiTheme="minorHAnsi" w:cstheme="minorHAnsi"/>
                <w:b w:val="0"/>
                <w:bCs w:val="0"/>
                <w:color w:val="auto"/>
              </w:rPr>
              <w:t>Žiadosť o sprístupnenie spisu [spisovná značka] zmenila stav na Schválená</w:t>
            </w:r>
          </w:p>
        </w:tc>
        <w:tc>
          <w:tcPr>
            <w:tcW w:w="4531" w:type="dxa"/>
          </w:tcPr>
          <w:p w14:paraId="5C6B9AFA" w14:textId="73A373F2" w:rsidR="00FE7B05" w:rsidRPr="009B6F2B" w:rsidRDefault="000049AE" w:rsidP="004C4A92">
            <w:pPr>
              <w:cnfStyle w:val="000000100000" w:firstRow="0" w:lastRow="0" w:firstColumn="0" w:lastColumn="0" w:oddVBand="0" w:evenVBand="0" w:oddHBand="1" w:evenHBand="0" w:firstRowFirstColumn="0" w:firstRowLastColumn="0" w:lastRowFirstColumn="0" w:lastRowLastColumn="0"/>
              <w:rPr>
                <w:rFonts w:cstheme="minorHAnsi"/>
                <w:color w:val="auto"/>
              </w:rPr>
            </w:pPr>
            <w:r w:rsidRPr="009B6F2B">
              <w:rPr>
                <w:rFonts w:cstheme="minorHAnsi"/>
                <w:color w:val="auto"/>
              </w:rPr>
              <w:t xml:space="preserve">Aplikácia PRIV </w:t>
            </w:r>
            <w:r w:rsidR="0060445E" w:rsidRPr="009B6F2B">
              <w:rPr>
                <w:rFonts w:cstheme="minorHAnsi"/>
                <w:color w:val="auto"/>
              </w:rPr>
              <w:t>- tlačidlo "Schváliť" obrazovka Žiadosť o sprístupnenie spisu</w:t>
            </w:r>
          </w:p>
        </w:tc>
      </w:tr>
      <w:tr w:rsidR="00FE7B05" w14:paraId="33EB419A" w14:textId="77777777" w:rsidTr="00FE7B0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shd w:val="clear" w:color="auto" w:fill="auto"/>
          </w:tcPr>
          <w:p w14:paraId="5FF32B98" w14:textId="4A0A488D" w:rsidR="00FE7B05" w:rsidRPr="009B6F2B" w:rsidRDefault="005158E3" w:rsidP="004C4A92">
            <w:pPr>
              <w:rPr>
                <w:rFonts w:asciiTheme="minorHAnsi" w:hAnsiTheme="minorHAnsi" w:cstheme="minorHAnsi"/>
                <w:b w:val="0"/>
                <w:bCs w:val="0"/>
                <w:color w:val="auto"/>
              </w:rPr>
            </w:pPr>
            <w:r w:rsidRPr="009B6F2B">
              <w:rPr>
                <w:rFonts w:asciiTheme="minorHAnsi" w:hAnsiTheme="minorHAnsi" w:cstheme="minorHAnsi"/>
                <w:b w:val="0"/>
                <w:bCs w:val="0"/>
                <w:color w:val="auto"/>
              </w:rPr>
              <w:lastRenderedPageBreak/>
              <w:t>Žiadosť o sprístupnenie spisu [spisovná značka] zmenila stav na Zamietnutá</w:t>
            </w:r>
          </w:p>
        </w:tc>
        <w:tc>
          <w:tcPr>
            <w:tcW w:w="4531" w:type="dxa"/>
          </w:tcPr>
          <w:p w14:paraId="0EDC490D" w14:textId="25DC6180" w:rsidR="00FE7B05" w:rsidRPr="009B6F2B" w:rsidRDefault="000049AE" w:rsidP="004C4A92">
            <w:pPr>
              <w:cnfStyle w:val="000000010000" w:firstRow="0" w:lastRow="0" w:firstColumn="0" w:lastColumn="0" w:oddVBand="0" w:evenVBand="0" w:oddHBand="0" w:evenHBand="1" w:firstRowFirstColumn="0" w:firstRowLastColumn="0" w:lastRowFirstColumn="0" w:lastRowLastColumn="0"/>
              <w:rPr>
                <w:rFonts w:cstheme="minorHAnsi"/>
                <w:color w:val="auto"/>
              </w:rPr>
            </w:pPr>
            <w:r w:rsidRPr="009B6F2B">
              <w:rPr>
                <w:rFonts w:cstheme="minorHAnsi"/>
                <w:color w:val="auto"/>
              </w:rPr>
              <w:t xml:space="preserve">Aplikácia PRIV </w:t>
            </w:r>
            <w:r w:rsidR="0060445E" w:rsidRPr="009B6F2B">
              <w:rPr>
                <w:rFonts w:cstheme="minorHAnsi"/>
                <w:color w:val="auto"/>
              </w:rPr>
              <w:t>- tlačidlo "Zamietnuť" obrazovka Žiadosť o sprístupnenie spisu</w:t>
            </w:r>
          </w:p>
        </w:tc>
      </w:tr>
      <w:tr w:rsidR="00FE7B05" w14:paraId="6CAF9839" w14:textId="77777777" w:rsidTr="00523C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shd w:val="clear" w:color="auto" w:fill="F2F2F2" w:themeFill="background1" w:themeFillShade="F2"/>
          </w:tcPr>
          <w:p w14:paraId="63408E87" w14:textId="6A2C41AA" w:rsidR="00FE7B05" w:rsidRPr="009B6F2B" w:rsidRDefault="005158E3" w:rsidP="004C4A92">
            <w:pPr>
              <w:rPr>
                <w:rFonts w:asciiTheme="minorHAnsi" w:hAnsiTheme="minorHAnsi" w:cstheme="minorHAnsi"/>
                <w:b w:val="0"/>
                <w:bCs w:val="0"/>
                <w:color w:val="auto"/>
              </w:rPr>
            </w:pPr>
            <w:r w:rsidRPr="009B6F2B">
              <w:rPr>
                <w:rFonts w:asciiTheme="minorHAnsi" w:hAnsiTheme="minorHAnsi" w:cstheme="minorHAnsi"/>
                <w:b w:val="0"/>
                <w:bCs w:val="0"/>
                <w:color w:val="auto"/>
              </w:rPr>
              <w:t>Do spisu [spisovná značka] bol pridaný nový účastník konania</w:t>
            </w:r>
          </w:p>
        </w:tc>
        <w:tc>
          <w:tcPr>
            <w:tcW w:w="4531" w:type="dxa"/>
          </w:tcPr>
          <w:p w14:paraId="3EA8CC3A" w14:textId="5C3D5F6F" w:rsidR="00FE7B05" w:rsidRPr="009B6F2B" w:rsidRDefault="000049AE" w:rsidP="0060445E">
            <w:pPr>
              <w:cnfStyle w:val="000000100000" w:firstRow="0" w:lastRow="0" w:firstColumn="0" w:lastColumn="0" w:oddVBand="0" w:evenVBand="0" w:oddHBand="1" w:evenHBand="0" w:firstRowFirstColumn="0" w:firstRowLastColumn="0" w:lastRowFirstColumn="0" w:lastRowLastColumn="0"/>
              <w:rPr>
                <w:rFonts w:cstheme="minorHAnsi"/>
              </w:rPr>
            </w:pPr>
            <w:r w:rsidRPr="009B6F2B">
              <w:rPr>
                <w:rFonts w:cstheme="minorHAnsi"/>
                <w:color w:val="auto"/>
              </w:rPr>
              <w:t xml:space="preserve">Aplikácia PRIV </w:t>
            </w:r>
            <w:r w:rsidR="0060445E" w:rsidRPr="009B6F2B">
              <w:rPr>
                <w:rFonts w:cstheme="minorHAnsi"/>
              </w:rPr>
              <w:t>- tlačidlo "Pridať novú osobu" obrazovka detail spisu tab. Osoba s prístupom (potvrdenie modál</w:t>
            </w:r>
            <w:r w:rsidR="009B6F2B" w:rsidRPr="009B6F2B">
              <w:rPr>
                <w:rFonts w:cstheme="minorHAnsi"/>
              </w:rPr>
              <w:t>neho okna</w:t>
            </w:r>
            <w:r w:rsidR="0060445E" w:rsidRPr="009B6F2B">
              <w:rPr>
                <w:rFonts w:cstheme="minorHAnsi"/>
              </w:rPr>
              <w:t xml:space="preserve"> s vybraným účastníkom konania)</w:t>
            </w:r>
          </w:p>
        </w:tc>
      </w:tr>
      <w:tr w:rsidR="00FE7B05" w14:paraId="27A4DE27" w14:textId="77777777" w:rsidTr="00FE7B0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shd w:val="clear" w:color="auto" w:fill="auto"/>
          </w:tcPr>
          <w:p w14:paraId="276FA3AB" w14:textId="0AF1DA23" w:rsidR="00FE7B05" w:rsidRPr="009B6F2B" w:rsidRDefault="005158E3" w:rsidP="004C4A92">
            <w:pPr>
              <w:rPr>
                <w:rFonts w:asciiTheme="minorHAnsi" w:hAnsiTheme="minorHAnsi" w:cstheme="minorHAnsi"/>
                <w:b w:val="0"/>
                <w:bCs w:val="0"/>
                <w:color w:val="auto"/>
              </w:rPr>
            </w:pPr>
            <w:r w:rsidRPr="009B6F2B">
              <w:rPr>
                <w:rFonts w:asciiTheme="minorHAnsi" w:hAnsiTheme="minorHAnsi" w:cstheme="minorHAnsi"/>
                <w:b w:val="0"/>
                <w:bCs w:val="0"/>
                <w:color w:val="auto"/>
              </w:rPr>
              <w:t>Do spisu [spisovná značka] ste boli pridaný ako účastník konania</w:t>
            </w:r>
          </w:p>
        </w:tc>
        <w:tc>
          <w:tcPr>
            <w:tcW w:w="4531" w:type="dxa"/>
          </w:tcPr>
          <w:p w14:paraId="00E68C66" w14:textId="559C1682" w:rsidR="00FE7B05" w:rsidRPr="009B6F2B" w:rsidRDefault="009B6F2B" w:rsidP="0060445E">
            <w:pPr>
              <w:cnfStyle w:val="000000010000" w:firstRow="0" w:lastRow="0" w:firstColumn="0" w:lastColumn="0" w:oddVBand="0" w:evenVBand="0" w:oddHBand="0" w:evenHBand="1" w:firstRowFirstColumn="0" w:firstRowLastColumn="0" w:lastRowFirstColumn="0" w:lastRowLastColumn="0"/>
              <w:rPr>
                <w:rFonts w:cstheme="minorHAnsi"/>
              </w:rPr>
            </w:pPr>
            <w:r w:rsidRPr="009B6F2B">
              <w:rPr>
                <w:rFonts w:cstheme="minorHAnsi"/>
              </w:rPr>
              <w:t>Aplikácia PRIV</w:t>
            </w:r>
            <w:r w:rsidR="0060445E" w:rsidRPr="009B6F2B">
              <w:rPr>
                <w:rFonts w:cstheme="minorHAnsi"/>
              </w:rPr>
              <w:t xml:space="preserve"> - tlačidlo "Pridať novú osobu" obrazovka detail spisu tab. Osoba s prístupom (potvrdenie </w:t>
            </w:r>
            <w:r w:rsidRPr="009B6F2B">
              <w:rPr>
                <w:rFonts w:cstheme="minorHAnsi"/>
              </w:rPr>
              <w:t>modálneho okna</w:t>
            </w:r>
            <w:r w:rsidR="0060445E" w:rsidRPr="009B6F2B">
              <w:rPr>
                <w:rFonts w:cstheme="minorHAnsi"/>
              </w:rPr>
              <w:t xml:space="preserve"> s vybraným účastníkom konania)</w:t>
            </w:r>
          </w:p>
        </w:tc>
      </w:tr>
      <w:tr w:rsidR="00FE7B05" w14:paraId="36BC71A7" w14:textId="77777777" w:rsidTr="00523C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shd w:val="clear" w:color="auto" w:fill="F2F2F2" w:themeFill="background1" w:themeFillShade="F2"/>
          </w:tcPr>
          <w:p w14:paraId="7AEB4160" w14:textId="2708391F" w:rsidR="00FE7B05" w:rsidRPr="009B6F2B" w:rsidRDefault="005158E3" w:rsidP="004C4A92">
            <w:pPr>
              <w:rPr>
                <w:rFonts w:asciiTheme="minorHAnsi" w:hAnsiTheme="minorHAnsi" w:cstheme="minorHAnsi"/>
                <w:b w:val="0"/>
                <w:bCs w:val="0"/>
                <w:color w:val="auto"/>
              </w:rPr>
            </w:pPr>
            <w:r w:rsidRPr="009B6F2B">
              <w:rPr>
                <w:rFonts w:asciiTheme="minorHAnsi" w:hAnsiTheme="minorHAnsi" w:cstheme="minorHAnsi"/>
                <w:b w:val="0"/>
                <w:bCs w:val="0"/>
                <w:color w:val="auto"/>
              </w:rPr>
              <w:t>Pre spis [spisovná značka] Vám bol vygenerovaný nový prístupový kód</w:t>
            </w:r>
          </w:p>
        </w:tc>
        <w:tc>
          <w:tcPr>
            <w:tcW w:w="4531" w:type="dxa"/>
          </w:tcPr>
          <w:p w14:paraId="2E3808F5" w14:textId="46A56FAE" w:rsidR="00FE7B05" w:rsidRPr="009B6F2B" w:rsidRDefault="009B6F2B" w:rsidP="004C4A92">
            <w:pPr>
              <w:cnfStyle w:val="000000100000" w:firstRow="0" w:lastRow="0" w:firstColumn="0" w:lastColumn="0" w:oddVBand="0" w:evenVBand="0" w:oddHBand="1" w:evenHBand="0" w:firstRowFirstColumn="0" w:firstRowLastColumn="0" w:lastRowFirstColumn="0" w:lastRowLastColumn="0"/>
              <w:rPr>
                <w:rFonts w:cstheme="minorHAnsi"/>
                <w:color w:val="auto"/>
              </w:rPr>
            </w:pPr>
            <w:r w:rsidRPr="009B6F2B">
              <w:rPr>
                <w:rFonts w:cstheme="minorHAnsi"/>
                <w:color w:val="auto"/>
              </w:rPr>
              <w:t>Aplikácia PRIV</w:t>
            </w:r>
            <w:r w:rsidR="0060445E" w:rsidRPr="009B6F2B">
              <w:rPr>
                <w:rFonts w:cstheme="minorHAnsi"/>
                <w:color w:val="auto"/>
              </w:rPr>
              <w:t xml:space="preserve"> - Akcie / Vytvori</w:t>
            </w:r>
            <w:r w:rsidRPr="009B6F2B">
              <w:rPr>
                <w:rFonts w:cstheme="minorHAnsi"/>
                <w:color w:val="auto"/>
              </w:rPr>
              <w:t>ť</w:t>
            </w:r>
            <w:r w:rsidR="0060445E" w:rsidRPr="009B6F2B">
              <w:rPr>
                <w:rFonts w:cstheme="minorHAnsi"/>
                <w:color w:val="auto"/>
              </w:rPr>
              <w:t xml:space="preserve"> prístupový kód - obrazovka detail spisu tab. Osoba s prístupom</w:t>
            </w:r>
          </w:p>
        </w:tc>
      </w:tr>
      <w:tr w:rsidR="00FE7B05" w14:paraId="23AE446E" w14:textId="77777777" w:rsidTr="00FE7B0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shd w:val="clear" w:color="auto" w:fill="auto"/>
          </w:tcPr>
          <w:p w14:paraId="7660D48E" w14:textId="58CC98DB" w:rsidR="00FE7B05" w:rsidRPr="009B6F2B" w:rsidRDefault="005158E3" w:rsidP="004C4A92">
            <w:pPr>
              <w:rPr>
                <w:rFonts w:asciiTheme="minorHAnsi" w:hAnsiTheme="minorHAnsi" w:cstheme="minorHAnsi"/>
                <w:b w:val="0"/>
                <w:bCs w:val="0"/>
                <w:color w:val="auto"/>
              </w:rPr>
            </w:pPr>
            <w:r w:rsidRPr="009B6F2B">
              <w:rPr>
                <w:rFonts w:asciiTheme="minorHAnsi" w:hAnsiTheme="minorHAnsi" w:cstheme="minorHAnsi"/>
                <w:b w:val="0"/>
                <w:bCs w:val="0"/>
                <w:color w:val="auto"/>
              </w:rPr>
              <w:t>Pre spis [spisovná značka] Vám bol zrušený prístup k spisu</w:t>
            </w:r>
          </w:p>
        </w:tc>
        <w:tc>
          <w:tcPr>
            <w:tcW w:w="4531" w:type="dxa"/>
          </w:tcPr>
          <w:p w14:paraId="7BC730F6" w14:textId="2D404CFD" w:rsidR="00FE7B05" w:rsidRPr="009B6F2B" w:rsidRDefault="009B6F2B" w:rsidP="0060445E">
            <w:pPr>
              <w:cnfStyle w:val="000000010000" w:firstRow="0" w:lastRow="0" w:firstColumn="0" w:lastColumn="0" w:oddVBand="0" w:evenVBand="0" w:oddHBand="0" w:evenHBand="1" w:firstRowFirstColumn="0" w:firstRowLastColumn="0" w:lastRowFirstColumn="0" w:lastRowLastColumn="0"/>
              <w:rPr>
                <w:rFonts w:cstheme="minorHAnsi"/>
              </w:rPr>
            </w:pPr>
            <w:r w:rsidRPr="009B6F2B">
              <w:rPr>
                <w:rFonts w:cstheme="minorHAnsi"/>
                <w:color w:val="auto"/>
              </w:rPr>
              <w:t xml:space="preserve">Aplikácia PRIV </w:t>
            </w:r>
            <w:r w:rsidR="0060445E" w:rsidRPr="009B6F2B">
              <w:rPr>
                <w:rFonts w:cstheme="minorHAnsi"/>
              </w:rPr>
              <w:t>- Akcie / Zrušiť prístup k spisu - obrazovka detail spisu tab. Osoba s prístupom (potvrdenie modálneho okna)</w:t>
            </w:r>
          </w:p>
        </w:tc>
      </w:tr>
      <w:tr w:rsidR="00FE7B05" w14:paraId="586D009B" w14:textId="77777777" w:rsidTr="00523C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shd w:val="clear" w:color="auto" w:fill="F2F2F2" w:themeFill="background1" w:themeFillShade="F2"/>
          </w:tcPr>
          <w:p w14:paraId="6F83FB90" w14:textId="5ADB7689" w:rsidR="00FE7B05" w:rsidRPr="009B6F2B" w:rsidRDefault="005158E3" w:rsidP="004C4A92">
            <w:pPr>
              <w:rPr>
                <w:rFonts w:asciiTheme="minorHAnsi" w:hAnsiTheme="minorHAnsi" w:cstheme="minorHAnsi"/>
                <w:b w:val="0"/>
                <w:bCs w:val="0"/>
                <w:color w:val="auto"/>
              </w:rPr>
            </w:pPr>
            <w:r w:rsidRPr="009B6F2B">
              <w:rPr>
                <w:rFonts w:asciiTheme="minorHAnsi" w:hAnsiTheme="minorHAnsi" w:cstheme="minorHAnsi"/>
                <w:b w:val="0"/>
                <w:bCs w:val="0"/>
                <w:color w:val="auto"/>
              </w:rPr>
              <w:t>Pre spis [spisovná značka] Vám boli zrušené všetky oprávnenia</w:t>
            </w:r>
          </w:p>
        </w:tc>
        <w:tc>
          <w:tcPr>
            <w:tcW w:w="4531" w:type="dxa"/>
          </w:tcPr>
          <w:p w14:paraId="3556A7B8" w14:textId="7B7E0FD4" w:rsidR="00FE7B05" w:rsidRPr="009B6F2B" w:rsidRDefault="009B6F2B" w:rsidP="004C4A92">
            <w:pPr>
              <w:cnfStyle w:val="000000100000" w:firstRow="0" w:lastRow="0" w:firstColumn="0" w:lastColumn="0" w:oddVBand="0" w:evenVBand="0" w:oddHBand="1" w:evenHBand="0" w:firstRowFirstColumn="0" w:firstRowLastColumn="0" w:lastRowFirstColumn="0" w:lastRowLastColumn="0"/>
              <w:rPr>
                <w:rFonts w:cstheme="minorHAnsi"/>
                <w:color w:val="auto"/>
              </w:rPr>
            </w:pPr>
            <w:r w:rsidRPr="009B6F2B">
              <w:rPr>
                <w:rFonts w:cstheme="minorHAnsi"/>
                <w:color w:val="auto"/>
              </w:rPr>
              <w:t xml:space="preserve">Aplikácia PRIV </w:t>
            </w:r>
            <w:r w:rsidR="0060445E" w:rsidRPr="009B6F2B">
              <w:rPr>
                <w:rFonts w:cstheme="minorHAnsi"/>
                <w:color w:val="auto"/>
              </w:rPr>
              <w:t>- Akcie / Zrušiť všetky oprávnenia - obrazovka detail spisu tab. Osoba s prístupom (potvrdenie modálneho okna)</w:t>
            </w:r>
          </w:p>
        </w:tc>
      </w:tr>
      <w:tr w:rsidR="00FE7B05" w14:paraId="0C3BEB92" w14:textId="77777777" w:rsidTr="00FE7B0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shd w:val="clear" w:color="auto" w:fill="auto"/>
          </w:tcPr>
          <w:p w14:paraId="68BD0E14" w14:textId="7AA7D36F" w:rsidR="00FE7B05" w:rsidRPr="009B6F2B" w:rsidRDefault="005158E3" w:rsidP="004C4A92">
            <w:pPr>
              <w:rPr>
                <w:rFonts w:asciiTheme="minorHAnsi" w:hAnsiTheme="minorHAnsi" w:cstheme="minorHAnsi"/>
                <w:b w:val="0"/>
                <w:bCs w:val="0"/>
                <w:color w:val="auto"/>
              </w:rPr>
            </w:pPr>
            <w:r w:rsidRPr="009B6F2B">
              <w:rPr>
                <w:rFonts w:asciiTheme="minorHAnsi" w:hAnsiTheme="minorHAnsi" w:cstheme="minorHAnsi"/>
                <w:b w:val="0"/>
                <w:bCs w:val="0"/>
                <w:color w:val="auto"/>
              </w:rPr>
              <w:t>V spise [spisovná značka] Vám bolo pridané oprávnenie k prezeraniu dokumentov pre všetky dokumenty</w:t>
            </w:r>
          </w:p>
        </w:tc>
        <w:tc>
          <w:tcPr>
            <w:tcW w:w="4531" w:type="dxa"/>
          </w:tcPr>
          <w:p w14:paraId="37D1F1F4" w14:textId="573C12BF" w:rsidR="00FE7B05" w:rsidRPr="009B6F2B" w:rsidRDefault="009B6F2B" w:rsidP="004C4A92">
            <w:pPr>
              <w:cnfStyle w:val="000000010000" w:firstRow="0" w:lastRow="0" w:firstColumn="0" w:lastColumn="0" w:oddVBand="0" w:evenVBand="0" w:oddHBand="0" w:evenHBand="1" w:firstRowFirstColumn="0" w:firstRowLastColumn="0" w:lastRowFirstColumn="0" w:lastRowLastColumn="0"/>
              <w:rPr>
                <w:rFonts w:cstheme="minorHAnsi"/>
                <w:color w:val="auto"/>
              </w:rPr>
            </w:pPr>
            <w:r w:rsidRPr="009B6F2B">
              <w:rPr>
                <w:rFonts w:cstheme="minorHAnsi"/>
                <w:color w:val="auto"/>
              </w:rPr>
              <w:t xml:space="preserve">Aplikácia PRIV </w:t>
            </w:r>
            <w:r w:rsidR="0060445E" w:rsidRPr="009B6F2B">
              <w:rPr>
                <w:rFonts w:cstheme="minorHAnsi"/>
                <w:color w:val="auto"/>
              </w:rPr>
              <w:t>- Akcie / Nové oprávnenie - modálne okno Nové oprávnenie (Všetky dokumenty)</w:t>
            </w:r>
          </w:p>
        </w:tc>
      </w:tr>
      <w:tr w:rsidR="00FE7B05" w14:paraId="1EAC58EA" w14:textId="77777777" w:rsidTr="00523C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shd w:val="clear" w:color="auto" w:fill="F2F2F2" w:themeFill="background1" w:themeFillShade="F2"/>
          </w:tcPr>
          <w:p w14:paraId="71C8EFEA" w14:textId="66EBDBB9" w:rsidR="00FE7B05" w:rsidRPr="009B6F2B" w:rsidRDefault="005158E3" w:rsidP="004C4A92">
            <w:pPr>
              <w:rPr>
                <w:rFonts w:asciiTheme="minorHAnsi" w:hAnsiTheme="minorHAnsi" w:cstheme="minorHAnsi"/>
                <w:b w:val="0"/>
                <w:bCs w:val="0"/>
                <w:color w:val="auto"/>
              </w:rPr>
            </w:pPr>
            <w:r w:rsidRPr="009B6F2B">
              <w:rPr>
                <w:rFonts w:asciiTheme="minorHAnsi" w:hAnsiTheme="minorHAnsi" w:cstheme="minorHAnsi"/>
                <w:b w:val="0"/>
                <w:bCs w:val="0"/>
                <w:color w:val="auto"/>
              </w:rPr>
              <w:t>V spise [spisovná značka] Vám bolo pridané oprávnenie k prezeraniu dokumentov pre dokumenty podľa filtra</w:t>
            </w:r>
          </w:p>
        </w:tc>
        <w:tc>
          <w:tcPr>
            <w:tcW w:w="4531" w:type="dxa"/>
          </w:tcPr>
          <w:p w14:paraId="44A8E6D5" w14:textId="66C73748" w:rsidR="00FE7B05" w:rsidRPr="009B6F2B" w:rsidRDefault="009B6F2B" w:rsidP="004C4A92">
            <w:pPr>
              <w:cnfStyle w:val="000000100000" w:firstRow="0" w:lastRow="0" w:firstColumn="0" w:lastColumn="0" w:oddVBand="0" w:evenVBand="0" w:oddHBand="1" w:evenHBand="0" w:firstRowFirstColumn="0" w:firstRowLastColumn="0" w:lastRowFirstColumn="0" w:lastRowLastColumn="0"/>
              <w:rPr>
                <w:rFonts w:cstheme="minorHAnsi"/>
                <w:color w:val="auto"/>
              </w:rPr>
            </w:pPr>
            <w:r w:rsidRPr="009B6F2B">
              <w:rPr>
                <w:rFonts w:cstheme="minorHAnsi"/>
                <w:color w:val="auto"/>
              </w:rPr>
              <w:t xml:space="preserve">Aplikácia PRIV </w:t>
            </w:r>
            <w:r w:rsidR="0060445E" w:rsidRPr="009B6F2B">
              <w:rPr>
                <w:rFonts w:cstheme="minorHAnsi"/>
                <w:color w:val="auto"/>
              </w:rPr>
              <w:t>- Akcie / Nové oprávnenie - modálne okno Nové oprávnenie (Dokumenty podľa filtra)</w:t>
            </w:r>
          </w:p>
        </w:tc>
      </w:tr>
      <w:tr w:rsidR="00FE7B05" w14:paraId="425E6B1B" w14:textId="77777777" w:rsidTr="00FE7B0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shd w:val="clear" w:color="auto" w:fill="auto"/>
          </w:tcPr>
          <w:p w14:paraId="54DBD330" w14:textId="5557F1FB" w:rsidR="00FE7B05" w:rsidRPr="009B6F2B" w:rsidRDefault="005158E3" w:rsidP="004C4A92">
            <w:pPr>
              <w:rPr>
                <w:rFonts w:asciiTheme="minorHAnsi" w:hAnsiTheme="minorHAnsi" w:cstheme="minorHAnsi"/>
                <w:b w:val="0"/>
                <w:bCs w:val="0"/>
                <w:color w:val="auto"/>
              </w:rPr>
            </w:pPr>
            <w:r w:rsidRPr="009B6F2B">
              <w:rPr>
                <w:rFonts w:asciiTheme="minorHAnsi" w:hAnsiTheme="minorHAnsi" w:cstheme="minorHAnsi"/>
                <w:b w:val="0"/>
                <w:bCs w:val="0"/>
                <w:color w:val="auto"/>
              </w:rPr>
              <w:t>V spise [spisovná značka] Vám bolo pridané oprávnenie k prezeraniu dokumentov pre vybrané dokumenty</w:t>
            </w:r>
          </w:p>
        </w:tc>
        <w:tc>
          <w:tcPr>
            <w:tcW w:w="4531" w:type="dxa"/>
          </w:tcPr>
          <w:p w14:paraId="1041AB89" w14:textId="49728F96" w:rsidR="00FE7B05" w:rsidRPr="009B6F2B" w:rsidRDefault="009B6F2B" w:rsidP="004C4A92">
            <w:pPr>
              <w:cnfStyle w:val="000000010000" w:firstRow="0" w:lastRow="0" w:firstColumn="0" w:lastColumn="0" w:oddVBand="0" w:evenVBand="0" w:oddHBand="0" w:evenHBand="1" w:firstRowFirstColumn="0" w:firstRowLastColumn="0" w:lastRowFirstColumn="0" w:lastRowLastColumn="0"/>
              <w:rPr>
                <w:rFonts w:cstheme="minorHAnsi"/>
                <w:color w:val="auto"/>
              </w:rPr>
            </w:pPr>
            <w:r w:rsidRPr="009B6F2B">
              <w:rPr>
                <w:rFonts w:cstheme="minorHAnsi"/>
                <w:color w:val="auto"/>
              </w:rPr>
              <w:t xml:space="preserve">Aplikácia PRIV </w:t>
            </w:r>
            <w:r w:rsidR="0060445E" w:rsidRPr="009B6F2B">
              <w:rPr>
                <w:rFonts w:cstheme="minorHAnsi"/>
                <w:color w:val="auto"/>
              </w:rPr>
              <w:t>- Akcie / Nové oprávnenie - modálne okno Nové oprávnenie (Vybrané dokumenty)</w:t>
            </w:r>
          </w:p>
        </w:tc>
      </w:tr>
      <w:tr w:rsidR="00FE7B05" w14:paraId="1485B475" w14:textId="77777777" w:rsidTr="00523C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shd w:val="clear" w:color="auto" w:fill="F2F2F2" w:themeFill="background1" w:themeFillShade="F2"/>
          </w:tcPr>
          <w:p w14:paraId="3B3FB776" w14:textId="7B74E3EE" w:rsidR="00FE7B05" w:rsidRPr="009B6F2B" w:rsidRDefault="005158E3" w:rsidP="004C4A92">
            <w:pPr>
              <w:rPr>
                <w:rFonts w:asciiTheme="minorHAnsi" w:hAnsiTheme="minorHAnsi" w:cstheme="minorHAnsi"/>
                <w:b w:val="0"/>
                <w:bCs w:val="0"/>
                <w:color w:val="auto"/>
              </w:rPr>
            </w:pPr>
            <w:r w:rsidRPr="009B6F2B">
              <w:rPr>
                <w:rFonts w:asciiTheme="minorHAnsi" w:hAnsiTheme="minorHAnsi" w:cstheme="minorHAnsi"/>
                <w:b w:val="0"/>
                <w:bCs w:val="0"/>
                <w:color w:val="auto"/>
              </w:rPr>
              <w:t>V spise [spisovná značka] Vám bolo upravené oprávnenie k prezeraniu dokumentov pre dokumenty podľa filtra</w:t>
            </w:r>
          </w:p>
        </w:tc>
        <w:tc>
          <w:tcPr>
            <w:tcW w:w="4531" w:type="dxa"/>
          </w:tcPr>
          <w:p w14:paraId="166DFCBE" w14:textId="244880ED" w:rsidR="00FE7B05" w:rsidRPr="009B6F2B" w:rsidRDefault="009B6F2B" w:rsidP="004C4A92">
            <w:pPr>
              <w:cnfStyle w:val="000000100000" w:firstRow="0" w:lastRow="0" w:firstColumn="0" w:lastColumn="0" w:oddVBand="0" w:evenVBand="0" w:oddHBand="1" w:evenHBand="0" w:firstRowFirstColumn="0" w:firstRowLastColumn="0" w:lastRowFirstColumn="0" w:lastRowLastColumn="0"/>
              <w:rPr>
                <w:rFonts w:cstheme="minorHAnsi"/>
                <w:color w:val="auto"/>
              </w:rPr>
            </w:pPr>
            <w:r w:rsidRPr="009B6F2B">
              <w:rPr>
                <w:rFonts w:cstheme="minorHAnsi"/>
                <w:color w:val="auto"/>
              </w:rPr>
              <w:t xml:space="preserve">Aplikácia PRIV </w:t>
            </w:r>
            <w:r w:rsidR="0060445E" w:rsidRPr="009B6F2B">
              <w:rPr>
                <w:rFonts w:cstheme="minorHAnsi"/>
                <w:color w:val="auto"/>
              </w:rPr>
              <w:t>- tlačidlo "Upraviť" obrazovka detail spisu tab. Osoba s prístupom - modálne okno Upraviť oprávnenie (Dokumenty podľa filtra)</w:t>
            </w:r>
          </w:p>
        </w:tc>
      </w:tr>
      <w:tr w:rsidR="00FE7B05" w14:paraId="1454EB27" w14:textId="77777777" w:rsidTr="00FE7B0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shd w:val="clear" w:color="auto" w:fill="auto"/>
          </w:tcPr>
          <w:p w14:paraId="68689F27" w14:textId="4FC99118" w:rsidR="00FE7B05" w:rsidRPr="009B6F2B" w:rsidRDefault="005158E3" w:rsidP="004C4A92">
            <w:pPr>
              <w:rPr>
                <w:rFonts w:asciiTheme="minorHAnsi" w:hAnsiTheme="minorHAnsi" w:cstheme="minorHAnsi"/>
                <w:b w:val="0"/>
                <w:bCs w:val="0"/>
                <w:color w:val="auto"/>
              </w:rPr>
            </w:pPr>
            <w:r w:rsidRPr="009B6F2B">
              <w:rPr>
                <w:rFonts w:asciiTheme="minorHAnsi" w:hAnsiTheme="minorHAnsi" w:cstheme="minorHAnsi"/>
                <w:b w:val="0"/>
                <w:bCs w:val="0"/>
                <w:color w:val="auto"/>
              </w:rPr>
              <w:t>V spise [spisovná značka] Vám bolo upravené oprávnenie k prezeraniu dokumentov pre vybrané dokumenty</w:t>
            </w:r>
          </w:p>
        </w:tc>
        <w:tc>
          <w:tcPr>
            <w:tcW w:w="4531" w:type="dxa"/>
          </w:tcPr>
          <w:p w14:paraId="10AE9348" w14:textId="27E12CB4" w:rsidR="00FE7B05" w:rsidRPr="009B6F2B" w:rsidRDefault="009B6F2B" w:rsidP="004C4A92">
            <w:pPr>
              <w:cnfStyle w:val="000000010000" w:firstRow="0" w:lastRow="0" w:firstColumn="0" w:lastColumn="0" w:oddVBand="0" w:evenVBand="0" w:oddHBand="0" w:evenHBand="1" w:firstRowFirstColumn="0" w:firstRowLastColumn="0" w:lastRowFirstColumn="0" w:lastRowLastColumn="0"/>
              <w:rPr>
                <w:rFonts w:cstheme="minorHAnsi"/>
                <w:color w:val="auto"/>
              </w:rPr>
            </w:pPr>
            <w:r w:rsidRPr="009B6F2B">
              <w:rPr>
                <w:rFonts w:cstheme="minorHAnsi"/>
                <w:color w:val="auto"/>
              </w:rPr>
              <w:t xml:space="preserve">Aplikácia PRIV </w:t>
            </w:r>
            <w:r w:rsidR="0060445E" w:rsidRPr="009B6F2B">
              <w:rPr>
                <w:rFonts w:cstheme="minorHAnsi"/>
                <w:color w:val="auto"/>
              </w:rPr>
              <w:t>- tlačidlo "Upraviť" obrazovka detail spisu tab. Osoba s prístupom - modálne okno Upraviť oprávnenie (Vybrané dokumenty)</w:t>
            </w:r>
          </w:p>
        </w:tc>
      </w:tr>
      <w:tr w:rsidR="00FE7B05" w14:paraId="36E98468" w14:textId="77777777" w:rsidTr="00523C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shd w:val="clear" w:color="auto" w:fill="F2F2F2" w:themeFill="background1" w:themeFillShade="F2"/>
          </w:tcPr>
          <w:p w14:paraId="18CE0146" w14:textId="711A2A2C" w:rsidR="00FE7B05" w:rsidRPr="009B6F2B" w:rsidRDefault="005158E3" w:rsidP="004C4A92">
            <w:pPr>
              <w:rPr>
                <w:rFonts w:asciiTheme="minorHAnsi" w:hAnsiTheme="minorHAnsi" w:cstheme="minorHAnsi"/>
                <w:b w:val="0"/>
                <w:bCs w:val="0"/>
                <w:color w:val="auto"/>
              </w:rPr>
            </w:pPr>
            <w:r w:rsidRPr="009B6F2B">
              <w:rPr>
                <w:rFonts w:asciiTheme="minorHAnsi" w:hAnsiTheme="minorHAnsi" w:cstheme="minorHAnsi"/>
                <w:b w:val="0"/>
                <w:bCs w:val="0"/>
                <w:color w:val="auto"/>
              </w:rPr>
              <w:t>V spise [spisovná značka] Vám bolo odobraté oprávnenie k prezeraniu dokumentov pre všetky dokumenty</w:t>
            </w:r>
          </w:p>
        </w:tc>
        <w:tc>
          <w:tcPr>
            <w:tcW w:w="4531" w:type="dxa"/>
          </w:tcPr>
          <w:p w14:paraId="3213A68F" w14:textId="42608507" w:rsidR="00FE7B05" w:rsidRPr="009B6F2B" w:rsidRDefault="009B6F2B" w:rsidP="004C4A92">
            <w:pPr>
              <w:cnfStyle w:val="000000100000" w:firstRow="0" w:lastRow="0" w:firstColumn="0" w:lastColumn="0" w:oddVBand="0" w:evenVBand="0" w:oddHBand="1" w:evenHBand="0" w:firstRowFirstColumn="0" w:firstRowLastColumn="0" w:lastRowFirstColumn="0" w:lastRowLastColumn="0"/>
              <w:rPr>
                <w:rFonts w:cstheme="minorHAnsi"/>
                <w:color w:val="auto"/>
              </w:rPr>
            </w:pPr>
            <w:r w:rsidRPr="009B6F2B">
              <w:rPr>
                <w:rFonts w:cstheme="minorHAnsi"/>
                <w:color w:val="auto"/>
              </w:rPr>
              <w:t xml:space="preserve">Aplikácia PRIV </w:t>
            </w:r>
            <w:r w:rsidR="0060445E" w:rsidRPr="009B6F2B">
              <w:rPr>
                <w:rFonts w:cstheme="minorHAnsi"/>
                <w:color w:val="auto"/>
              </w:rPr>
              <w:t>- tlačidlo "Zrušiť" obrazovka detail spisu tab. Osoba s prístupom - potvrdenie modálne okno (Všetky dokumenty)</w:t>
            </w:r>
          </w:p>
        </w:tc>
      </w:tr>
      <w:tr w:rsidR="00FE7B05" w14:paraId="56184981" w14:textId="77777777" w:rsidTr="00FE7B0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shd w:val="clear" w:color="auto" w:fill="auto"/>
          </w:tcPr>
          <w:p w14:paraId="3789560F" w14:textId="6B261BF0" w:rsidR="00FE7B05" w:rsidRPr="009B6F2B" w:rsidRDefault="005158E3" w:rsidP="004C4A92">
            <w:pPr>
              <w:rPr>
                <w:rFonts w:asciiTheme="minorHAnsi" w:hAnsiTheme="minorHAnsi" w:cstheme="minorHAnsi"/>
                <w:b w:val="0"/>
                <w:bCs w:val="0"/>
                <w:color w:val="auto"/>
              </w:rPr>
            </w:pPr>
            <w:r w:rsidRPr="009B6F2B">
              <w:rPr>
                <w:rFonts w:asciiTheme="minorHAnsi" w:hAnsiTheme="minorHAnsi" w:cstheme="minorHAnsi"/>
                <w:b w:val="0"/>
                <w:bCs w:val="0"/>
                <w:color w:val="auto"/>
              </w:rPr>
              <w:t>V spise [spisovná značka] Vám bolo odobraté oprávnenie k prezeraniu dokumentov pre dokumenty podľa filtra</w:t>
            </w:r>
          </w:p>
        </w:tc>
        <w:tc>
          <w:tcPr>
            <w:tcW w:w="4531" w:type="dxa"/>
          </w:tcPr>
          <w:p w14:paraId="2AB753D8" w14:textId="1C92C1C4" w:rsidR="00FE7B05" w:rsidRPr="009B6F2B" w:rsidRDefault="009B6F2B" w:rsidP="004C4A92">
            <w:pPr>
              <w:cnfStyle w:val="000000010000" w:firstRow="0" w:lastRow="0" w:firstColumn="0" w:lastColumn="0" w:oddVBand="0" w:evenVBand="0" w:oddHBand="0" w:evenHBand="1" w:firstRowFirstColumn="0" w:firstRowLastColumn="0" w:lastRowFirstColumn="0" w:lastRowLastColumn="0"/>
              <w:rPr>
                <w:rFonts w:cstheme="minorHAnsi"/>
                <w:color w:val="auto"/>
              </w:rPr>
            </w:pPr>
            <w:r w:rsidRPr="009B6F2B">
              <w:rPr>
                <w:rFonts w:cstheme="minorHAnsi"/>
                <w:color w:val="auto"/>
              </w:rPr>
              <w:t xml:space="preserve">Aplikácia PRIV </w:t>
            </w:r>
            <w:r w:rsidR="0060445E" w:rsidRPr="009B6F2B">
              <w:rPr>
                <w:rFonts w:cstheme="minorHAnsi"/>
                <w:color w:val="auto"/>
              </w:rPr>
              <w:t>- tlačidlo "Zrušiť" obrazovka detail spisu tab. Osoba s prístupom - potvrdenie modálne okno (Dokumenty podľa filtra)</w:t>
            </w:r>
          </w:p>
        </w:tc>
      </w:tr>
      <w:tr w:rsidR="00FE7B05" w14:paraId="117AA54B" w14:textId="77777777" w:rsidTr="00523CA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shd w:val="clear" w:color="auto" w:fill="F2F2F2" w:themeFill="background1" w:themeFillShade="F2"/>
          </w:tcPr>
          <w:p w14:paraId="7CC8B100" w14:textId="2F6F2446" w:rsidR="00FE7B05" w:rsidRPr="009B6F2B" w:rsidRDefault="005158E3" w:rsidP="004C4A92">
            <w:pPr>
              <w:rPr>
                <w:rFonts w:asciiTheme="minorHAnsi" w:hAnsiTheme="minorHAnsi" w:cstheme="minorHAnsi"/>
                <w:b w:val="0"/>
                <w:bCs w:val="0"/>
                <w:color w:val="auto"/>
              </w:rPr>
            </w:pPr>
            <w:r w:rsidRPr="009B6F2B">
              <w:rPr>
                <w:rFonts w:asciiTheme="minorHAnsi" w:hAnsiTheme="minorHAnsi" w:cstheme="minorHAnsi"/>
                <w:b w:val="0"/>
                <w:bCs w:val="0"/>
                <w:color w:val="auto"/>
              </w:rPr>
              <w:t>V spise [spisovná značka] Vám bolo odobraté oprávnenie k prezeraniu dokumentov pre vybrané dokumenty</w:t>
            </w:r>
          </w:p>
        </w:tc>
        <w:tc>
          <w:tcPr>
            <w:tcW w:w="4531" w:type="dxa"/>
          </w:tcPr>
          <w:p w14:paraId="3A3B56B8" w14:textId="7EA11A14" w:rsidR="00FE7B05" w:rsidRPr="009B6F2B" w:rsidRDefault="009B6F2B" w:rsidP="004C4A92">
            <w:pPr>
              <w:cnfStyle w:val="000000100000" w:firstRow="0" w:lastRow="0" w:firstColumn="0" w:lastColumn="0" w:oddVBand="0" w:evenVBand="0" w:oddHBand="1" w:evenHBand="0" w:firstRowFirstColumn="0" w:firstRowLastColumn="0" w:lastRowFirstColumn="0" w:lastRowLastColumn="0"/>
              <w:rPr>
                <w:rFonts w:cstheme="minorHAnsi"/>
                <w:color w:val="auto"/>
              </w:rPr>
            </w:pPr>
            <w:r w:rsidRPr="009B6F2B">
              <w:rPr>
                <w:rFonts w:cstheme="minorHAnsi"/>
                <w:color w:val="auto"/>
              </w:rPr>
              <w:t xml:space="preserve">Aplikácia PRIV </w:t>
            </w:r>
            <w:r w:rsidR="0060445E" w:rsidRPr="009B6F2B">
              <w:rPr>
                <w:rFonts w:cstheme="minorHAnsi"/>
                <w:color w:val="auto"/>
              </w:rPr>
              <w:t>- tlačidlo "Zrušiť" obrazovka detail spisu tab. Osoba s prístupom - potvrdenie modálne okno (Vybrané dokumenty)</w:t>
            </w:r>
          </w:p>
        </w:tc>
      </w:tr>
      <w:tr w:rsidR="00FE7B05" w14:paraId="77B1BA6A" w14:textId="77777777" w:rsidTr="00FE7B0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shd w:val="clear" w:color="auto" w:fill="auto"/>
          </w:tcPr>
          <w:p w14:paraId="2923D68F" w14:textId="4DF45962" w:rsidR="00FE7B05" w:rsidRPr="009B6F2B" w:rsidRDefault="005158E3" w:rsidP="004C4A92">
            <w:pPr>
              <w:rPr>
                <w:rFonts w:asciiTheme="minorHAnsi" w:hAnsiTheme="minorHAnsi" w:cstheme="minorHAnsi"/>
                <w:b w:val="0"/>
                <w:bCs w:val="0"/>
                <w:color w:val="auto"/>
              </w:rPr>
            </w:pPr>
            <w:r w:rsidRPr="009B6F2B">
              <w:rPr>
                <w:rFonts w:asciiTheme="minorHAnsi" w:hAnsiTheme="minorHAnsi" w:cstheme="minorHAnsi"/>
                <w:b w:val="0"/>
                <w:bCs w:val="0"/>
                <w:color w:val="auto"/>
              </w:rPr>
              <w:t>V spise [spisovná značka] sa zverejnili nové dokumenty</w:t>
            </w:r>
          </w:p>
        </w:tc>
        <w:tc>
          <w:tcPr>
            <w:tcW w:w="4531" w:type="dxa"/>
          </w:tcPr>
          <w:p w14:paraId="5EEAFB26" w14:textId="3CB03C32" w:rsidR="00FE7B05" w:rsidRPr="009B6F2B" w:rsidRDefault="009B6F2B" w:rsidP="009B6F2B">
            <w:pPr>
              <w:cnfStyle w:val="000000010000" w:firstRow="0" w:lastRow="0" w:firstColumn="0" w:lastColumn="0" w:oddVBand="0" w:evenVBand="0" w:oddHBand="0" w:evenHBand="1" w:firstRowFirstColumn="0" w:firstRowLastColumn="0" w:lastRowFirstColumn="0" w:lastRowLastColumn="0"/>
              <w:rPr>
                <w:rFonts w:cstheme="minorHAnsi"/>
              </w:rPr>
            </w:pPr>
            <w:r w:rsidRPr="009B6F2B">
              <w:rPr>
                <w:rFonts w:cstheme="minorHAnsi"/>
                <w:color w:val="auto"/>
              </w:rPr>
              <w:t xml:space="preserve">Aplikácia PRIV </w:t>
            </w:r>
            <w:r w:rsidR="0060445E" w:rsidRPr="009B6F2B">
              <w:rPr>
                <w:rFonts w:cstheme="minorHAnsi"/>
              </w:rPr>
              <w:t>- tlačidlo "Zverejni</w:t>
            </w:r>
            <w:r w:rsidRPr="009B6F2B">
              <w:rPr>
                <w:rFonts w:cstheme="minorHAnsi"/>
              </w:rPr>
              <w:t>ť</w:t>
            </w:r>
            <w:r w:rsidR="0060445E" w:rsidRPr="009B6F2B">
              <w:rPr>
                <w:rFonts w:cstheme="minorHAnsi"/>
              </w:rPr>
              <w:t xml:space="preserve"> všetky" alebo "Zverejniť" pre každý dokument, obrazovka detail spisu tab. Dokumenty (potvrdenie modál</w:t>
            </w:r>
            <w:r w:rsidRPr="009B6F2B">
              <w:rPr>
                <w:rFonts w:cstheme="minorHAnsi"/>
              </w:rPr>
              <w:t>neho okna</w:t>
            </w:r>
            <w:r w:rsidR="0060445E" w:rsidRPr="009B6F2B">
              <w:rPr>
                <w:rFonts w:cstheme="minorHAnsi"/>
              </w:rPr>
              <w:t>)</w:t>
            </w:r>
          </w:p>
        </w:tc>
      </w:tr>
    </w:tbl>
    <w:p w14:paraId="1D821DA6" w14:textId="2BF52485" w:rsidR="00662957" w:rsidRDefault="003F190A" w:rsidP="00662957">
      <w:pPr>
        <w:pStyle w:val="Caption"/>
      </w:pPr>
      <w:bookmarkStart w:id="30" w:name="_Toc503354334"/>
      <w:r>
        <w:t xml:space="preserve">Tab. </w:t>
      </w:r>
      <w:fldSimple w:instr=" STYLEREF 1 \s ">
        <w:r w:rsidR="00A802A9">
          <w:rPr>
            <w:noProof/>
          </w:rPr>
          <w:t>5</w:t>
        </w:r>
      </w:fldSimple>
      <w:r w:rsidR="00DA43C8">
        <w:t>.</w:t>
      </w:r>
      <w:fldSimple w:instr=" SEQ Tab. \* ARABIC \s 1 ">
        <w:r w:rsidR="00A802A9">
          <w:rPr>
            <w:noProof/>
          </w:rPr>
          <w:t>1</w:t>
        </w:r>
      </w:fldSimple>
      <w:r>
        <w:t xml:space="preserve"> Zoznam notifikácií.</w:t>
      </w:r>
      <w:bookmarkEnd w:id="30"/>
    </w:p>
    <w:p w14:paraId="101567E1" w14:textId="75E9983C" w:rsidR="00953530" w:rsidRDefault="00953530" w:rsidP="00953530">
      <w:pPr>
        <w:pStyle w:val="Heading2"/>
      </w:pPr>
      <w:bookmarkStart w:id="31" w:name="_Toc133916458"/>
      <w:r>
        <w:lastRenderedPageBreak/>
        <w:t>Základné menu</w:t>
      </w:r>
      <w:r w:rsidR="00670FC5">
        <w:t xml:space="preserve"> a podstránka</w:t>
      </w:r>
      <w:bookmarkEnd w:id="31"/>
    </w:p>
    <w:p w14:paraId="0D3EC239" w14:textId="5C2B755E" w:rsidR="00AA287E" w:rsidRDefault="00AA287E" w:rsidP="00AA287E">
      <w:r>
        <w:t>Základné menu obsahuje tri nasledovné odkazy</w:t>
      </w:r>
      <w:r w:rsidR="00C055BA">
        <w:t>, ktoré zobrazujú jednotlivé podstránky</w:t>
      </w:r>
      <w:r>
        <w:t>:</w:t>
      </w:r>
    </w:p>
    <w:p w14:paraId="2C82AC9C" w14:textId="77777777" w:rsidR="0001323C" w:rsidRDefault="00AA287E" w:rsidP="0001323C">
      <w:pPr>
        <w:pStyle w:val="Odrky"/>
      </w:pPr>
      <w:r>
        <w:t>Spisy</w:t>
      </w:r>
    </w:p>
    <w:p w14:paraId="13B3C26E" w14:textId="1DC3F202" w:rsidR="00743332" w:rsidRDefault="00AA287E" w:rsidP="0001323C">
      <w:pPr>
        <w:pStyle w:val="Odrky"/>
        <w:numPr>
          <w:ilvl w:val="1"/>
          <w:numId w:val="6"/>
        </w:numPr>
      </w:pPr>
      <w:r>
        <w:t>Po kliknutí na tento odkaz sa používateľovi zobrazí</w:t>
      </w:r>
      <w:r w:rsidR="00C055BA">
        <w:t xml:space="preserve"> podstránka so</w:t>
      </w:r>
      <w:r w:rsidR="0015420A">
        <w:t xml:space="preserve"> zoznam</w:t>
      </w:r>
      <w:r w:rsidR="00C055BA">
        <w:t>om</w:t>
      </w:r>
      <w:r w:rsidR="0015420A">
        <w:t xml:space="preserve"> spisov, ktorý je zároveň zobrazovaný na začiatku ako </w:t>
      </w:r>
      <w:r w:rsidR="00C055BA">
        <w:t>prvá podstránka po prihlásení</w:t>
      </w:r>
      <w:r w:rsidR="0015420A">
        <w:t xml:space="preserve">. </w:t>
      </w:r>
      <w:r>
        <w:t xml:space="preserve">V tejto časti používateľ pracuje so spismi, </w:t>
      </w:r>
      <w:r w:rsidR="00743332">
        <w:t>čo je bližšie popísané v</w:t>
      </w:r>
      <w:r w:rsidR="00DE3C66">
        <w:t> </w:t>
      </w:r>
      <w:r w:rsidR="00743332">
        <w:t>podkapitol</w:t>
      </w:r>
      <w:r w:rsidR="00DD448A">
        <w:t>e</w:t>
      </w:r>
      <w:r w:rsidR="00DE3C66">
        <w:t xml:space="preserve"> </w:t>
      </w:r>
      <w:r w:rsidR="00DE3C66">
        <w:fldChar w:fldCharType="begin"/>
      </w:r>
      <w:r w:rsidR="00DE3C66">
        <w:instrText xml:space="preserve"> REF _Ref133300884 \r \h </w:instrText>
      </w:r>
      <w:r w:rsidR="00DE3C66">
        <w:fldChar w:fldCharType="separate"/>
      </w:r>
      <w:r w:rsidR="00A802A9">
        <w:t>6</w:t>
      </w:r>
      <w:r w:rsidR="00DE3C66">
        <w:fldChar w:fldCharType="end"/>
      </w:r>
      <w:r w:rsidR="00DD448A">
        <w:t>.</w:t>
      </w:r>
    </w:p>
    <w:p w14:paraId="0B650889" w14:textId="18129787" w:rsidR="00AA287E" w:rsidRDefault="00AA287E" w:rsidP="00AA287E">
      <w:pPr>
        <w:pStyle w:val="Odrky"/>
      </w:pPr>
      <w:r>
        <w:t>Žiadosti</w:t>
      </w:r>
    </w:p>
    <w:p w14:paraId="01FE08ED" w14:textId="747E70FB" w:rsidR="00AA287E" w:rsidRPr="00DE3C66" w:rsidRDefault="0015420A" w:rsidP="00322598">
      <w:pPr>
        <w:pStyle w:val="Odrky"/>
        <w:numPr>
          <w:ilvl w:val="1"/>
          <w:numId w:val="6"/>
        </w:numPr>
      </w:pPr>
      <w:r>
        <w:t xml:space="preserve">Po kliknutí na tento odkaz sa používateľovi zobrazí </w:t>
      </w:r>
      <w:r w:rsidR="00C055BA">
        <w:t xml:space="preserve">podstránka so </w:t>
      </w:r>
      <w:r>
        <w:t>zoznam</w:t>
      </w:r>
      <w:r w:rsidR="00C055BA">
        <w:t>om</w:t>
      </w:r>
      <w:r>
        <w:t xml:space="preserve"> žiadostí. V tejto časti používateľ pracuje so </w:t>
      </w:r>
      <w:r w:rsidR="00743332">
        <w:t>žiadosťami</w:t>
      </w:r>
      <w:r w:rsidR="007B3607">
        <w:t xml:space="preserve"> o sprístupnenie spisu</w:t>
      </w:r>
      <w:r>
        <w:t xml:space="preserve">, </w:t>
      </w:r>
      <w:r w:rsidR="00743332">
        <w:t>čo je bližšie popísané v</w:t>
      </w:r>
      <w:r w:rsidR="00DE3C66">
        <w:t> </w:t>
      </w:r>
      <w:r w:rsidR="00743332">
        <w:t>podkapitole</w:t>
      </w:r>
      <w:r w:rsidR="00DE3C66">
        <w:rPr>
          <w:color w:val="FF0000"/>
        </w:rPr>
        <w:t xml:space="preserve"> </w:t>
      </w:r>
      <w:r w:rsidR="00DE3C66" w:rsidRPr="00DE3C66">
        <w:fldChar w:fldCharType="begin"/>
      </w:r>
      <w:r w:rsidR="00DE3C66" w:rsidRPr="00DE3C66">
        <w:instrText xml:space="preserve"> REF _Ref132831852 \r \h </w:instrText>
      </w:r>
      <w:r w:rsidR="00DE3C66" w:rsidRPr="00DE3C66">
        <w:fldChar w:fldCharType="separate"/>
      </w:r>
      <w:r w:rsidR="00A802A9">
        <w:t>7</w:t>
      </w:r>
      <w:r w:rsidR="00DE3C66" w:rsidRPr="00DE3C66">
        <w:fldChar w:fldCharType="end"/>
      </w:r>
      <w:r w:rsidR="00951E53" w:rsidRPr="00DE3C66">
        <w:t>.</w:t>
      </w:r>
    </w:p>
    <w:p w14:paraId="23C0B681" w14:textId="1BE676B9" w:rsidR="00AA287E" w:rsidRPr="00DE3C66" w:rsidRDefault="00AA287E" w:rsidP="00AA287E">
      <w:pPr>
        <w:pStyle w:val="Odrky"/>
      </w:pPr>
      <w:r w:rsidRPr="00DE3C66">
        <w:t>Nastavenia</w:t>
      </w:r>
    </w:p>
    <w:p w14:paraId="6602E8DD" w14:textId="5E165F72" w:rsidR="0001323C" w:rsidRDefault="0001323C" w:rsidP="0001323C">
      <w:pPr>
        <w:pStyle w:val="Odrky"/>
        <w:numPr>
          <w:ilvl w:val="1"/>
          <w:numId w:val="6"/>
        </w:numPr>
      </w:pPr>
      <w:r w:rsidRPr="00DE3C66">
        <w:t>Po kliknutí na tento odkaz sa používateľovi zobraz</w:t>
      </w:r>
      <w:r w:rsidR="00C055BA" w:rsidRPr="00DE3C66">
        <w:t>í podstránka s</w:t>
      </w:r>
      <w:r w:rsidRPr="00DE3C66">
        <w:t xml:space="preserve"> nastavenia</w:t>
      </w:r>
      <w:r w:rsidR="00C055BA" w:rsidRPr="00DE3C66">
        <w:t>mi</w:t>
      </w:r>
      <w:r w:rsidRPr="00DE3C66">
        <w:t>, čo je bližšie popísané v</w:t>
      </w:r>
      <w:r w:rsidR="00DE3C66" w:rsidRPr="00DE3C66">
        <w:t> </w:t>
      </w:r>
      <w:r w:rsidRPr="00DE3C66">
        <w:t>podkapitole</w:t>
      </w:r>
      <w:r w:rsidR="00DE3C66" w:rsidRPr="00DE3C66">
        <w:t xml:space="preserve"> </w:t>
      </w:r>
      <w:r w:rsidR="00DE3C66" w:rsidRPr="00DE3C66">
        <w:fldChar w:fldCharType="begin"/>
      </w:r>
      <w:r w:rsidR="00DE3C66" w:rsidRPr="00DE3C66">
        <w:instrText xml:space="preserve"> REF _Ref132831890 \r \h </w:instrText>
      </w:r>
      <w:r w:rsidR="00DE3C66" w:rsidRPr="00DE3C66">
        <w:fldChar w:fldCharType="separate"/>
      </w:r>
      <w:r w:rsidR="00A802A9">
        <w:t>8</w:t>
      </w:r>
      <w:r w:rsidR="00DE3C66" w:rsidRPr="00DE3C66">
        <w:fldChar w:fldCharType="end"/>
      </w:r>
      <w:r w:rsidR="00163B04" w:rsidRPr="00DE3C66">
        <w:t>.</w:t>
      </w:r>
    </w:p>
    <w:p w14:paraId="6D58B81A" w14:textId="77777777" w:rsidR="009F3E4D" w:rsidRDefault="009F3E4D" w:rsidP="009F3E4D"/>
    <w:p w14:paraId="58D79D39" w14:textId="08D9279F" w:rsidR="009F3E4D" w:rsidRDefault="009F3E4D" w:rsidP="009F3E4D">
      <w:r>
        <w:t>Pokiaľ sa používateľ prihlásil cez prístupový kód, tak sa mu toto základné menu nezobrazuje a teda nemá možnosť preklikávať sa na jednotlivé podstránky.</w:t>
      </w:r>
    </w:p>
    <w:p w14:paraId="73FA35A5" w14:textId="77777777" w:rsidR="00C055BA" w:rsidRDefault="00C055BA" w:rsidP="006E7399">
      <w:pPr>
        <w:pStyle w:val="Heading2"/>
        <w:ind w:left="1021" w:hanging="1021"/>
      </w:pPr>
      <w:bookmarkStart w:id="32" w:name="_Toc133916459"/>
      <w:r>
        <w:t>Päta stránky</w:t>
      </w:r>
      <w:bookmarkEnd w:id="32"/>
    </w:p>
    <w:p w14:paraId="60E8E15E" w14:textId="77777777" w:rsidR="00C055BA" w:rsidRDefault="00C055BA" w:rsidP="00C055BA">
      <w:r>
        <w:t>Informačná päta stránky je nezávislá od úkonov robených v aplikácií. To znamená, že pri pracovaní so samotnou aplikáciou sa päta stránky a jej obsah nemení.</w:t>
      </w:r>
      <w:r w:rsidRPr="00A85F1F">
        <w:t xml:space="preserve"> </w:t>
      </w:r>
    </w:p>
    <w:p w14:paraId="611AB8AD" w14:textId="6A929304" w:rsidR="00C055BA" w:rsidRDefault="004C1717" w:rsidP="004C1717">
      <w:r>
        <w:rPr>
          <w:noProof/>
          <w:lang w:eastAsia="sk-SK"/>
        </w:rPr>
        <w:drawing>
          <wp:inline distT="0" distB="0" distL="0" distR="0" wp14:anchorId="5CD76B8D" wp14:editId="39F286AE">
            <wp:extent cx="5760720" cy="1050290"/>
            <wp:effectExtent l="0" t="0" r="0" b="0"/>
            <wp:docPr id="951884723" name="Obrázok 1" descr="Obrázok, na ktorom je text&#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1884723" name="Obrázok 1" descr="Obrázok, na ktorom je text&#10;&#10;Automaticky generovaný popis"/>
                    <pic:cNvPicPr/>
                  </pic:nvPicPr>
                  <pic:blipFill rotWithShape="1">
                    <a:blip r:embed="rId17"/>
                    <a:srcRect t="5161"/>
                    <a:stretch/>
                  </pic:blipFill>
                  <pic:spPr bwMode="auto">
                    <a:xfrm>
                      <a:off x="0" y="0"/>
                      <a:ext cx="5760720" cy="1050290"/>
                    </a:xfrm>
                    <a:prstGeom prst="rect">
                      <a:avLst/>
                    </a:prstGeom>
                    <a:ln>
                      <a:noFill/>
                    </a:ln>
                    <a:extLst>
                      <a:ext uri="{53640926-AAD7-44D8-BBD7-CCE9431645EC}">
                        <a14:shadowObscured xmlns:a14="http://schemas.microsoft.com/office/drawing/2010/main"/>
                      </a:ext>
                    </a:extLst>
                  </pic:spPr>
                </pic:pic>
              </a:graphicData>
            </a:graphic>
          </wp:inline>
        </w:drawing>
      </w:r>
    </w:p>
    <w:p w14:paraId="592BA368" w14:textId="77ABEB6B" w:rsidR="00C055BA" w:rsidRDefault="00C055BA" w:rsidP="00C055BA">
      <w:pPr>
        <w:pStyle w:val="Caption"/>
      </w:pPr>
      <w:bookmarkStart w:id="33" w:name="_Toc133438915"/>
      <w:r>
        <w:t xml:space="preserve">Obr. </w:t>
      </w:r>
      <w:fldSimple w:instr=" SEQ Obr. \* ARABIC ">
        <w:r w:rsidR="00A802A9">
          <w:rPr>
            <w:noProof/>
          </w:rPr>
          <w:t>8</w:t>
        </w:r>
      </w:fldSimple>
      <w:r>
        <w:t xml:space="preserve"> – Päta stránky.</w:t>
      </w:r>
      <w:bookmarkEnd w:id="33"/>
    </w:p>
    <w:p w14:paraId="7A28AF75" w14:textId="77777777" w:rsidR="00C055BA" w:rsidRDefault="00C055BA" w:rsidP="00C055BA">
      <w:r>
        <w:t>Päta stránky pozostáva z:</w:t>
      </w:r>
    </w:p>
    <w:p w14:paraId="4D8FE82B" w14:textId="79859055" w:rsidR="00C055BA" w:rsidRDefault="00C055BA" w:rsidP="004C1717">
      <w:pPr>
        <w:pStyle w:val="Odrky"/>
      </w:pPr>
      <w:r>
        <w:t>Odkazu Našli ste na stránke chybu?, ktorý používateľa v prípade problému alebo nezrovnalosti, ktoré má, presmeruje na obchodný vestník, kde má možnosť nahlásiť chybu do formulára.</w:t>
      </w:r>
    </w:p>
    <w:p w14:paraId="24CA884C" w14:textId="77777777" w:rsidR="00C055BA" w:rsidRDefault="00C055BA" w:rsidP="00C055BA">
      <w:pPr>
        <w:pStyle w:val="Odrky"/>
      </w:pPr>
      <w:r>
        <w:t>Odkazu Nahlásiť problém, ktorý používateľa v prípade problému alebo nezrovnalosti, ktorú má, presmeruje na obchodný vestník, kde má možnosť nahlásiť chybu do formulára.</w:t>
      </w:r>
    </w:p>
    <w:p w14:paraId="08DB9AD0" w14:textId="77777777" w:rsidR="00C055BA" w:rsidRDefault="00C055BA" w:rsidP="00C055BA">
      <w:pPr>
        <w:pStyle w:val="Odrky"/>
      </w:pPr>
      <w:r>
        <w:t>Odkazu Vyhlásenie o prístupnosti.</w:t>
      </w:r>
    </w:p>
    <w:p w14:paraId="2F4598AE" w14:textId="62657923" w:rsidR="004C1717" w:rsidRDefault="004C1717" w:rsidP="00C055BA">
      <w:pPr>
        <w:pStyle w:val="Odrky"/>
      </w:pPr>
      <w:r>
        <w:t xml:space="preserve">Odkazu </w:t>
      </w:r>
      <w:proofErr w:type="spellStart"/>
      <w:r>
        <w:t>Cookies</w:t>
      </w:r>
      <w:proofErr w:type="spellEnd"/>
      <w:r w:rsidR="00692EBD">
        <w:t>.</w:t>
      </w:r>
    </w:p>
    <w:p w14:paraId="6BCED0D0" w14:textId="77777777" w:rsidR="00C055BA" w:rsidRDefault="00C055BA" w:rsidP="00C055BA">
      <w:pPr>
        <w:pStyle w:val="Odrky"/>
      </w:pPr>
      <w:r>
        <w:t>Loga Ministerstva spravodlivosti Slovenskej republiky.</w:t>
      </w:r>
    </w:p>
    <w:p w14:paraId="3B41B6C9" w14:textId="214FC03D" w:rsidR="00C055BA" w:rsidRDefault="00C055BA" w:rsidP="009B6F2B">
      <w:pPr>
        <w:pStyle w:val="Odrky"/>
      </w:pPr>
      <w:r>
        <w:t xml:space="preserve">Aktuálnej verzie aplikácie </w:t>
      </w:r>
      <w:proofErr w:type="spellStart"/>
      <w:r>
        <w:t>ESS</w:t>
      </w:r>
      <w:r w:rsidR="0007458B">
        <w:t>p</w:t>
      </w:r>
      <w:proofErr w:type="spellEnd"/>
      <w:r>
        <w:t>.</w:t>
      </w:r>
    </w:p>
    <w:p w14:paraId="3095E113" w14:textId="77777777" w:rsidR="00FE26F4" w:rsidRDefault="00FE26F4" w:rsidP="009B6F2B">
      <w:pPr>
        <w:pStyle w:val="Odrky"/>
        <w:numPr>
          <w:ilvl w:val="0"/>
          <w:numId w:val="0"/>
        </w:numPr>
      </w:pPr>
    </w:p>
    <w:p w14:paraId="64811846" w14:textId="509FC4A3" w:rsidR="00FE26F4" w:rsidRDefault="0061748E" w:rsidP="00FE26F4">
      <w:pPr>
        <w:pStyle w:val="Heading1"/>
      </w:pPr>
      <w:bookmarkStart w:id="34" w:name="_Ref133300884"/>
      <w:bookmarkStart w:id="35" w:name="_Toc133916460"/>
      <w:r>
        <w:lastRenderedPageBreak/>
        <w:t>Podstránk</w:t>
      </w:r>
      <w:r w:rsidR="000F2D41">
        <w:t>a Spisy</w:t>
      </w:r>
      <w:bookmarkEnd w:id="34"/>
      <w:bookmarkEnd w:id="35"/>
    </w:p>
    <w:p w14:paraId="5C6D3786" w14:textId="4F3263A7" w:rsidR="00C800CE" w:rsidRPr="00C800CE" w:rsidRDefault="00C800CE" w:rsidP="00C800CE">
      <w:r>
        <w:t xml:space="preserve">Po kliknutí na odkaz </w:t>
      </w:r>
      <w:r w:rsidR="009A3C73">
        <w:t xml:space="preserve">Spisy v hlavnom menu </w:t>
      </w:r>
      <w:r>
        <w:t>sa používateľovi zobrazí podstránka so zoznamom spisov, ktorý je zároveň zobrazovaný na začiatku ako prvá podstránka po prihlásení.</w:t>
      </w:r>
      <w:r w:rsidR="009A3C73">
        <w:t xml:space="preserve"> </w:t>
      </w:r>
      <w:r>
        <w:t>V tejto časti používateľ pracuje so spism</w:t>
      </w:r>
      <w:r w:rsidR="009A3C73">
        <w:t>i. Okrem zoznamu spisov je tu aj filter nad spismi.</w:t>
      </w:r>
    </w:p>
    <w:p w14:paraId="089DE512" w14:textId="4A8031FC" w:rsidR="00C055BA" w:rsidRDefault="00C055BA" w:rsidP="000F2D41">
      <w:pPr>
        <w:pStyle w:val="Heading2"/>
      </w:pPr>
      <w:bookmarkStart w:id="36" w:name="_Ref132985526"/>
      <w:bookmarkStart w:id="37" w:name="_Toc133916461"/>
      <w:r>
        <w:t>Zoznam spisov</w:t>
      </w:r>
      <w:bookmarkEnd w:id="36"/>
      <w:bookmarkEnd w:id="37"/>
    </w:p>
    <w:p w14:paraId="62691F54" w14:textId="3FBD6209" w:rsidR="00B5599B" w:rsidRDefault="00B5599B" w:rsidP="00B5599B">
      <w:r>
        <w:t xml:space="preserve">Na podstránke so spismi je zobrazený zoznam spisov. Tento zoznam spisov obsahuje všetky </w:t>
      </w:r>
      <w:r w:rsidR="00532B77">
        <w:t>spisy</w:t>
      </w:r>
      <w:r>
        <w:t>, k</w:t>
      </w:r>
      <w:r w:rsidR="00532B77">
        <w:t xml:space="preserve">u ktorým má </w:t>
      </w:r>
      <w:r>
        <w:t>prihlásen</w:t>
      </w:r>
      <w:r w:rsidR="00532B77">
        <w:t>ý</w:t>
      </w:r>
      <w:r>
        <w:t xml:space="preserve"> používateľ</w:t>
      </w:r>
      <w:r w:rsidR="00532B77">
        <w:t xml:space="preserve"> oprávnenia</w:t>
      </w:r>
      <w:r>
        <w:t xml:space="preserve"> a je zobrazovaný po stránkach (</w:t>
      </w:r>
      <w:r w:rsidR="00CD5CE5">
        <w:fldChar w:fldCharType="begin"/>
      </w:r>
      <w:r w:rsidR="00CD5CE5">
        <w:instrText xml:space="preserve"> REF _Ref133042281 \h </w:instrText>
      </w:r>
      <w:r w:rsidR="00CD5CE5">
        <w:fldChar w:fldCharType="separate"/>
      </w:r>
      <w:r w:rsidR="00A802A9">
        <w:t xml:space="preserve">Obr. </w:t>
      </w:r>
      <w:r w:rsidR="00A802A9">
        <w:rPr>
          <w:noProof/>
        </w:rPr>
        <w:t>9</w:t>
      </w:r>
      <w:r w:rsidR="00CD5CE5">
        <w:fldChar w:fldCharType="end"/>
      </w:r>
      <w:r>
        <w:t>).</w:t>
      </w:r>
    </w:p>
    <w:p w14:paraId="75E3B872" w14:textId="691C559C" w:rsidR="00B5599B" w:rsidRDefault="00B5599B" w:rsidP="00B5599B">
      <w:r>
        <w:t xml:space="preserve">Nad zoznamom </w:t>
      </w:r>
      <w:r w:rsidR="00532B77">
        <w:t>spisov</w:t>
      </w:r>
      <w:r>
        <w:t xml:space="preserve"> je zobrazený údaj o poradí aktuálne zobrazených záznamom a celkový počet záznamov na zobrazenie v </w:t>
      </w:r>
      <w:r w:rsidR="008549A7">
        <w:t>zozname</w:t>
      </w:r>
      <w:r>
        <w:t xml:space="preserve"> (1). Rovnako je tu zobrazená aj možnosť Zoradiť podľa (2), ktorá umožňuje používateľovi zobraziť záznamy podľa dátumu </w:t>
      </w:r>
      <w:r w:rsidR="008549A7">
        <w:t>podania</w:t>
      </w:r>
      <w:r>
        <w:t xml:space="preserve"> od najnovších alebo od najstarších.</w:t>
      </w:r>
    </w:p>
    <w:p w14:paraId="3C27F2F0" w14:textId="76236769" w:rsidR="00B5599B" w:rsidRDefault="00B5599B" w:rsidP="00B5599B">
      <w:r>
        <w:t xml:space="preserve">Pod zoznamom </w:t>
      </w:r>
      <w:r w:rsidR="008549A7">
        <w:t>spisov</w:t>
      </w:r>
      <w:r>
        <w:t xml:space="preserve"> je zobrazené stránkovanie zoznamu (3). Poradie aktuálne zobrazenej stránky je vyznačené hrubým písmom. Na vedľajšie čísla je možné kliknúť, čím sa používateľ prepne na danú stránku zoznamu. Okrem možnosti kliknúť priamo na číslo stránky má používateľ možnosť prepínať sa medzi stránkami pomocou odkazu Prechádzajúca a Nasledujúca, čím sa prepne na zoznam o jednu stránku dopredu alebo dozadu. Pokiaľ je tlačidlo neaktívne, znamená to, že sa používateľ nachádza na prvej, resp. poslednej stránke zoznamu a teda nie je možné sa prepnúť dozadu, resp. dopredu.</w:t>
      </w:r>
    </w:p>
    <w:p w14:paraId="639FAF09" w14:textId="2E2DC155" w:rsidR="00B5599B" w:rsidRDefault="00B5599B" w:rsidP="00B5599B">
      <w:r>
        <w:t xml:space="preserve">Pod zoznamom </w:t>
      </w:r>
      <w:r w:rsidR="009C62B5">
        <w:t>spisov</w:t>
      </w:r>
      <w:r>
        <w:t xml:space="preserve"> je aj zobrazená možnosť nastaviť si, koľko záznamov sa bude na jednej stránke zobrazovať (4). </w:t>
      </w:r>
    </w:p>
    <w:p w14:paraId="39DEDADB" w14:textId="000AE1E9" w:rsidR="00B5599B" w:rsidRDefault="00B5599B" w:rsidP="00B5599B">
      <w:r>
        <w:t>Je tu aj tlačidlo Hore, ktoré používateľa presmeruje na vrch zoznamu, resp. stránky (5).</w:t>
      </w:r>
    </w:p>
    <w:p w14:paraId="2AF3B277" w14:textId="77777777" w:rsidR="00352BAF" w:rsidRDefault="00352BAF" w:rsidP="00352BAF">
      <w:pPr>
        <w:keepNext/>
      </w:pPr>
      <w:r>
        <w:rPr>
          <w:noProof/>
          <w:lang w:eastAsia="sk-SK"/>
        </w:rPr>
        <w:lastRenderedPageBreak/>
        <w:drawing>
          <wp:inline distT="0" distB="0" distL="0" distR="0" wp14:anchorId="495F2303" wp14:editId="02693F05">
            <wp:extent cx="5468112" cy="6056986"/>
            <wp:effectExtent l="0" t="0" r="0" b="1270"/>
            <wp:docPr id="808261968" name="Obrázo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8261968" name="Obrázok 808261968"/>
                    <pic:cNvPicPr/>
                  </pic:nvPicPr>
                  <pic:blipFill rotWithShape="1">
                    <a:blip r:embed="rId18" cstate="print">
                      <a:extLst>
                        <a:ext uri="{28A0092B-C50C-407E-A947-70E740481C1C}">
                          <a14:useLocalDpi xmlns:a14="http://schemas.microsoft.com/office/drawing/2010/main" val="0"/>
                        </a:ext>
                      </a:extLst>
                    </a:blip>
                    <a:srcRect l="-1" r="40946" b="34924"/>
                    <a:stretch/>
                  </pic:blipFill>
                  <pic:spPr bwMode="auto">
                    <a:xfrm>
                      <a:off x="0" y="0"/>
                      <a:ext cx="5479257" cy="6069332"/>
                    </a:xfrm>
                    <a:prstGeom prst="rect">
                      <a:avLst/>
                    </a:prstGeom>
                    <a:ln>
                      <a:noFill/>
                    </a:ln>
                    <a:extLst>
                      <a:ext uri="{53640926-AAD7-44D8-BBD7-CCE9431645EC}">
                        <a14:shadowObscured xmlns:a14="http://schemas.microsoft.com/office/drawing/2010/main"/>
                      </a:ext>
                    </a:extLst>
                  </pic:spPr>
                </pic:pic>
              </a:graphicData>
            </a:graphic>
          </wp:inline>
        </w:drawing>
      </w:r>
    </w:p>
    <w:p w14:paraId="13664C8F" w14:textId="26E5A4DA" w:rsidR="00532B77" w:rsidRDefault="00352BAF" w:rsidP="00352BAF">
      <w:pPr>
        <w:pStyle w:val="Caption"/>
      </w:pPr>
      <w:bookmarkStart w:id="38" w:name="_Ref133042281"/>
      <w:bookmarkStart w:id="39" w:name="_Toc133438916"/>
      <w:r>
        <w:t xml:space="preserve">Obr. </w:t>
      </w:r>
      <w:fldSimple w:instr=" SEQ Obr. \* ARABIC ">
        <w:r w:rsidR="00A802A9">
          <w:rPr>
            <w:noProof/>
          </w:rPr>
          <w:t>9</w:t>
        </w:r>
      </w:fldSimple>
      <w:bookmarkEnd w:id="38"/>
      <w:r>
        <w:t xml:space="preserve"> - Zoznam spisov a popis jednotlivých častí súvisiacich so stránkovaním.</w:t>
      </w:r>
      <w:bookmarkEnd w:id="39"/>
    </w:p>
    <w:p w14:paraId="650CE115" w14:textId="2C3ECD0F" w:rsidR="00453C9F" w:rsidRDefault="00453C9F" w:rsidP="00453C9F">
      <w:r>
        <w:t xml:space="preserve">Jednotlivé záznamy </w:t>
      </w:r>
      <w:r w:rsidR="00CE6823">
        <w:t>spisov</w:t>
      </w:r>
      <w:r>
        <w:t xml:space="preserve"> obsahujú nasledovné informácie (</w:t>
      </w:r>
      <w:r w:rsidR="00581475">
        <w:fldChar w:fldCharType="begin"/>
      </w:r>
      <w:r w:rsidR="00581475">
        <w:instrText xml:space="preserve"> REF _Ref132983592 \h </w:instrText>
      </w:r>
      <w:r w:rsidR="00581475">
        <w:fldChar w:fldCharType="separate"/>
      </w:r>
      <w:r w:rsidR="00A802A9">
        <w:t xml:space="preserve">Obr. </w:t>
      </w:r>
      <w:r w:rsidR="00A802A9">
        <w:rPr>
          <w:noProof/>
        </w:rPr>
        <w:t>10</w:t>
      </w:r>
      <w:r w:rsidR="00581475">
        <w:fldChar w:fldCharType="end"/>
      </w:r>
      <w:r>
        <w:t>):</w:t>
      </w:r>
    </w:p>
    <w:p w14:paraId="3A23D5F2" w14:textId="73F3E6BD" w:rsidR="00453C9F" w:rsidRDefault="003B36F8" w:rsidP="00453C9F">
      <w:pPr>
        <w:pStyle w:val="Odrky"/>
      </w:pPr>
      <w:r>
        <w:t>Spisová značka</w:t>
      </w:r>
      <w:r w:rsidR="00453C9F">
        <w:t xml:space="preserve"> (1)</w:t>
      </w:r>
    </w:p>
    <w:p w14:paraId="0BD36D4C" w14:textId="55140FCD" w:rsidR="00453C9F" w:rsidRDefault="003B36F8" w:rsidP="00453C9F">
      <w:pPr>
        <w:pStyle w:val="Odrky"/>
      </w:pPr>
      <w:r>
        <w:t>Identifikačné číslo spisu</w:t>
      </w:r>
      <w:r w:rsidR="00453C9F">
        <w:t xml:space="preserve"> (2)</w:t>
      </w:r>
    </w:p>
    <w:p w14:paraId="4914C1EB" w14:textId="442F751E" w:rsidR="00453C9F" w:rsidRDefault="00E76550" w:rsidP="00453C9F">
      <w:pPr>
        <w:pStyle w:val="Odrky"/>
      </w:pPr>
      <w:r>
        <w:t>Názov spisu</w:t>
      </w:r>
      <w:r w:rsidR="00453C9F">
        <w:t xml:space="preserve"> (3)</w:t>
      </w:r>
    </w:p>
    <w:p w14:paraId="3C602EE3" w14:textId="6C6245CD" w:rsidR="00453C9F" w:rsidRDefault="00E76550" w:rsidP="00453C9F">
      <w:pPr>
        <w:pStyle w:val="Odrky"/>
      </w:pPr>
      <w:r>
        <w:t>Súd</w:t>
      </w:r>
      <w:r w:rsidR="00453C9F">
        <w:t xml:space="preserve"> (4)</w:t>
      </w:r>
    </w:p>
    <w:p w14:paraId="50F37E20" w14:textId="220EDF9E" w:rsidR="00453C9F" w:rsidRDefault="00E76550" w:rsidP="00453C9F">
      <w:pPr>
        <w:pStyle w:val="Odrky"/>
      </w:pPr>
      <w:r>
        <w:t>Sudca</w:t>
      </w:r>
      <w:r w:rsidR="00453C9F">
        <w:t xml:space="preserve"> (5)</w:t>
      </w:r>
    </w:p>
    <w:p w14:paraId="283A6C4A" w14:textId="2CCC2F5E" w:rsidR="00453C9F" w:rsidRDefault="00E76550" w:rsidP="00453C9F">
      <w:pPr>
        <w:pStyle w:val="Odrky"/>
      </w:pPr>
      <w:r>
        <w:t>Zapnuté alebo vypnutú notifikácie</w:t>
      </w:r>
      <w:r w:rsidR="00453C9F">
        <w:t xml:space="preserve"> (6)</w:t>
      </w:r>
    </w:p>
    <w:p w14:paraId="6459247A" w14:textId="0D5DC1B2" w:rsidR="00453C9F" w:rsidRDefault="00E76550" w:rsidP="00453C9F">
      <w:pPr>
        <w:pStyle w:val="Odrky"/>
      </w:pPr>
      <w:r>
        <w:t>Stav konania</w:t>
      </w:r>
      <w:r w:rsidR="00453C9F">
        <w:t xml:space="preserve"> (7)</w:t>
      </w:r>
    </w:p>
    <w:p w14:paraId="21E64C83" w14:textId="404303A0" w:rsidR="00B933E5" w:rsidRDefault="0087693E" w:rsidP="00E76550">
      <w:pPr>
        <w:pStyle w:val="Odrky"/>
        <w:numPr>
          <w:ilvl w:val="0"/>
          <w:numId w:val="0"/>
        </w:numPr>
        <w:ind w:left="454" w:hanging="227"/>
      </w:pPr>
      <w:r>
        <w:rPr>
          <w:noProof/>
        </w:rPr>
        <w:lastRenderedPageBreak/>
        <w:drawing>
          <wp:inline distT="0" distB="0" distL="0" distR="0" wp14:anchorId="60FC4751" wp14:editId="5A81A485">
            <wp:extent cx="5760720" cy="2792095"/>
            <wp:effectExtent l="0" t="0" r="0" b="8255"/>
            <wp:docPr id="9390687" name="Obrázo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90687" name="Obrázok 9390687"/>
                    <pic:cNvPicPr/>
                  </pic:nvPicPr>
                  <pic:blipFill>
                    <a:blip r:embed="rId19">
                      <a:extLst>
                        <a:ext uri="{28A0092B-C50C-407E-A947-70E740481C1C}">
                          <a14:useLocalDpi xmlns:a14="http://schemas.microsoft.com/office/drawing/2010/main" val="0"/>
                        </a:ext>
                      </a:extLst>
                    </a:blip>
                    <a:stretch>
                      <a:fillRect/>
                    </a:stretch>
                  </pic:blipFill>
                  <pic:spPr>
                    <a:xfrm>
                      <a:off x="0" y="0"/>
                      <a:ext cx="5760720" cy="2792095"/>
                    </a:xfrm>
                    <a:prstGeom prst="rect">
                      <a:avLst/>
                    </a:prstGeom>
                  </pic:spPr>
                </pic:pic>
              </a:graphicData>
            </a:graphic>
          </wp:inline>
        </w:drawing>
      </w:r>
    </w:p>
    <w:p w14:paraId="7C55077A" w14:textId="6C93C39F" w:rsidR="00453C9F" w:rsidRPr="00453C9F" w:rsidRDefault="00B933E5" w:rsidP="00B933E5">
      <w:pPr>
        <w:pStyle w:val="Caption"/>
      </w:pPr>
      <w:bookmarkStart w:id="40" w:name="_Ref132983592"/>
      <w:bookmarkStart w:id="41" w:name="_Toc133438917"/>
      <w:r>
        <w:t xml:space="preserve">Obr. </w:t>
      </w:r>
      <w:fldSimple w:instr=" SEQ Obr. \* ARABIC ">
        <w:r w:rsidR="00A802A9">
          <w:rPr>
            <w:noProof/>
          </w:rPr>
          <w:t>10</w:t>
        </w:r>
      </w:fldSimple>
      <w:bookmarkEnd w:id="40"/>
      <w:r>
        <w:t xml:space="preserve"> - Informácie zobrazované pri zázname spisu.</w:t>
      </w:r>
      <w:bookmarkEnd w:id="41"/>
    </w:p>
    <w:p w14:paraId="3288FF2A" w14:textId="4775F7F1" w:rsidR="00C055BA" w:rsidRDefault="00C055BA" w:rsidP="000F2D41">
      <w:pPr>
        <w:pStyle w:val="Heading2"/>
      </w:pPr>
      <w:bookmarkStart w:id="42" w:name="_Toc133916462"/>
      <w:r>
        <w:t>Filter nad zoznamom spisov</w:t>
      </w:r>
      <w:bookmarkEnd w:id="42"/>
    </w:p>
    <w:p w14:paraId="675B2882" w14:textId="05612A86" w:rsidR="00C055BA" w:rsidRDefault="00C055BA" w:rsidP="00C055BA">
      <w:r>
        <w:t>V ľavej časti obrazovky sa nachádza časť pre filter</w:t>
      </w:r>
      <w:r w:rsidR="00CD5CE5">
        <w:t xml:space="preserve"> pre spisy</w:t>
      </w:r>
      <w:r>
        <w:t>.</w:t>
      </w:r>
    </w:p>
    <w:p w14:paraId="2F2E00BC" w14:textId="77777777" w:rsidR="00C055BA" w:rsidRDefault="00C055BA" w:rsidP="00C055BA">
      <w:pPr>
        <w:keepNext/>
      </w:pPr>
      <w:r w:rsidRPr="00AA287E">
        <w:rPr>
          <w:noProof/>
          <w:lang w:eastAsia="sk-SK"/>
        </w:rPr>
        <w:lastRenderedPageBreak/>
        <w:drawing>
          <wp:inline distT="0" distB="0" distL="0" distR="0" wp14:anchorId="33D55D84" wp14:editId="1B7159F0">
            <wp:extent cx="4225399" cy="4314825"/>
            <wp:effectExtent l="0" t="0" r="3810" b="0"/>
            <wp:docPr id="1136709573"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709573" name=""/>
                    <pic:cNvPicPr/>
                  </pic:nvPicPr>
                  <pic:blipFill>
                    <a:blip r:embed="rId20"/>
                    <a:stretch>
                      <a:fillRect/>
                    </a:stretch>
                  </pic:blipFill>
                  <pic:spPr>
                    <a:xfrm>
                      <a:off x="0" y="0"/>
                      <a:ext cx="4229563" cy="4319077"/>
                    </a:xfrm>
                    <a:prstGeom prst="rect">
                      <a:avLst/>
                    </a:prstGeom>
                  </pic:spPr>
                </pic:pic>
              </a:graphicData>
            </a:graphic>
          </wp:inline>
        </w:drawing>
      </w:r>
    </w:p>
    <w:p w14:paraId="12DEE94B" w14:textId="3181EC3D" w:rsidR="00C055BA" w:rsidRDefault="00C055BA" w:rsidP="00C055BA">
      <w:pPr>
        <w:pStyle w:val="Caption"/>
      </w:pPr>
      <w:bookmarkStart w:id="43" w:name="_Toc133438918"/>
      <w:r>
        <w:t xml:space="preserve">Obr. </w:t>
      </w:r>
      <w:fldSimple w:instr=" SEQ Obr. \* ARABIC ">
        <w:r w:rsidR="00A802A9">
          <w:rPr>
            <w:noProof/>
          </w:rPr>
          <w:t>11</w:t>
        </w:r>
      </w:fldSimple>
      <w:r>
        <w:t xml:space="preserve"> – Filter</w:t>
      </w:r>
      <w:r w:rsidR="00AD49AC">
        <w:t xml:space="preserve"> nad zoznamom spisov.</w:t>
      </w:r>
      <w:bookmarkEnd w:id="43"/>
    </w:p>
    <w:p w14:paraId="0CA8902E" w14:textId="74AB15DD" w:rsidR="00C055BA" w:rsidRDefault="00C055BA" w:rsidP="00C055BA">
      <w:r>
        <w:t xml:space="preserve">Filter umožňuje rýchle vyhľadávanie záznamov o spisoch na základe zvolených kritérií. Zvolený filter je uložený aj po odhlásení a následnom prihlásení do aplikácie </w:t>
      </w:r>
      <w:proofErr w:type="spellStart"/>
      <w:r>
        <w:t>ESS</w:t>
      </w:r>
      <w:r w:rsidR="00E82BCD">
        <w:t>p</w:t>
      </w:r>
      <w:proofErr w:type="spellEnd"/>
      <w:r>
        <w:t>.</w:t>
      </w:r>
    </w:p>
    <w:p w14:paraId="39AFF573" w14:textId="77777777" w:rsidR="00C055BA" w:rsidRDefault="00C055BA" w:rsidP="00C055BA">
      <w:r>
        <w:t>Filtrovanie umožňuje vyhľadávanie pomocou nasledovných atribútov :</w:t>
      </w:r>
    </w:p>
    <w:p w14:paraId="2E681438" w14:textId="7EC93E90" w:rsidR="00C055BA" w:rsidRDefault="00C055BA" w:rsidP="00C055BA">
      <w:pPr>
        <w:pStyle w:val="Odrky"/>
      </w:pPr>
      <w:r>
        <w:t>Spisová značka – vyhľadávanie podľa spisovej značky.</w:t>
      </w:r>
      <w:r w:rsidR="00237EFB">
        <w:t xml:space="preserve"> Vyhľadávanie je možné podľa ľubovoľného aj čiastočne zadaného reťazca, kedy sa hľadajú výskyty zadaného reťazca v spisovej značke.</w:t>
      </w:r>
    </w:p>
    <w:p w14:paraId="69DC8135" w14:textId="55F0518D" w:rsidR="00C055BA" w:rsidRDefault="00C055BA" w:rsidP="00C055BA">
      <w:pPr>
        <w:pStyle w:val="Odrky"/>
      </w:pPr>
      <w:r>
        <w:t>Súd - vyhľadávanie podľa súdu, kedy v zozname spisov budú len spisy spadajúce pod daný súd. Je možné zadať viacero stavov z hodnôt. Ak má však používateľ vo filtri už zadanú hodnotu identifikačného čísla spisu, podľa ktorej filtruje spisy, tak pre toto filtrovanie podľa súdu budú dostupné len tie hodnoty</w:t>
      </w:r>
      <w:r w:rsidR="00A54D08">
        <w:t xml:space="preserve">, resp. </w:t>
      </w:r>
      <w:r>
        <w:t>súdy, ktoré môžu dané identifikačné číslo spisu riešiť a zvyšné hodnoty (tzn. zvyšné súdy) sa ani nezobrazia v možnosti filtra.</w:t>
      </w:r>
    </w:p>
    <w:p w14:paraId="4B55B86D" w14:textId="2583E1F8" w:rsidR="00C055BA" w:rsidRDefault="00C055BA" w:rsidP="00C055BA">
      <w:pPr>
        <w:pStyle w:val="Odrky"/>
      </w:pPr>
      <w:r>
        <w:t>Identifikačné číslo spisu - vyhľadávanie podľa identifikačného čísla spisu. Ak používateľ do poľa zadá číslo spisu (alebo časť čísla spisu), systém mu zobrazí všetky spisy s daným identifikačným číslom spisu (resp. všetky spisy, ktoré obsahujú časť daného identifikačného čísla spisu) (</w:t>
      </w:r>
      <w:r w:rsidR="007D2A2D">
        <w:fldChar w:fldCharType="begin"/>
      </w:r>
      <w:r w:rsidR="007D2A2D">
        <w:instrText xml:space="preserve"> REF _Ref132741282 \h </w:instrText>
      </w:r>
      <w:r w:rsidR="007D2A2D">
        <w:fldChar w:fldCharType="separate"/>
      </w:r>
      <w:r w:rsidR="00A802A9">
        <w:t xml:space="preserve">Obr. </w:t>
      </w:r>
      <w:r w:rsidR="00A802A9">
        <w:rPr>
          <w:noProof/>
        </w:rPr>
        <w:t>12</w:t>
      </w:r>
      <w:r w:rsidR="007D2A2D">
        <w:fldChar w:fldCharType="end"/>
      </w:r>
      <w:r>
        <w:t>).</w:t>
      </w:r>
    </w:p>
    <w:p w14:paraId="32911633" w14:textId="77777777" w:rsidR="00C055BA" w:rsidRDefault="00C055BA" w:rsidP="00C055BA">
      <w:pPr>
        <w:pStyle w:val="Odrky"/>
        <w:keepNext/>
        <w:numPr>
          <w:ilvl w:val="0"/>
          <w:numId w:val="0"/>
        </w:numPr>
        <w:ind w:left="227"/>
      </w:pPr>
      <w:r>
        <w:rPr>
          <w:noProof/>
        </w:rPr>
        <w:lastRenderedPageBreak/>
        <w:drawing>
          <wp:inline distT="0" distB="0" distL="0" distR="0" wp14:anchorId="6693FC84" wp14:editId="564B33DC">
            <wp:extent cx="3038475" cy="2733675"/>
            <wp:effectExtent l="0" t="0" r="9525" b="9525"/>
            <wp:docPr id="1547127116" name="Obrázo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7127116" name="Obrázok 1547127116"/>
                    <pic:cNvPicPr/>
                  </pic:nvPicPr>
                  <pic:blipFill rotWithShape="1">
                    <a:blip r:embed="rId21" cstate="print">
                      <a:extLst>
                        <a:ext uri="{28A0092B-C50C-407E-A947-70E740481C1C}">
                          <a14:useLocalDpi xmlns:a14="http://schemas.microsoft.com/office/drawing/2010/main" val="0"/>
                        </a:ext>
                      </a:extLst>
                    </a:blip>
                    <a:srcRect l="-1" r="47256" b="52791"/>
                    <a:stretch/>
                  </pic:blipFill>
                  <pic:spPr bwMode="auto">
                    <a:xfrm>
                      <a:off x="0" y="0"/>
                      <a:ext cx="3038475" cy="2733675"/>
                    </a:xfrm>
                    <a:prstGeom prst="rect">
                      <a:avLst/>
                    </a:prstGeom>
                    <a:ln>
                      <a:noFill/>
                    </a:ln>
                    <a:extLst>
                      <a:ext uri="{53640926-AAD7-44D8-BBD7-CCE9431645EC}">
                        <a14:shadowObscured xmlns:a14="http://schemas.microsoft.com/office/drawing/2010/main"/>
                      </a:ext>
                    </a:extLst>
                  </pic:spPr>
                </pic:pic>
              </a:graphicData>
            </a:graphic>
          </wp:inline>
        </w:drawing>
      </w:r>
    </w:p>
    <w:p w14:paraId="030D6BE3" w14:textId="2D13A40B" w:rsidR="00C055BA" w:rsidRDefault="00C055BA" w:rsidP="00C055BA">
      <w:pPr>
        <w:pStyle w:val="Caption"/>
      </w:pPr>
      <w:bookmarkStart w:id="44" w:name="_Ref132741282"/>
      <w:bookmarkStart w:id="45" w:name="_Ref132741270"/>
      <w:bookmarkStart w:id="46" w:name="_Toc133438919"/>
      <w:r>
        <w:t xml:space="preserve">Obr. </w:t>
      </w:r>
      <w:fldSimple w:instr=" SEQ Obr. \* ARABIC ">
        <w:r w:rsidR="00A802A9">
          <w:rPr>
            <w:noProof/>
          </w:rPr>
          <w:t>12</w:t>
        </w:r>
      </w:fldSimple>
      <w:bookmarkEnd w:id="44"/>
      <w:r>
        <w:t xml:space="preserve"> – Filtrovanie podľa identifikačného čísla spisu.</w:t>
      </w:r>
      <w:bookmarkEnd w:id="45"/>
      <w:bookmarkEnd w:id="46"/>
    </w:p>
    <w:p w14:paraId="34F09046" w14:textId="5CC9F706" w:rsidR="00C055BA" w:rsidRDefault="00C055BA" w:rsidP="00C055BA">
      <w:pPr>
        <w:pStyle w:val="Odrky"/>
      </w:pPr>
      <w:r>
        <w:t>Stav konania – vyhľadávanie podľa stavu konania, kedy v zozname spisov budú len spisy vo zvolenom stave konania. Je možné zadať viacero zo stavov z</w:t>
      </w:r>
      <w:r w:rsidR="004A66A0">
        <w:t> </w:t>
      </w:r>
      <w:r>
        <w:t>hodnôt</w:t>
      </w:r>
      <w:r w:rsidR="004A66A0">
        <w:t>.</w:t>
      </w:r>
      <w:r>
        <w:t xml:space="preserve"> </w:t>
      </w:r>
    </w:p>
    <w:p w14:paraId="0BDB98BD" w14:textId="036F2501" w:rsidR="00C055BA" w:rsidRDefault="00C055BA" w:rsidP="00C055BA">
      <w:pPr>
        <w:pStyle w:val="Odrky"/>
      </w:pPr>
      <w:r>
        <w:t xml:space="preserve">Sudca – vyhľadávanie je možné podľa ľubovoľného </w:t>
      </w:r>
      <w:r w:rsidR="00237EFB">
        <w:t xml:space="preserve">aj čiastočne </w:t>
      </w:r>
      <w:r>
        <w:t>zadaného reťazca, kedy sa hľad</w:t>
      </w:r>
      <w:r w:rsidR="00237EFB">
        <w:t>á výskyt</w:t>
      </w:r>
      <w:r>
        <w:t xml:space="preserve"> </w:t>
      </w:r>
      <w:r w:rsidR="00237EFB">
        <w:t xml:space="preserve">zadaného reťazca v mene </w:t>
      </w:r>
      <w:r>
        <w:t>a </w:t>
      </w:r>
      <w:r w:rsidR="00237EFB">
        <w:t>priezvisku sudcu</w:t>
      </w:r>
      <w:r>
        <w:t>.</w:t>
      </w:r>
    </w:p>
    <w:p w14:paraId="027F43D6" w14:textId="0631419D" w:rsidR="00C055BA" w:rsidRDefault="00C055BA" w:rsidP="00C055BA">
      <w:pPr>
        <w:pStyle w:val="Odrky"/>
      </w:pPr>
      <w:r>
        <w:t xml:space="preserve">Účastník konania - vyhľadávanie je možné podľa ľubovoľného </w:t>
      </w:r>
      <w:r w:rsidR="00237EFB">
        <w:t xml:space="preserve">aj čiastočne </w:t>
      </w:r>
      <w:r>
        <w:t xml:space="preserve">zadaného reťazca, kedy sa hľadajú </w:t>
      </w:r>
      <w:r w:rsidR="00237EFB">
        <w:t>výskyty</w:t>
      </w:r>
      <w:r>
        <w:t xml:space="preserve"> </w:t>
      </w:r>
      <w:r w:rsidR="00237EFB">
        <w:t xml:space="preserve">zadaného reťazca  v názve účastníka </w:t>
      </w:r>
      <w:r>
        <w:t>konania.</w:t>
      </w:r>
    </w:p>
    <w:p w14:paraId="675A0C8E" w14:textId="77777777" w:rsidR="00C055BA" w:rsidRDefault="00C055BA" w:rsidP="00C055BA">
      <w:pPr>
        <w:pStyle w:val="Odrky"/>
      </w:pPr>
      <w:r>
        <w:t>Stav spisu (archivačný príznak) – vyhľadávanie podľa stavu spisu, kedy v zozname spisov budú len spisy vo zvolenom stave spisu. Je možné zadať jednu zo stavov z hodnôt Aktívny alebo Ukončený.</w:t>
      </w:r>
    </w:p>
    <w:p w14:paraId="04A09D0D" w14:textId="77777777" w:rsidR="00C055BA" w:rsidRPr="00157ABB" w:rsidRDefault="00C055BA" w:rsidP="00C055BA">
      <w:pPr>
        <w:pStyle w:val="Odrky"/>
        <w:rPr>
          <w:iCs/>
          <w:color w:val="404040" w:themeColor="text1" w:themeTint="BF"/>
          <w:sz w:val="18"/>
          <w:szCs w:val="18"/>
        </w:rPr>
      </w:pPr>
      <w:r>
        <w:t>Notifikácie - vyhľadávanie podľa zapnutých notifikácií, kedy v zozname spisov budú len spisy, ktoré majú alebo nemajú zapnuté notifikácie. Je možné zadať jednu z hodnôt Zapnuté alebo Vypnuté.</w:t>
      </w:r>
    </w:p>
    <w:p w14:paraId="20B5B0B3" w14:textId="77777777" w:rsidR="00C055BA" w:rsidRDefault="00C055BA" w:rsidP="00C055BA">
      <w:pPr>
        <w:pStyle w:val="Odrky"/>
        <w:numPr>
          <w:ilvl w:val="0"/>
          <w:numId w:val="0"/>
        </w:numPr>
        <w:ind w:left="454" w:hanging="227"/>
      </w:pPr>
    </w:p>
    <w:p w14:paraId="7548869C" w14:textId="2307B9A6" w:rsidR="00C055BA" w:rsidRPr="0001652F" w:rsidRDefault="00C055BA" w:rsidP="00C055BA">
      <w:r>
        <w:t>Zvolené hodnoty filtra sa zobrazujú nad zoznamom spisov, spolu s informáciou, koľko záznamov podľa zvoleného filtra bolo nájdených. Zároveň vo filtri pri jednotlivých hodnotách sa tiež zobrazuje číslo, koľko nájdených záznamov zodpovedá danej hodnote (</w:t>
      </w:r>
      <w:r w:rsidR="007D2A2D">
        <w:fldChar w:fldCharType="begin"/>
      </w:r>
      <w:r w:rsidR="007D2A2D">
        <w:instrText xml:space="preserve"> REF _Ref132745904 \h </w:instrText>
      </w:r>
      <w:r w:rsidR="007D2A2D">
        <w:fldChar w:fldCharType="separate"/>
      </w:r>
      <w:r w:rsidR="00A802A9">
        <w:t xml:space="preserve">Obr. </w:t>
      </w:r>
      <w:r w:rsidR="00A802A9">
        <w:rPr>
          <w:noProof/>
        </w:rPr>
        <w:t>13</w:t>
      </w:r>
      <w:r w:rsidR="007D2A2D">
        <w:fldChar w:fldCharType="end"/>
      </w:r>
      <w:r>
        <w:t xml:space="preserve">). Ak zvolenému filtru nezodpovedajú žiadne záznamy, zoznam spisov je prázdny a je zobrazená iba informačná hláška </w:t>
      </w:r>
      <w:r w:rsidRPr="009512F5">
        <w:t>Zadaným kritériám nezodpovedá žiadny záznam</w:t>
      </w:r>
      <w:r>
        <w:t xml:space="preserve"> (</w:t>
      </w:r>
      <w:r w:rsidR="007D2A2D">
        <w:fldChar w:fldCharType="begin"/>
      </w:r>
      <w:r w:rsidR="007D2A2D">
        <w:instrText xml:space="preserve"> REF _Ref132745936 \h </w:instrText>
      </w:r>
      <w:r w:rsidR="007D2A2D">
        <w:fldChar w:fldCharType="separate"/>
      </w:r>
      <w:r w:rsidR="00A802A9">
        <w:t xml:space="preserve">Obr. </w:t>
      </w:r>
      <w:r w:rsidR="00A802A9">
        <w:rPr>
          <w:noProof/>
        </w:rPr>
        <w:t>14</w:t>
      </w:r>
      <w:r w:rsidR="007D2A2D">
        <w:fldChar w:fldCharType="end"/>
      </w:r>
      <w:r>
        <w:t>).</w:t>
      </w:r>
    </w:p>
    <w:p w14:paraId="7A6108BA" w14:textId="185FA1FE" w:rsidR="00C055BA" w:rsidRDefault="00C055BA" w:rsidP="00C055BA">
      <w:r>
        <w:t>Zvolené hodnoty filtra môže používateľ zrušiť kliknutím na X pri jednotlivých zvolených filtračných kritériách, čím sa odstránia a vyfiltrovaný zoznam spisov sa automaticky aktualizuje podľa nového filtra.</w:t>
      </w:r>
    </w:p>
    <w:p w14:paraId="7798C3B9" w14:textId="126B3E3E" w:rsidR="00C055BA" w:rsidRDefault="00B505A8" w:rsidP="00C055BA">
      <w:pPr>
        <w:keepNext/>
      </w:pPr>
      <w:r>
        <w:rPr>
          <w:noProof/>
          <w:lang w:eastAsia="sk-SK"/>
        </w:rPr>
        <w:lastRenderedPageBreak/>
        <mc:AlternateContent>
          <mc:Choice Requires="wps">
            <w:drawing>
              <wp:anchor distT="0" distB="0" distL="114300" distR="114300" simplePos="0" relativeHeight="251661312" behindDoc="0" locked="0" layoutInCell="1" allowOverlap="1" wp14:anchorId="373F9E13" wp14:editId="6F31446B">
                <wp:simplePos x="0" y="0"/>
                <wp:positionH relativeFrom="column">
                  <wp:posOffset>1620189</wp:posOffset>
                </wp:positionH>
                <wp:positionV relativeFrom="paragraph">
                  <wp:posOffset>880745</wp:posOffset>
                </wp:positionV>
                <wp:extent cx="1009815" cy="262393"/>
                <wp:effectExtent l="19050" t="19050" r="19050" b="23495"/>
                <wp:wrapNone/>
                <wp:docPr id="571145649" name="Obdĺžnik 7"/>
                <wp:cNvGraphicFramePr/>
                <a:graphic xmlns:a="http://schemas.openxmlformats.org/drawingml/2006/main">
                  <a:graphicData uri="http://schemas.microsoft.com/office/word/2010/wordprocessingShape">
                    <wps:wsp>
                      <wps:cNvSpPr/>
                      <wps:spPr>
                        <a:xfrm>
                          <a:off x="0" y="0"/>
                          <a:ext cx="1009815" cy="262393"/>
                        </a:xfrm>
                        <a:prstGeom prst="rect">
                          <a:avLst/>
                        </a:prstGeom>
                        <a:noFill/>
                        <a:ln w="28575">
                          <a:solidFill>
                            <a:srgbClr val="A8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FF7E71B" w14:textId="3D36824B" w:rsidR="00F81BD3" w:rsidRDefault="00F81BD3" w:rsidP="00B505A8">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73F9E13" id="Obdĺžnik 7" o:spid="_x0000_s1026" style="position:absolute;left:0;text-align:left;margin-left:127.55pt;margin-top:69.35pt;width:79.5pt;height:20.6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" filled="f" strokecolor="#a80000" strokeweight="2.25pt">
                <v:textbox>
                  <w:txbxContent>
                    <w:p w14:paraId="6FF7E71B" w14:textId="3D36824B" w:rsidR="00F81BD3" w:rsidRDefault="00F81BD3" w:rsidP="00B505A8">
                      <w:pPr>
                        <w:jc w:val="center"/>
                      </w:pPr>
                      <w:r>
                        <w:t>-</w:t>
                      </w:r>
                    </w:p>
                  </w:txbxContent>
                </v:textbox>
              </v:rect>
            </w:pict>
          </mc:Fallback>
        </mc:AlternateContent>
      </w:r>
      <w:r w:rsidR="00C055BA">
        <w:rPr>
          <w:noProof/>
          <w:lang w:eastAsia="sk-SK"/>
        </w:rPr>
        <w:drawing>
          <wp:inline distT="0" distB="0" distL="0" distR="0" wp14:anchorId="1E116BF2" wp14:editId="1D66E168">
            <wp:extent cx="4981575" cy="3253509"/>
            <wp:effectExtent l="0" t="0" r="0" b="4445"/>
            <wp:docPr id="518880752" name="Obrázok 6" descr="Obrázok, na ktorom je text&#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880752" name="Obrázok 6" descr="Obrázok, na ktorom je text&#10;&#10;Automaticky generovaný popi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991232" cy="3259816"/>
                    </a:xfrm>
                    <a:prstGeom prst="rect">
                      <a:avLst/>
                    </a:prstGeom>
                    <a:noFill/>
                    <a:ln>
                      <a:noFill/>
                    </a:ln>
                  </pic:spPr>
                </pic:pic>
              </a:graphicData>
            </a:graphic>
          </wp:inline>
        </w:drawing>
      </w:r>
    </w:p>
    <w:p w14:paraId="3A998FA9" w14:textId="780CA12C" w:rsidR="00C055BA" w:rsidRDefault="00C055BA" w:rsidP="00C055BA">
      <w:pPr>
        <w:pStyle w:val="Caption"/>
      </w:pPr>
      <w:bookmarkStart w:id="47" w:name="_Ref132745904"/>
      <w:bookmarkStart w:id="48" w:name="_Toc133438920"/>
      <w:r>
        <w:t xml:space="preserve">Obr. </w:t>
      </w:r>
      <w:fldSimple w:instr=" SEQ Obr. \* ARABIC ">
        <w:r w:rsidR="00A802A9">
          <w:rPr>
            <w:noProof/>
          </w:rPr>
          <w:t>13</w:t>
        </w:r>
      </w:fldSimple>
      <w:bookmarkEnd w:id="47"/>
      <w:r>
        <w:t xml:space="preserve"> - Zvolené hodnoty filtra zobrazené nad zoznam </w:t>
      </w:r>
      <w:r w:rsidR="002D1262">
        <w:t>spisov</w:t>
      </w:r>
      <w:r>
        <w:t>.</w:t>
      </w:r>
      <w:bookmarkEnd w:id="48"/>
    </w:p>
    <w:p w14:paraId="30291F30" w14:textId="77777777" w:rsidR="00C055BA" w:rsidRDefault="00C055BA" w:rsidP="00C055BA">
      <w:pPr>
        <w:keepNext/>
      </w:pPr>
      <w:r>
        <w:rPr>
          <w:noProof/>
          <w:lang w:eastAsia="sk-SK"/>
        </w:rPr>
        <mc:AlternateContent>
          <mc:Choice Requires="wps">
            <w:drawing>
              <wp:anchor distT="0" distB="0" distL="114300" distR="114300" simplePos="0" relativeHeight="251659264" behindDoc="0" locked="0" layoutInCell="1" allowOverlap="1" wp14:anchorId="0EE218FE" wp14:editId="12E58352">
                <wp:simplePos x="0" y="0"/>
                <wp:positionH relativeFrom="column">
                  <wp:posOffset>1557655</wp:posOffset>
                </wp:positionH>
                <wp:positionV relativeFrom="paragraph">
                  <wp:posOffset>484505</wp:posOffset>
                </wp:positionV>
                <wp:extent cx="3248025" cy="1076325"/>
                <wp:effectExtent l="0" t="0" r="28575" b="28575"/>
                <wp:wrapNone/>
                <wp:docPr id="705601391" name="Obdĺžnik 7"/>
                <wp:cNvGraphicFramePr/>
                <a:graphic xmlns:a="http://schemas.openxmlformats.org/drawingml/2006/main">
                  <a:graphicData uri="http://schemas.microsoft.com/office/word/2010/wordprocessingShape">
                    <wps:wsp>
                      <wps:cNvSpPr/>
                      <wps:spPr>
                        <a:xfrm>
                          <a:off x="0" y="0"/>
                          <a:ext cx="3248025" cy="1076325"/>
                        </a:xfrm>
                        <a:prstGeom prst="rect">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rect w14:anchorId="38F4EF3D" id="Obdĺžnik 7" o:spid="_x0000_s1026" style="position:absolute;margin-left:122.65pt;margin-top:38.15pt;width:255.75pt;height:84.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" filled="f" strokecolor="#c00000" strokeweight="1.5pt"/>
            </w:pict>
          </mc:Fallback>
        </mc:AlternateContent>
      </w:r>
      <w:r w:rsidRPr="00471C2E">
        <w:rPr>
          <w:noProof/>
          <w:lang w:eastAsia="sk-SK"/>
        </w:rPr>
        <w:drawing>
          <wp:inline distT="0" distB="0" distL="0" distR="0" wp14:anchorId="09EB995D" wp14:editId="2E673D95">
            <wp:extent cx="4895850" cy="1759851"/>
            <wp:effectExtent l="0" t="0" r="0" b="0"/>
            <wp:docPr id="592749534" name="Obrázok 1" descr="Obrázok, na ktorom je text&#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749534" name="Obrázok 1" descr="Obrázok, na ktorom je text&#10;&#10;Automaticky generovaný popis"/>
                    <pic:cNvPicPr/>
                  </pic:nvPicPr>
                  <pic:blipFill>
                    <a:blip r:embed="rId23"/>
                    <a:stretch>
                      <a:fillRect/>
                    </a:stretch>
                  </pic:blipFill>
                  <pic:spPr>
                    <a:xfrm>
                      <a:off x="0" y="0"/>
                      <a:ext cx="4913020" cy="1766023"/>
                    </a:xfrm>
                    <a:prstGeom prst="rect">
                      <a:avLst/>
                    </a:prstGeom>
                  </pic:spPr>
                </pic:pic>
              </a:graphicData>
            </a:graphic>
          </wp:inline>
        </w:drawing>
      </w:r>
    </w:p>
    <w:p w14:paraId="39EE9601" w14:textId="6F5DCE15" w:rsidR="00C055BA" w:rsidRDefault="00C055BA" w:rsidP="009B429D">
      <w:pPr>
        <w:pStyle w:val="Caption"/>
      </w:pPr>
      <w:bookmarkStart w:id="49" w:name="_Ref132745936"/>
      <w:bookmarkStart w:id="50" w:name="_Toc133438921"/>
      <w:r>
        <w:t xml:space="preserve">Obr. </w:t>
      </w:r>
      <w:fldSimple w:instr=" SEQ Obr. \* ARABIC ">
        <w:r w:rsidR="00A802A9">
          <w:rPr>
            <w:noProof/>
          </w:rPr>
          <w:t>14</w:t>
        </w:r>
      </w:fldSimple>
      <w:bookmarkEnd w:id="49"/>
      <w:r>
        <w:t xml:space="preserve"> - Zvolené hodnoty filtra, ktorým nezodpovedajú žiadne záznamy.</w:t>
      </w:r>
      <w:bookmarkEnd w:id="50"/>
    </w:p>
    <w:p w14:paraId="22736982" w14:textId="7591DC97" w:rsidR="007D2A2D" w:rsidRDefault="007D2A2D" w:rsidP="000F2D41">
      <w:pPr>
        <w:pStyle w:val="Heading2"/>
      </w:pPr>
      <w:bookmarkStart w:id="51" w:name="_Ref133087877"/>
      <w:bookmarkStart w:id="52" w:name="_Toc133916463"/>
      <w:r>
        <w:t>Detail spisu</w:t>
      </w:r>
      <w:bookmarkEnd w:id="51"/>
      <w:bookmarkEnd w:id="52"/>
    </w:p>
    <w:p w14:paraId="2E93C5EB" w14:textId="074CA33E" w:rsidR="007D2A2D" w:rsidRDefault="007D2A2D" w:rsidP="007D2A2D">
      <w:r>
        <w:t xml:space="preserve">Detail spisu je prehľadová obrazovka, kde sú zobrazené všetky informácie o zvolenom </w:t>
      </w:r>
      <w:r w:rsidR="0069160E">
        <w:t>spise</w:t>
      </w:r>
      <w:r>
        <w:t xml:space="preserve"> na náhľad vo forme len na čítanie (</w:t>
      </w:r>
      <w:r w:rsidR="000829C6">
        <w:fldChar w:fldCharType="begin"/>
      </w:r>
      <w:r w:rsidR="000829C6">
        <w:instrText xml:space="preserve"> REF _Ref132986602 \h </w:instrText>
      </w:r>
      <w:r w:rsidR="000829C6">
        <w:fldChar w:fldCharType="separate"/>
      </w:r>
      <w:r w:rsidR="00A802A9">
        <w:t xml:space="preserve">Obr. </w:t>
      </w:r>
      <w:r w:rsidR="00A802A9">
        <w:rPr>
          <w:noProof/>
        </w:rPr>
        <w:t>15</w:t>
      </w:r>
      <w:r w:rsidR="000829C6">
        <w:fldChar w:fldCharType="end"/>
      </w:r>
      <w:r>
        <w:t xml:space="preserve">). Prechod do detailu </w:t>
      </w:r>
      <w:r w:rsidR="0069160E">
        <w:t>spisu</w:t>
      </w:r>
      <w:r>
        <w:t xml:space="preserve"> je </w:t>
      </w:r>
      <w:r w:rsidR="0069160E">
        <w:t>možný z podstránky so spismi</w:t>
      </w:r>
      <w:r>
        <w:t xml:space="preserve">, kde je zobrazený zoznam </w:t>
      </w:r>
      <w:r w:rsidR="0069160E">
        <w:t>spisov</w:t>
      </w:r>
      <w:r>
        <w:t xml:space="preserve"> (popísané v</w:t>
      </w:r>
      <w:r w:rsidR="0069160E">
        <w:t> </w:t>
      </w:r>
      <w:r>
        <w:t>kapitole</w:t>
      </w:r>
      <w:r w:rsidR="0069160E">
        <w:t xml:space="preserve"> </w:t>
      </w:r>
      <w:r w:rsidR="0069160E">
        <w:fldChar w:fldCharType="begin"/>
      </w:r>
      <w:r w:rsidR="0069160E">
        <w:instrText xml:space="preserve"> REF _Ref132985526 \r \h </w:instrText>
      </w:r>
      <w:r w:rsidR="0069160E">
        <w:fldChar w:fldCharType="separate"/>
      </w:r>
      <w:r w:rsidR="00A802A9">
        <w:t>6.1</w:t>
      </w:r>
      <w:r w:rsidR="0069160E">
        <w:fldChar w:fldCharType="end"/>
      </w:r>
      <w:r>
        <w:t xml:space="preserve">). Po kliknutí na jeden záznam </w:t>
      </w:r>
      <w:r w:rsidR="0069160E">
        <w:t>spisu</w:t>
      </w:r>
      <w:r>
        <w:t xml:space="preserve"> (</w:t>
      </w:r>
      <w:r w:rsidR="0069160E">
        <w:t>na názov spisu</w:t>
      </w:r>
      <w:r>
        <w:t xml:space="preserve">) sa používateľovi zobrazí tento detail zvoleného </w:t>
      </w:r>
      <w:r w:rsidR="003B36F8">
        <w:t>spisu</w:t>
      </w:r>
      <w:r>
        <w:t>.</w:t>
      </w:r>
    </w:p>
    <w:p w14:paraId="512D09F3" w14:textId="77777777" w:rsidR="00EC53F6" w:rsidRDefault="00EC53F6" w:rsidP="00EC53F6">
      <w:pPr>
        <w:keepNext/>
      </w:pPr>
      <w:r w:rsidRPr="00646FE8">
        <w:rPr>
          <w:noProof/>
          <w:lang w:eastAsia="sk-SK"/>
        </w:rPr>
        <w:lastRenderedPageBreak/>
        <w:drawing>
          <wp:inline distT="0" distB="0" distL="0" distR="0" wp14:anchorId="6C3F088C" wp14:editId="1A2CC546">
            <wp:extent cx="4986012" cy="7086600"/>
            <wp:effectExtent l="0" t="0" r="5715" b="0"/>
            <wp:docPr id="1404575806" name="Obrázo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4575806" name="Obrázok 1404575806"/>
                    <pic:cNvPicPr/>
                  </pic:nvPicPr>
                  <pic:blipFill>
                    <a:blip r:embed="rId24">
                      <a:extLst>
                        <a:ext uri="{28A0092B-C50C-407E-A947-70E740481C1C}">
                          <a14:useLocalDpi xmlns:a14="http://schemas.microsoft.com/office/drawing/2010/main" val="0"/>
                        </a:ext>
                      </a:extLst>
                    </a:blip>
                    <a:stretch>
                      <a:fillRect/>
                    </a:stretch>
                  </pic:blipFill>
                  <pic:spPr>
                    <a:xfrm>
                      <a:off x="0" y="0"/>
                      <a:ext cx="4989452" cy="7091490"/>
                    </a:xfrm>
                    <a:prstGeom prst="rect">
                      <a:avLst/>
                    </a:prstGeom>
                  </pic:spPr>
                </pic:pic>
              </a:graphicData>
            </a:graphic>
          </wp:inline>
        </w:drawing>
      </w:r>
    </w:p>
    <w:p w14:paraId="45B74BD8" w14:textId="70DB9C70" w:rsidR="00EC53F6" w:rsidRDefault="00EC53F6" w:rsidP="00EC53F6">
      <w:pPr>
        <w:pStyle w:val="Caption"/>
      </w:pPr>
      <w:bookmarkStart w:id="53" w:name="_Ref132986602"/>
      <w:bookmarkStart w:id="54" w:name="_Ref132986568"/>
      <w:bookmarkStart w:id="55" w:name="_Toc133438922"/>
      <w:r>
        <w:t xml:space="preserve">Obr. </w:t>
      </w:r>
      <w:fldSimple w:instr=" SEQ Obr. \* ARABIC ">
        <w:r w:rsidR="00A802A9">
          <w:rPr>
            <w:noProof/>
          </w:rPr>
          <w:t>15</w:t>
        </w:r>
      </w:fldSimple>
      <w:bookmarkEnd w:id="53"/>
      <w:r>
        <w:t xml:space="preserve"> – Detail spisu.</w:t>
      </w:r>
      <w:bookmarkEnd w:id="54"/>
      <w:bookmarkEnd w:id="55"/>
    </w:p>
    <w:p w14:paraId="628D8F93" w14:textId="77777777" w:rsidR="00D7003F" w:rsidRDefault="00D7003F" w:rsidP="007D2A2D"/>
    <w:p w14:paraId="39DFDB65" w14:textId="77777777" w:rsidR="00D7003F" w:rsidRDefault="00D7003F" w:rsidP="007D2A2D"/>
    <w:p w14:paraId="6CA2E979" w14:textId="77777777" w:rsidR="00D7003F" w:rsidRDefault="00D7003F" w:rsidP="007D2A2D"/>
    <w:p w14:paraId="627999F9" w14:textId="3A55A703" w:rsidR="007D2A2D" w:rsidRDefault="00975AA1" w:rsidP="007D2A2D">
      <w:r>
        <w:lastRenderedPageBreak/>
        <w:t>V detaile sú zobrazené nasledovné informácie</w:t>
      </w:r>
      <w:r w:rsidR="00C800CE">
        <w:t xml:space="preserve"> (</w:t>
      </w:r>
      <w:r w:rsidR="00C800CE">
        <w:fldChar w:fldCharType="begin"/>
      </w:r>
      <w:r w:rsidR="00C800CE">
        <w:instrText xml:space="preserve"> REF _Ref132986602 \h </w:instrText>
      </w:r>
      <w:r w:rsidR="00C800CE">
        <w:fldChar w:fldCharType="separate"/>
      </w:r>
      <w:r w:rsidR="00A802A9">
        <w:t xml:space="preserve">Obr. </w:t>
      </w:r>
      <w:r w:rsidR="00A802A9">
        <w:rPr>
          <w:noProof/>
        </w:rPr>
        <w:t>15</w:t>
      </w:r>
      <w:r w:rsidR="00C800CE">
        <w:fldChar w:fldCharType="end"/>
      </w:r>
      <w:r w:rsidR="00C800CE">
        <w:t>)</w:t>
      </w:r>
      <w:r>
        <w:t>:</w:t>
      </w:r>
    </w:p>
    <w:p w14:paraId="2A525FB8" w14:textId="11F01E5C" w:rsidR="003D74EE" w:rsidRDefault="003D74EE" w:rsidP="003D74EE">
      <w:pPr>
        <w:pStyle w:val="Odrky"/>
      </w:pPr>
      <w:r>
        <w:t xml:space="preserve">Hlavička spisu (1) – hlavička pozostáva z Identifikačného čísla spisu a spisovej značky, názvu </w:t>
      </w:r>
      <w:r w:rsidR="00237EFB">
        <w:t>agendy</w:t>
      </w:r>
      <w:r>
        <w:t>, súdu a mena sudcu a stavu konania. Zároveň je tu odkaz Predchádzajúce spisy</w:t>
      </w:r>
      <w:r w:rsidR="002C2C72">
        <w:t>, po ktorého kliknutí sa používateľovi otvorí detail daného spisu.</w:t>
      </w:r>
    </w:p>
    <w:p w14:paraId="2E4DE215" w14:textId="0ADDF6E1" w:rsidR="00043A28" w:rsidRDefault="003D74EE" w:rsidP="003D74EE">
      <w:pPr>
        <w:pStyle w:val="Odrky"/>
      </w:pPr>
      <w:r>
        <w:t>Tlačidlo Nová žiadosť</w:t>
      </w:r>
      <w:r w:rsidR="00AB69F4">
        <w:t xml:space="preserve"> (2)</w:t>
      </w:r>
      <w:r>
        <w:t xml:space="preserve"> – po kliknutí na tlačidlo sa používateľovi zobrazia dve možnosti o žiadosť </w:t>
      </w:r>
      <w:r w:rsidR="00AB69F4">
        <w:t>–</w:t>
      </w:r>
      <w:r>
        <w:t xml:space="preserve"> </w:t>
      </w:r>
      <w:r w:rsidR="00ED2963">
        <w:t>Nazeranie do listinnej podoby spisu a Dodatočné sprístupnenie dokumentov.</w:t>
      </w:r>
      <w:r w:rsidR="007D1D2C">
        <w:t xml:space="preserve"> Bližšie sú tieto možnosti popísané v kapitole </w:t>
      </w:r>
      <w:r w:rsidR="007D1D2C">
        <w:fldChar w:fldCharType="begin"/>
      </w:r>
      <w:r w:rsidR="007D1D2C">
        <w:instrText xml:space="preserve"> REF _Ref133044590 \r \h </w:instrText>
      </w:r>
      <w:r w:rsidR="007D1D2C">
        <w:fldChar w:fldCharType="separate"/>
      </w:r>
      <w:r w:rsidR="00A802A9">
        <w:t>6.3.6</w:t>
      </w:r>
      <w:r w:rsidR="007D1D2C">
        <w:fldChar w:fldCharType="end"/>
      </w:r>
      <w:r w:rsidR="007D1D2C">
        <w:t>.</w:t>
      </w:r>
      <w:r w:rsidR="00876AC2">
        <w:t xml:space="preserve"> </w:t>
      </w:r>
    </w:p>
    <w:p w14:paraId="573D836F" w14:textId="5384F23D" w:rsidR="003D74EE" w:rsidRDefault="00876AC2" w:rsidP="00025E2E">
      <w:pPr>
        <w:pStyle w:val="Odrky"/>
        <w:numPr>
          <w:ilvl w:val="0"/>
          <w:numId w:val="0"/>
        </w:numPr>
        <w:ind w:left="454"/>
      </w:pPr>
      <w:r>
        <w:t>Ak sa používateľ prihlásil pomocou prístupového kódu, tak toto tlačidlo na stránke sa mu nezobrazuje.</w:t>
      </w:r>
    </w:p>
    <w:p w14:paraId="02E29F84" w14:textId="77777777" w:rsidR="00043A28" w:rsidRDefault="00AB69F4" w:rsidP="003D74EE">
      <w:pPr>
        <w:pStyle w:val="Odrky"/>
      </w:pPr>
      <w:r>
        <w:t xml:space="preserve">Záložky a ich obsah (3 a 4) – používateľ má možnosť preklikávať sa medzi záložkami, čím sa mení zobrazený obsah záložky. </w:t>
      </w:r>
      <w:r w:rsidR="00920D5E">
        <w:t xml:space="preserve">Všetky údaje, ktoré sa tu zobrazujú sa týkajú daného spisu, tzn. spisu s daným IČS a spisovou značkou. </w:t>
      </w:r>
    </w:p>
    <w:p w14:paraId="08AAA741" w14:textId="442CB9D9" w:rsidR="00AB69F4" w:rsidRDefault="00920D5E" w:rsidP="00025E2E">
      <w:pPr>
        <w:pStyle w:val="Odrky"/>
        <w:numPr>
          <w:ilvl w:val="0"/>
          <w:numId w:val="0"/>
        </w:numPr>
        <w:ind w:left="454"/>
      </w:pPr>
      <w:r>
        <w:t>Sú tu dostupné nasledovné záložky</w:t>
      </w:r>
      <w:r w:rsidR="00AB69F4">
        <w:t>:</w:t>
      </w:r>
    </w:p>
    <w:p w14:paraId="76E5ABFD" w14:textId="7CAD205C" w:rsidR="00AB69F4" w:rsidRDefault="00AB69F4" w:rsidP="00AB69F4">
      <w:pPr>
        <w:pStyle w:val="Odrky"/>
        <w:numPr>
          <w:ilvl w:val="1"/>
          <w:numId w:val="6"/>
        </w:numPr>
      </w:pPr>
      <w:r>
        <w:t> Dokumenty</w:t>
      </w:r>
    </w:p>
    <w:p w14:paraId="6E603A65" w14:textId="3A931F92" w:rsidR="00AB69F4" w:rsidRDefault="00AB69F4" w:rsidP="00AB69F4">
      <w:pPr>
        <w:pStyle w:val="Odrky"/>
        <w:numPr>
          <w:ilvl w:val="1"/>
          <w:numId w:val="6"/>
        </w:numPr>
      </w:pPr>
      <w:r>
        <w:t> Detail spisu</w:t>
      </w:r>
    </w:p>
    <w:p w14:paraId="57AF565D" w14:textId="12D7AA98" w:rsidR="00AB69F4" w:rsidRDefault="00AB69F4" w:rsidP="00AB69F4">
      <w:pPr>
        <w:pStyle w:val="Odrky"/>
        <w:numPr>
          <w:ilvl w:val="1"/>
          <w:numId w:val="6"/>
        </w:numPr>
      </w:pPr>
      <w:r>
        <w:t> Žiadosti</w:t>
      </w:r>
    </w:p>
    <w:p w14:paraId="3A34B384" w14:textId="2D857911" w:rsidR="00AB69F4" w:rsidRDefault="00AB69F4" w:rsidP="00AB69F4">
      <w:pPr>
        <w:pStyle w:val="Odrky"/>
        <w:numPr>
          <w:ilvl w:val="1"/>
          <w:numId w:val="6"/>
        </w:numPr>
      </w:pPr>
      <w:r>
        <w:t> Účastníci konania</w:t>
      </w:r>
    </w:p>
    <w:p w14:paraId="612E7FF4" w14:textId="3C9BB104" w:rsidR="00484D67" w:rsidRDefault="0042454E" w:rsidP="007D1D2C">
      <w:pPr>
        <w:pStyle w:val="Odrky"/>
        <w:numPr>
          <w:ilvl w:val="1"/>
          <w:numId w:val="6"/>
        </w:numPr>
      </w:pPr>
      <w:r>
        <w:t> </w:t>
      </w:r>
      <w:r w:rsidR="00AB69F4">
        <w:t>Notifikácie</w:t>
      </w:r>
    </w:p>
    <w:p w14:paraId="6E5A416F" w14:textId="43C95A48" w:rsidR="00043A28" w:rsidRDefault="0042454E" w:rsidP="00025E2E">
      <w:pPr>
        <w:pStyle w:val="Odrky"/>
        <w:numPr>
          <w:ilvl w:val="0"/>
          <w:numId w:val="0"/>
        </w:numPr>
      </w:pPr>
      <w:r>
        <w:t>Ak sa používateľ prihlásil pomocou prístupového kódu, tak záložka Notifikácie sa mu nezobrazuje.</w:t>
      </w:r>
    </w:p>
    <w:p w14:paraId="02B2725A" w14:textId="77777777" w:rsidR="00AD1A05" w:rsidRDefault="00AD1A05" w:rsidP="00025E2E">
      <w:pPr>
        <w:pStyle w:val="Odrky"/>
        <w:numPr>
          <w:ilvl w:val="0"/>
          <w:numId w:val="0"/>
        </w:numPr>
      </w:pPr>
    </w:p>
    <w:p w14:paraId="67F8D969" w14:textId="7A358622" w:rsidR="00AD1A05" w:rsidRDefault="00AD1A05" w:rsidP="00AD1A05">
      <w:r>
        <w:t xml:space="preserve">Na vrchu stránky je odkaz „Späť na zoznam spisov“, na ktorý keď používateľ klikne, dostane sa </w:t>
      </w:r>
      <w:r w:rsidR="005F642A">
        <w:t>naspäť na zoznam spisov na číslo stránky, z ktorej sa dostal do daného detailu spisu. To znamená, že</w:t>
      </w:r>
      <w:r w:rsidR="00043A28">
        <w:t>,</w:t>
      </w:r>
      <w:r w:rsidR="005F642A">
        <w:t xml:space="preserve"> ak sa nachádzal používateľ v zozname spisov napríklad na piatej stránke, klikol na vybraný záznam a zobrazil sa mu detail daného spisu, tak po kliknutí na odkaz „Späť na zoznam spisov“ sa vráti opäť na piatu stranu zoznamu spisov.</w:t>
      </w:r>
    </w:p>
    <w:p w14:paraId="22DDDE8F" w14:textId="00E5D334" w:rsidR="00AC4833" w:rsidRDefault="00AC4833" w:rsidP="00AD1A05">
      <w:r>
        <w:t>Ak sa používateľ prihlásil pomocou prístupového kódu, tak tlačidlo „Späť na zoznam spisov“ sa mu nezobrazuje.</w:t>
      </w:r>
    </w:p>
    <w:p w14:paraId="571AAE2B" w14:textId="39BA32F7" w:rsidR="007D1D2C" w:rsidRDefault="007D1D2C" w:rsidP="007D1D2C">
      <w:pPr>
        <w:pStyle w:val="Heading3"/>
      </w:pPr>
      <w:bookmarkStart w:id="56" w:name="_Toc133916464"/>
      <w:r>
        <w:t>Dokumenty</w:t>
      </w:r>
      <w:bookmarkEnd w:id="56"/>
    </w:p>
    <w:p w14:paraId="2B2D03BB" w14:textId="5CA6256F" w:rsidR="00DA29F6" w:rsidRDefault="00484D67" w:rsidP="00352144">
      <w:r>
        <w:t>Ak používateľ klikne na položku Dokumenty zo záložky, zobraz</w:t>
      </w:r>
      <w:r w:rsidR="00422850">
        <w:t xml:space="preserve">ia sa mu všetky </w:t>
      </w:r>
      <w:r w:rsidR="007E3920">
        <w:t xml:space="preserve">dokumenty, ktoré patria k danému spisu </w:t>
      </w:r>
      <w:r w:rsidR="002B57FF">
        <w:t>(</w:t>
      </w:r>
      <w:r w:rsidR="00DA29F6">
        <w:fldChar w:fldCharType="begin"/>
      </w:r>
      <w:r w:rsidR="00DA29F6">
        <w:instrText xml:space="preserve"> REF _Ref133045824 \h </w:instrText>
      </w:r>
      <w:r w:rsidR="00DA29F6">
        <w:fldChar w:fldCharType="separate"/>
      </w:r>
      <w:r w:rsidR="00A802A9">
        <w:t xml:space="preserve">Obr. </w:t>
      </w:r>
      <w:r w:rsidR="00A802A9">
        <w:rPr>
          <w:noProof/>
        </w:rPr>
        <w:t>16</w:t>
      </w:r>
      <w:r w:rsidR="00DA29F6">
        <w:fldChar w:fldCharType="end"/>
      </w:r>
      <w:r w:rsidR="002B57FF">
        <w:t>)</w:t>
      </w:r>
      <w:r w:rsidR="00DA29F6">
        <w:t>. Ak však k danému spisu nie sú vložené žiadne dokumenty, zobrazí sa informácia „V spise nie sú žiadne dokumenty.“ (</w:t>
      </w:r>
      <w:r w:rsidR="00DA29F6">
        <w:fldChar w:fldCharType="begin"/>
      </w:r>
      <w:r w:rsidR="00DA29F6">
        <w:instrText xml:space="preserve"> REF _Ref133045964 \h </w:instrText>
      </w:r>
      <w:r w:rsidR="00DA29F6">
        <w:fldChar w:fldCharType="separate"/>
      </w:r>
      <w:r w:rsidR="00A802A9">
        <w:t xml:space="preserve">Obr. </w:t>
      </w:r>
      <w:r w:rsidR="00A802A9">
        <w:rPr>
          <w:noProof/>
        </w:rPr>
        <w:t>17</w:t>
      </w:r>
      <w:r w:rsidR="00DA29F6">
        <w:fldChar w:fldCharType="end"/>
      </w:r>
      <w:r w:rsidR="00DA29F6">
        <w:t>).</w:t>
      </w:r>
    </w:p>
    <w:p w14:paraId="2C5256D8" w14:textId="77777777" w:rsidR="00DA29F6" w:rsidRDefault="00DA29F6" w:rsidP="00DA29F6">
      <w:pPr>
        <w:keepNext/>
      </w:pPr>
      <w:r w:rsidRPr="00DA29F6">
        <w:rPr>
          <w:noProof/>
          <w:lang w:eastAsia="sk-SK"/>
        </w:rPr>
        <w:lastRenderedPageBreak/>
        <w:drawing>
          <wp:inline distT="0" distB="0" distL="0" distR="0" wp14:anchorId="4F5C2E19" wp14:editId="6E933A12">
            <wp:extent cx="3827435" cy="4410075"/>
            <wp:effectExtent l="0" t="0" r="1905" b="0"/>
            <wp:docPr id="1875700109"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5700109" name=""/>
                    <pic:cNvPicPr/>
                  </pic:nvPicPr>
                  <pic:blipFill>
                    <a:blip r:embed="rId25"/>
                    <a:stretch>
                      <a:fillRect/>
                    </a:stretch>
                  </pic:blipFill>
                  <pic:spPr>
                    <a:xfrm>
                      <a:off x="0" y="0"/>
                      <a:ext cx="3869450" cy="4458486"/>
                    </a:xfrm>
                    <a:prstGeom prst="rect">
                      <a:avLst/>
                    </a:prstGeom>
                  </pic:spPr>
                </pic:pic>
              </a:graphicData>
            </a:graphic>
          </wp:inline>
        </w:drawing>
      </w:r>
    </w:p>
    <w:p w14:paraId="6395B62F" w14:textId="337107BF" w:rsidR="00DA29F6" w:rsidRDefault="00DA29F6" w:rsidP="00DA29F6">
      <w:pPr>
        <w:pStyle w:val="Caption"/>
      </w:pPr>
      <w:bookmarkStart w:id="57" w:name="_Ref133045824"/>
      <w:bookmarkStart w:id="58" w:name="_Toc133438923"/>
      <w:r>
        <w:t xml:space="preserve">Obr. </w:t>
      </w:r>
      <w:fldSimple w:instr=" SEQ Obr. \* ARABIC ">
        <w:r w:rsidR="00A802A9">
          <w:rPr>
            <w:noProof/>
          </w:rPr>
          <w:t>16</w:t>
        </w:r>
      </w:fldSimple>
      <w:bookmarkEnd w:id="57"/>
      <w:r>
        <w:t xml:space="preserve"> – Detail spisu –</w:t>
      </w:r>
      <w:r w:rsidR="0023401D">
        <w:t xml:space="preserve"> záložka</w:t>
      </w:r>
      <w:r>
        <w:t xml:space="preserve"> dokumenty.</w:t>
      </w:r>
      <w:bookmarkEnd w:id="58"/>
    </w:p>
    <w:p w14:paraId="76E4B431" w14:textId="77777777" w:rsidR="00DA29F6" w:rsidRDefault="00DA29F6" w:rsidP="00DA29F6">
      <w:pPr>
        <w:keepNext/>
      </w:pPr>
      <w:r w:rsidRPr="00DA29F6">
        <w:rPr>
          <w:noProof/>
          <w:lang w:eastAsia="sk-SK"/>
        </w:rPr>
        <w:drawing>
          <wp:inline distT="0" distB="0" distL="0" distR="0" wp14:anchorId="6D039CEF" wp14:editId="173825F3">
            <wp:extent cx="4656787" cy="3238500"/>
            <wp:effectExtent l="0" t="0" r="0" b="0"/>
            <wp:docPr id="8717177" name="Obrázok 1" descr="Obrázok, na ktorom je text&#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17177" name="Obrázok 1" descr="Obrázok, na ktorom je text&#10;&#10;Automaticky generovaný popis"/>
                    <pic:cNvPicPr/>
                  </pic:nvPicPr>
                  <pic:blipFill>
                    <a:blip r:embed="rId26"/>
                    <a:stretch>
                      <a:fillRect/>
                    </a:stretch>
                  </pic:blipFill>
                  <pic:spPr>
                    <a:xfrm>
                      <a:off x="0" y="0"/>
                      <a:ext cx="4662008" cy="3242131"/>
                    </a:xfrm>
                    <a:prstGeom prst="rect">
                      <a:avLst/>
                    </a:prstGeom>
                  </pic:spPr>
                </pic:pic>
              </a:graphicData>
            </a:graphic>
          </wp:inline>
        </w:drawing>
      </w:r>
    </w:p>
    <w:p w14:paraId="6AEBB17C" w14:textId="4EF8929F" w:rsidR="00DA29F6" w:rsidRDefault="00DA29F6" w:rsidP="00DA29F6">
      <w:pPr>
        <w:pStyle w:val="Caption"/>
      </w:pPr>
      <w:bookmarkStart w:id="59" w:name="_Ref133045964"/>
      <w:bookmarkStart w:id="60" w:name="_Toc133438924"/>
      <w:r>
        <w:t xml:space="preserve">Obr. </w:t>
      </w:r>
      <w:fldSimple w:instr=" SEQ Obr. \* ARABIC ">
        <w:r w:rsidR="00A802A9">
          <w:rPr>
            <w:noProof/>
          </w:rPr>
          <w:t>17</w:t>
        </w:r>
      </w:fldSimple>
      <w:bookmarkEnd w:id="59"/>
      <w:r>
        <w:t xml:space="preserve"> – Detail spisu – bez dokumentov.</w:t>
      </w:r>
      <w:bookmarkEnd w:id="60"/>
    </w:p>
    <w:p w14:paraId="5357E50B" w14:textId="5528DFF6" w:rsidR="00E42020" w:rsidRDefault="00DA29F6" w:rsidP="00352144">
      <w:r>
        <w:lastRenderedPageBreak/>
        <w:t xml:space="preserve">V detaile spisu, ktorý teda má dostupné nahraté dokumenty, sa na </w:t>
      </w:r>
      <w:r w:rsidR="007E3920">
        <w:t>začiatku zobraz</w:t>
      </w:r>
      <w:r>
        <w:t>í</w:t>
      </w:r>
      <w:r w:rsidR="007E3920">
        <w:t xml:space="preserve"> informácia o tom, koľko sprístupnených dokumentov k danému spisu má používateľ</w:t>
      </w:r>
      <w:r>
        <w:t>. Ak má používateľ sprístupnenú len časť dokumentov, zobrazí sa informácia o tom, koľko sprístupnených dokumentov má používateľ z celkového počtu nahratých dokumentov (</w:t>
      </w:r>
      <w:r>
        <w:fldChar w:fldCharType="begin"/>
      </w:r>
      <w:r>
        <w:instrText xml:space="preserve"> REF _Ref133044920 \h </w:instrText>
      </w:r>
      <w:r>
        <w:fldChar w:fldCharType="separate"/>
      </w:r>
      <w:r w:rsidR="00A802A9">
        <w:t xml:space="preserve">Obr. </w:t>
      </w:r>
      <w:r w:rsidR="00A802A9">
        <w:rPr>
          <w:noProof/>
        </w:rPr>
        <w:t>18</w:t>
      </w:r>
      <w:r>
        <w:fldChar w:fldCharType="end"/>
      </w:r>
      <w:r w:rsidR="00D62327">
        <w:t xml:space="preserve"> - 1</w:t>
      </w:r>
      <w:r>
        <w:t>) . Zároveň, je tu odkaz „Čo to znamená?“, na ktorý keď používateľ klikne</w:t>
      </w:r>
      <w:r w:rsidR="00165AAC">
        <w:t>,</w:t>
      </w:r>
      <w:r>
        <w:t xml:space="preserve"> sa zobrazí informačná hláška „</w:t>
      </w:r>
      <w:r w:rsidRPr="00DA29F6">
        <w:t>Súd vám sprístupnil len časť dokumentov. Môžete požiadať o dodatočné sprístupnenie ďa</w:t>
      </w:r>
      <w:r w:rsidR="009B6F2B">
        <w:t>l</w:t>
      </w:r>
      <w:r w:rsidRPr="00DA29F6">
        <w:t>ších</w:t>
      </w:r>
      <w:r w:rsidR="0015182F">
        <w:t xml:space="preserve"> dokumentov</w:t>
      </w:r>
      <w:r w:rsidRPr="00DA29F6">
        <w:t>.</w:t>
      </w:r>
      <w:r>
        <w:t>“ (</w:t>
      </w:r>
      <w:r>
        <w:fldChar w:fldCharType="begin"/>
      </w:r>
      <w:r>
        <w:instrText xml:space="preserve"> REF _Ref133046295 \h </w:instrText>
      </w:r>
      <w:r>
        <w:fldChar w:fldCharType="separate"/>
      </w:r>
      <w:r w:rsidR="00A802A9">
        <w:t xml:space="preserve">Obr. </w:t>
      </w:r>
      <w:r w:rsidR="00A802A9">
        <w:rPr>
          <w:noProof/>
        </w:rPr>
        <w:t>19</w:t>
      </w:r>
      <w:r>
        <w:fldChar w:fldCharType="end"/>
      </w:r>
      <w:r>
        <w:t>).</w:t>
      </w:r>
      <w:r w:rsidR="00D62327">
        <w:t xml:space="preserve"> Tu má možnosť používateľ kliknúť na zobrazený odkaz, čím bude presmerovaný na stránku </w:t>
      </w:r>
      <w:r w:rsidR="00D62327" w:rsidRPr="00D62327">
        <w:t>Žiadosť o dodatočné sprístupnenie dokumentov</w:t>
      </w:r>
      <w:r w:rsidR="00D62327">
        <w:t xml:space="preserve">, ktorá je bližšie popísaná v podkapitole </w:t>
      </w:r>
      <w:r w:rsidR="00D62327">
        <w:fldChar w:fldCharType="begin"/>
      </w:r>
      <w:r w:rsidR="00D62327">
        <w:instrText xml:space="preserve"> REF _Ref133044590 \r \h </w:instrText>
      </w:r>
      <w:r w:rsidR="00D62327">
        <w:fldChar w:fldCharType="separate"/>
      </w:r>
      <w:r w:rsidR="00A802A9">
        <w:t>6.3.6</w:t>
      </w:r>
      <w:r w:rsidR="00D62327">
        <w:fldChar w:fldCharType="end"/>
      </w:r>
      <w:r w:rsidR="00D62327">
        <w:t>.</w:t>
      </w:r>
    </w:p>
    <w:p w14:paraId="634BD2AE" w14:textId="0AE9F723" w:rsidR="00E42020" w:rsidRDefault="00E42020" w:rsidP="00352144">
      <w:r>
        <w:t xml:space="preserve">Ak má používateľ sprístupnené všetky dokumenty, zobrazí sa informačná hláška </w:t>
      </w:r>
      <w:r w:rsidR="00855611">
        <w:t>„</w:t>
      </w:r>
      <w:r w:rsidR="00855611" w:rsidRPr="00855611">
        <w:t>Máte sprístupnené všetky dokumenty v spise.“.</w:t>
      </w:r>
    </w:p>
    <w:p w14:paraId="135CD94D" w14:textId="3C455564" w:rsidR="00E42020" w:rsidRDefault="00E42020" w:rsidP="00352144">
      <w:r>
        <w:t>Ak používateľ nemá sprístupnené žiadne dokumenty, zobrazí sa informačná hláška o tom, že používateľ nemá žiadne dokumenty sprístupnené spolu s informáciou, koľko dokumentov je k danému spisu nahratých</w:t>
      </w:r>
      <w:r w:rsidR="00512F69">
        <w:t xml:space="preserve"> (</w:t>
      </w:r>
      <w:r w:rsidR="00512F69">
        <w:fldChar w:fldCharType="begin"/>
      </w:r>
      <w:r w:rsidR="00512F69">
        <w:instrText xml:space="preserve"> REF _Ref133050533 \h </w:instrText>
      </w:r>
      <w:r w:rsidR="00512F69">
        <w:fldChar w:fldCharType="separate"/>
      </w:r>
      <w:r w:rsidR="00A802A9">
        <w:t xml:space="preserve">Obr. </w:t>
      </w:r>
      <w:r w:rsidR="00A802A9">
        <w:rPr>
          <w:noProof/>
        </w:rPr>
        <w:t>20</w:t>
      </w:r>
      <w:r w:rsidR="00512F69">
        <w:fldChar w:fldCharType="end"/>
      </w:r>
      <w:r w:rsidR="00512F69">
        <w:t>)</w:t>
      </w:r>
      <w:r>
        <w:t xml:space="preserve">. Rovnako má priamo možnosť kliknúť </w:t>
      </w:r>
      <w:r w:rsidR="00855611">
        <w:t xml:space="preserve">na </w:t>
      </w:r>
      <w:r>
        <w:t xml:space="preserve">odkaz pre vyžiadanie </w:t>
      </w:r>
      <w:r w:rsidR="00512F69">
        <w:t>s</w:t>
      </w:r>
      <w:r>
        <w:t xml:space="preserve">prístupnenia, čím bude presmerovaný na stránku </w:t>
      </w:r>
      <w:r w:rsidRPr="00D62327">
        <w:t>Žiadosť o dodatočné sprístupnenie dokumentov</w:t>
      </w:r>
      <w:r>
        <w:t xml:space="preserve">, ktorá je bližšie popísaná v podkapitole </w:t>
      </w:r>
      <w:r>
        <w:fldChar w:fldCharType="begin"/>
      </w:r>
      <w:r>
        <w:instrText xml:space="preserve"> REF _Ref133044590 \r \h </w:instrText>
      </w:r>
      <w:r>
        <w:fldChar w:fldCharType="separate"/>
      </w:r>
      <w:r w:rsidR="00A802A9">
        <w:t>6.3.6</w:t>
      </w:r>
      <w:r>
        <w:fldChar w:fldCharType="end"/>
      </w:r>
      <w:r>
        <w:t>.</w:t>
      </w:r>
    </w:p>
    <w:p w14:paraId="0E39FC4E" w14:textId="286AFA8D" w:rsidR="00336AB4" w:rsidRPr="00422850" w:rsidRDefault="00D62327" w:rsidP="00336AB4">
      <w:r>
        <w:t>Ďalej v detaile spisu, ktorý má dostupné nahraté dokumenty, sú tieto dokumenty zobrazené v </w:t>
      </w:r>
      <w:r w:rsidR="00484D67">
        <w:t>zoznam</w:t>
      </w:r>
      <w:r>
        <w:t xml:space="preserve">e </w:t>
      </w:r>
      <w:r w:rsidR="007D1D2C">
        <w:t>(</w:t>
      </w:r>
      <w:r>
        <w:fldChar w:fldCharType="begin"/>
      </w:r>
      <w:r>
        <w:instrText xml:space="preserve"> REF _Ref133044920 \h </w:instrText>
      </w:r>
      <w:r>
        <w:fldChar w:fldCharType="separate"/>
      </w:r>
      <w:r w:rsidR="00A802A9">
        <w:t xml:space="preserve">Obr. </w:t>
      </w:r>
      <w:r w:rsidR="00A802A9">
        <w:rPr>
          <w:noProof/>
        </w:rPr>
        <w:t>18</w:t>
      </w:r>
      <w:r>
        <w:fldChar w:fldCharType="end"/>
      </w:r>
      <w:r>
        <w:t xml:space="preserve"> </w:t>
      </w:r>
      <w:r w:rsidR="007D1D2C">
        <w:t xml:space="preserve">– </w:t>
      </w:r>
      <w:r w:rsidR="006E30F2">
        <w:t>2</w:t>
      </w:r>
      <w:r w:rsidR="007D1D2C">
        <w:t>)</w:t>
      </w:r>
      <w:r w:rsidR="00484D67">
        <w:t>, ktoré patria k danému spisu</w:t>
      </w:r>
      <w:r w:rsidR="00336AB4">
        <w:t xml:space="preserve"> a je tu zároveň aj filter nad dokumentami (</w:t>
      </w:r>
      <w:r w:rsidR="00336AB4">
        <w:fldChar w:fldCharType="begin"/>
      </w:r>
      <w:r w:rsidR="00336AB4">
        <w:instrText xml:space="preserve"> REF _Ref133044920 \h </w:instrText>
      </w:r>
      <w:r w:rsidR="00336AB4">
        <w:fldChar w:fldCharType="separate"/>
      </w:r>
      <w:r w:rsidR="00A802A9">
        <w:t xml:space="preserve">Obr. </w:t>
      </w:r>
      <w:r w:rsidR="00A802A9">
        <w:rPr>
          <w:noProof/>
        </w:rPr>
        <w:t>18</w:t>
      </w:r>
      <w:r w:rsidR="00336AB4">
        <w:fldChar w:fldCharType="end"/>
      </w:r>
      <w:r w:rsidR="00336AB4">
        <w:t xml:space="preserve"> – </w:t>
      </w:r>
      <w:r w:rsidR="006E30F2">
        <w:t>3</w:t>
      </w:r>
      <w:r w:rsidR="00336AB4">
        <w:t xml:space="preserve">), ktorý umožňuje rýchle vyhľadávanie dokumentov na základe zvolených kritérií. </w:t>
      </w:r>
    </w:p>
    <w:p w14:paraId="7B4BBC28" w14:textId="6190FA3A" w:rsidR="007D1D2C" w:rsidRDefault="007D1D2C" w:rsidP="00352144"/>
    <w:p w14:paraId="1CF8A6BA" w14:textId="77777777" w:rsidR="00336AB4" w:rsidRDefault="00336AB4" w:rsidP="00352144"/>
    <w:p w14:paraId="2E79CC16" w14:textId="77777777" w:rsidR="00336AB4" w:rsidRDefault="00336AB4" w:rsidP="00352144"/>
    <w:p w14:paraId="703A8425" w14:textId="109BABFC" w:rsidR="007D1D2C" w:rsidRDefault="007E3920" w:rsidP="007D1D2C">
      <w:pPr>
        <w:keepNext/>
      </w:pPr>
      <w:r>
        <w:rPr>
          <w:noProof/>
          <w:lang w:eastAsia="sk-SK"/>
        </w:rPr>
        <w:lastRenderedPageBreak/>
        <w:drawing>
          <wp:inline distT="0" distB="0" distL="0" distR="0" wp14:anchorId="3F218983" wp14:editId="0ADB1D4F">
            <wp:extent cx="3862848" cy="4276725"/>
            <wp:effectExtent l="0" t="0" r="4445" b="0"/>
            <wp:docPr id="761116410" name="Obrázo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1116410" name="Obrázok 761116410"/>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867285" cy="4281638"/>
                    </a:xfrm>
                    <a:prstGeom prst="rect">
                      <a:avLst/>
                    </a:prstGeom>
                  </pic:spPr>
                </pic:pic>
              </a:graphicData>
            </a:graphic>
          </wp:inline>
        </w:drawing>
      </w:r>
    </w:p>
    <w:p w14:paraId="3D4B33F6" w14:textId="63F98CC7" w:rsidR="007D1D2C" w:rsidRDefault="007D1D2C" w:rsidP="007D1D2C">
      <w:pPr>
        <w:pStyle w:val="Caption"/>
      </w:pPr>
      <w:bookmarkStart w:id="61" w:name="_Ref133044920"/>
      <w:bookmarkStart w:id="62" w:name="_Toc133438925"/>
      <w:r>
        <w:t xml:space="preserve">Obr. </w:t>
      </w:r>
      <w:fldSimple w:instr=" SEQ Obr. \* ARABIC ">
        <w:r w:rsidR="00A802A9">
          <w:rPr>
            <w:noProof/>
          </w:rPr>
          <w:t>18</w:t>
        </w:r>
      </w:fldSimple>
      <w:bookmarkEnd w:id="61"/>
      <w:r>
        <w:t xml:space="preserve"> – Zoznam dokumentov a filter nad dokumentami.</w:t>
      </w:r>
      <w:bookmarkEnd w:id="62"/>
    </w:p>
    <w:p w14:paraId="47017E50" w14:textId="77777777" w:rsidR="00DA29F6" w:rsidRDefault="00DA29F6" w:rsidP="00DA29F6">
      <w:pPr>
        <w:keepNext/>
      </w:pPr>
      <w:r>
        <w:rPr>
          <w:noProof/>
          <w:lang w:eastAsia="sk-SK"/>
        </w:rPr>
        <w:drawing>
          <wp:inline distT="0" distB="0" distL="0" distR="0" wp14:anchorId="164B45C5" wp14:editId="0DD9F022">
            <wp:extent cx="3734435" cy="794473"/>
            <wp:effectExtent l="0" t="0" r="0" b="5715"/>
            <wp:docPr id="767364025" name="Obrázok 1" descr="Obrázok, na ktorom je text&#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7364025" name="Obrázok 1" descr="Obrázok, na ktorom je text&#10;&#10;Automaticky generovaný popis"/>
                    <pic:cNvPicPr/>
                  </pic:nvPicPr>
                  <pic:blipFill>
                    <a:blip r:embed="rId28"/>
                    <a:stretch>
                      <a:fillRect/>
                    </a:stretch>
                  </pic:blipFill>
                  <pic:spPr>
                    <a:xfrm>
                      <a:off x="0" y="0"/>
                      <a:ext cx="3750555" cy="797902"/>
                    </a:xfrm>
                    <a:prstGeom prst="rect">
                      <a:avLst/>
                    </a:prstGeom>
                  </pic:spPr>
                </pic:pic>
              </a:graphicData>
            </a:graphic>
          </wp:inline>
        </w:drawing>
      </w:r>
    </w:p>
    <w:p w14:paraId="6B3F3F75" w14:textId="653CE050" w:rsidR="00DA29F6" w:rsidRDefault="00DA29F6" w:rsidP="00DA29F6">
      <w:pPr>
        <w:pStyle w:val="Caption"/>
      </w:pPr>
      <w:bookmarkStart w:id="63" w:name="_Ref133046295"/>
      <w:bookmarkStart w:id="64" w:name="_Toc133438926"/>
      <w:r>
        <w:t xml:space="preserve">Obr. </w:t>
      </w:r>
      <w:fldSimple w:instr=" SEQ Obr. \* ARABIC ">
        <w:r w:rsidR="00A802A9">
          <w:rPr>
            <w:noProof/>
          </w:rPr>
          <w:t>19</w:t>
        </w:r>
      </w:fldSimple>
      <w:bookmarkEnd w:id="63"/>
      <w:r>
        <w:t xml:space="preserve"> – Informačná hláška o</w:t>
      </w:r>
      <w:r w:rsidR="00E42020">
        <w:t xml:space="preserve"> počte sprístupnených </w:t>
      </w:r>
      <w:r>
        <w:t>dokumento</w:t>
      </w:r>
      <w:r w:rsidR="00E42020">
        <w:t>v</w:t>
      </w:r>
      <w:r>
        <w:t>.</w:t>
      </w:r>
      <w:bookmarkEnd w:id="64"/>
    </w:p>
    <w:p w14:paraId="78D04579" w14:textId="77777777" w:rsidR="00E42020" w:rsidRDefault="00E42020" w:rsidP="00E42020">
      <w:pPr>
        <w:keepNext/>
      </w:pPr>
      <w:r>
        <w:rPr>
          <w:noProof/>
          <w:lang w:eastAsia="sk-SK"/>
        </w:rPr>
        <w:drawing>
          <wp:inline distT="0" distB="0" distL="0" distR="0" wp14:anchorId="5FF2287E" wp14:editId="564B3C0F">
            <wp:extent cx="4610100" cy="1737426"/>
            <wp:effectExtent l="0" t="0" r="0" b="0"/>
            <wp:docPr id="465102072" name="Obrázok 1" descr="Obrázok, na ktorom je text&#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102072" name="Obrázok 1" descr="Obrázok, na ktorom je text&#10;&#10;Automaticky generovaný popis"/>
                    <pic:cNvPicPr/>
                  </pic:nvPicPr>
                  <pic:blipFill>
                    <a:blip r:embed="rId29"/>
                    <a:stretch>
                      <a:fillRect/>
                    </a:stretch>
                  </pic:blipFill>
                  <pic:spPr>
                    <a:xfrm>
                      <a:off x="0" y="0"/>
                      <a:ext cx="4623699" cy="1742551"/>
                    </a:xfrm>
                    <a:prstGeom prst="rect">
                      <a:avLst/>
                    </a:prstGeom>
                  </pic:spPr>
                </pic:pic>
              </a:graphicData>
            </a:graphic>
          </wp:inline>
        </w:drawing>
      </w:r>
    </w:p>
    <w:p w14:paraId="0BF0D2BB" w14:textId="3962509B" w:rsidR="00E42020" w:rsidRPr="00E42020" w:rsidRDefault="00E42020" w:rsidP="00E42020">
      <w:pPr>
        <w:pStyle w:val="Caption"/>
      </w:pPr>
      <w:bookmarkStart w:id="65" w:name="_Ref133050533"/>
      <w:bookmarkStart w:id="66" w:name="_Toc133438927"/>
      <w:r>
        <w:t xml:space="preserve">Obr. </w:t>
      </w:r>
      <w:fldSimple w:instr=" SEQ Obr. \* ARABIC ">
        <w:r w:rsidR="00A802A9">
          <w:rPr>
            <w:noProof/>
          </w:rPr>
          <w:t>20</w:t>
        </w:r>
      </w:fldSimple>
      <w:bookmarkEnd w:id="65"/>
      <w:r>
        <w:t xml:space="preserve"> - Informačná hláška o počte sprístupnených dokumentov.</w:t>
      </w:r>
      <w:bookmarkEnd w:id="66"/>
    </w:p>
    <w:p w14:paraId="210133BD" w14:textId="7C194BDE" w:rsidR="00336AB4" w:rsidRPr="00336AB4" w:rsidRDefault="00336AB4" w:rsidP="00336AB4">
      <w:pPr>
        <w:pStyle w:val="Heading4"/>
      </w:pPr>
      <w:r>
        <w:lastRenderedPageBreak/>
        <w:t>Zoznam dokumentov</w:t>
      </w:r>
    </w:p>
    <w:p w14:paraId="78788CF1" w14:textId="0145D1C9" w:rsidR="00422850" w:rsidRDefault="00422850" w:rsidP="00422850">
      <w:r>
        <w:t>Nad zoznamom dokumentov je zobrazený údaj o poradí aktuálne zobrazených dokumentov a celkový počet záznamov na zobrazenie v zozname (</w:t>
      </w:r>
      <w:r w:rsidR="006E30F2">
        <w:fldChar w:fldCharType="begin"/>
      </w:r>
      <w:r w:rsidR="006E30F2">
        <w:instrText xml:space="preserve"> REF _Ref133051093 \h </w:instrText>
      </w:r>
      <w:r w:rsidR="006E30F2">
        <w:fldChar w:fldCharType="separate"/>
      </w:r>
      <w:r w:rsidR="00A802A9">
        <w:t xml:space="preserve">Obr. </w:t>
      </w:r>
      <w:r w:rsidR="00A802A9">
        <w:rPr>
          <w:noProof/>
        </w:rPr>
        <w:t>21</w:t>
      </w:r>
      <w:r w:rsidR="006E30F2">
        <w:fldChar w:fldCharType="end"/>
      </w:r>
      <w:r w:rsidR="00BB24C6">
        <w:t xml:space="preserve">- </w:t>
      </w:r>
      <w:r>
        <w:t>1). Rovnako je tu zobrazená aj možnosť Zoradiť podľa (</w:t>
      </w:r>
      <w:r w:rsidR="006E30F2">
        <w:fldChar w:fldCharType="begin"/>
      </w:r>
      <w:r w:rsidR="006E30F2">
        <w:instrText xml:space="preserve"> REF _Ref133051093 \h </w:instrText>
      </w:r>
      <w:r w:rsidR="006E30F2">
        <w:fldChar w:fldCharType="separate"/>
      </w:r>
      <w:r w:rsidR="00A802A9">
        <w:t xml:space="preserve">Obr. </w:t>
      </w:r>
      <w:r w:rsidR="00A802A9">
        <w:rPr>
          <w:noProof/>
        </w:rPr>
        <w:t>21</w:t>
      </w:r>
      <w:r w:rsidR="006E30F2">
        <w:fldChar w:fldCharType="end"/>
      </w:r>
      <w:r w:rsidR="006E30F2">
        <w:t xml:space="preserve"> </w:t>
      </w:r>
      <w:r w:rsidR="00BB24C6">
        <w:t xml:space="preserve">- </w:t>
      </w:r>
      <w:r>
        <w:t xml:space="preserve">2), ktorá umožňuje používateľovi </w:t>
      </w:r>
      <w:r w:rsidR="00BB24C6">
        <w:t>zoradiť</w:t>
      </w:r>
      <w:r>
        <w:t xml:space="preserve"> záznamy podľa dátumu </w:t>
      </w:r>
      <w:r w:rsidR="00BB24C6">
        <w:t>zaevidovania</w:t>
      </w:r>
      <w:r>
        <w:t xml:space="preserve"> </w:t>
      </w:r>
      <w:r w:rsidR="00BB24C6">
        <w:t>zostupne alebo vzostupne</w:t>
      </w:r>
      <w:r>
        <w:t>.</w:t>
      </w:r>
    </w:p>
    <w:p w14:paraId="43C3EC91" w14:textId="1A8529E8" w:rsidR="00422850" w:rsidRDefault="00422850" w:rsidP="00422850">
      <w:r>
        <w:t xml:space="preserve">Pod zoznamom </w:t>
      </w:r>
      <w:r w:rsidR="00BB24C6">
        <w:t>dokumentov</w:t>
      </w:r>
      <w:r>
        <w:t xml:space="preserve"> je zobrazené stránkovanie zoznamu (</w:t>
      </w:r>
      <w:r w:rsidR="006E30F2">
        <w:fldChar w:fldCharType="begin"/>
      </w:r>
      <w:r w:rsidR="006E30F2">
        <w:instrText xml:space="preserve"> REF _Ref133051093 \h </w:instrText>
      </w:r>
      <w:r w:rsidR="006E30F2">
        <w:fldChar w:fldCharType="separate"/>
      </w:r>
      <w:r w:rsidR="00A802A9">
        <w:t xml:space="preserve">Obr. </w:t>
      </w:r>
      <w:r w:rsidR="00A802A9">
        <w:rPr>
          <w:noProof/>
        </w:rPr>
        <w:t>21</w:t>
      </w:r>
      <w:r w:rsidR="006E30F2">
        <w:fldChar w:fldCharType="end"/>
      </w:r>
      <w:r w:rsidR="006E30F2">
        <w:t xml:space="preserve"> </w:t>
      </w:r>
      <w:r w:rsidR="00BB24C6">
        <w:t xml:space="preserve">- </w:t>
      </w:r>
      <w:r>
        <w:t>3). Poradie aktuálne zobrazenej stránky je vyznačené hrubým písmom. Na vedľajšie čísla je možné kliknúť, čím sa používateľ prepne na danú stránku zoznamu. Okrem možnosti kliknúť priamo na číslo stránky má používateľ možnosť prepínať sa medzi stránkami pomocou odkazu Prechádzajúca a Nasledujúca, čím sa prepne na zoznam o jednu stránku dopredu alebo dozadu. Pokiaľ je tlačidlo neaktívne, znamená to, že sa používateľ nachádza na prvej, resp. poslednej stránke zoznamu a teda nie je možné sa prepnúť dozadu, resp. dopredu.</w:t>
      </w:r>
    </w:p>
    <w:p w14:paraId="4E57499F" w14:textId="14A6CFC7" w:rsidR="00422850" w:rsidRDefault="00422850" w:rsidP="00422850">
      <w:r>
        <w:t xml:space="preserve">Pod zoznamom </w:t>
      </w:r>
      <w:r w:rsidR="00BB24C6">
        <w:t>dokumentov</w:t>
      </w:r>
      <w:r>
        <w:t xml:space="preserve"> je aj zobrazená možnosť nastaviť si, koľko záznamov sa bude na jednej stránke zobrazovať (</w:t>
      </w:r>
      <w:r w:rsidR="006E30F2">
        <w:fldChar w:fldCharType="begin"/>
      </w:r>
      <w:r w:rsidR="006E30F2">
        <w:instrText xml:space="preserve"> REF _Ref133051093 \h </w:instrText>
      </w:r>
      <w:r w:rsidR="006E30F2">
        <w:fldChar w:fldCharType="separate"/>
      </w:r>
      <w:r w:rsidR="00A802A9">
        <w:t xml:space="preserve">Obr. </w:t>
      </w:r>
      <w:r w:rsidR="00A802A9">
        <w:rPr>
          <w:noProof/>
        </w:rPr>
        <w:t>21</w:t>
      </w:r>
      <w:r w:rsidR="006E30F2">
        <w:fldChar w:fldCharType="end"/>
      </w:r>
      <w:r w:rsidR="006E30F2">
        <w:t xml:space="preserve"> </w:t>
      </w:r>
      <w:r w:rsidR="00BB24C6">
        <w:t xml:space="preserve">- </w:t>
      </w:r>
      <w:r>
        <w:t xml:space="preserve">4). </w:t>
      </w:r>
    </w:p>
    <w:p w14:paraId="05B03587" w14:textId="7CC069A0" w:rsidR="00422850" w:rsidRDefault="00422850" w:rsidP="00422850">
      <w:r>
        <w:t>Je tu aj tlačidlo Hore, ktoré používateľa presmeruje na vrch zoznamu, resp. stránky (</w:t>
      </w:r>
      <w:r w:rsidR="006E30F2">
        <w:fldChar w:fldCharType="begin"/>
      </w:r>
      <w:r w:rsidR="006E30F2">
        <w:instrText xml:space="preserve"> REF _Ref133051093 \h </w:instrText>
      </w:r>
      <w:r w:rsidR="006E30F2">
        <w:fldChar w:fldCharType="separate"/>
      </w:r>
      <w:r w:rsidR="00A802A9">
        <w:t xml:space="preserve">Obr. </w:t>
      </w:r>
      <w:r w:rsidR="00A802A9">
        <w:rPr>
          <w:noProof/>
        </w:rPr>
        <w:t>21</w:t>
      </w:r>
      <w:r w:rsidR="006E30F2">
        <w:fldChar w:fldCharType="end"/>
      </w:r>
      <w:r w:rsidR="006E30F2">
        <w:t xml:space="preserve"> </w:t>
      </w:r>
      <w:r w:rsidR="00BB24C6">
        <w:t xml:space="preserve">- </w:t>
      </w:r>
      <w:r>
        <w:t>5).</w:t>
      </w:r>
    </w:p>
    <w:p w14:paraId="74F29811" w14:textId="6CF25EC7" w:rsidR="00E93E53" w:rsidRDefault="00E93E53" w:rsidP="00E93E53">
      <w:bookmarkStart w:id="67" w:name="_Hlk132966640"/>
      <w:r>
        <w:t>Jednotlivé záznamy dokumentov obsahujú nasledovné informácie (</w:t>
      </w:r>
      <w:r>
        <w:fldChar w:fldCharType="begin"/>
      </w:r>
      <w:r>
        <w:instrText xml:space="preserve"> REF _Ref133051093 \h </w:instrText>
      </w:r>
      <w:r>
        <w:fldChar w:fldCharType="separate"/>
      </w:r>
      <w:r w:rsidR="00A802A9">
        <w:t xml:space="preserve">Obr. </w:t>
      </w:r>
      <w:r w:rsidR="00A802A9">
        <w:rPr>
          <w:noProof/>
        </w:rPr>
        <w:t>21</w:t>
      </w:r>
      <w:r>
        <w:fldChar w:fldCharType="end"/>
      </w:r>
      <w:r>
        <w:t>):</w:t>
      </w:r>
    </w:p>
    <w:p w14:paraId="19C0C129" w14:textId="612A7E97" w:rsidR="00E93E53" w:rsidRDefault="00E93E53" w:rsidP="00E93E53">
      <w:pPr>
        <w:pStyle w:val="Odrky"/>
      </w:pPr>
      <w:r>
        <w:t>Názov dokumentu (</w:t>
      </w:r>
      <w:r w:rsidR="00864FD9">
        <w:t>6</w:t>
      </w:r>
      <w:r>
        <w:t xml:space="preserve">) </w:t>
      </w:r>
      <w:r w:rsidR="007F69E1">
        <w:t>–</w:t>
      </w:r>
      <w:r>
        <w:t xml:space="preserve"> </w:t>
      </w:r>
      <w:r w:rsidR="007F69E1">
        <w:t xml:space="preserve">používateľ má možnosť kliknúť na tento názov dokumentu, ktorý je ako odkaz. Následne po kliknutí na tento odkaz sa používateľovi zobrazí </w:t>
      </w:r>
      <w:r w:rsidR="00E267E6">
        <w:t>detail d</w:t>
      </w:r>
      <w:r w:rsidR="007F69E1">
        <w:t>aného dokumentu len vo forme na čítanie, bez možnosti zmien (</w:t>
      </w:r>
      <w:r w:rsidR="00E267E6">
        <w:fldChar w:fldCharType="begin"/>
      </w:r>
      <w:r w:rsidR="00E267E6">
        <w:instrText xml:space="preserve"> REF _Ref133051379 \h </w:instrText>
      </w:r>
      <w:r w:rsidR="00E267E6">
        <w:fldChar w:fldCharType="separate"/>
      </w:r>
      <w:r w:rsidR="00A802A9">
        <w:t xml:space="preserve">Obr. </w:t>
      </w:r>
      <w:r w:rsidR="00A802A9">
        <w:rPr>
          <w:noProof/>
        </w:rPr>
        <w:t>22</w:t>
      </w:r>
      <w:r w:rsidR="00E267E6">
        <w:fldChar w:fldCharType="end"/>
      </w:r>
      <w:r w:rsidR="00E267E6">
        <w:t>). Je tu dostupné tlačidlo Stiahnuť dokument, pomocou ktorého používateľ stiahne daný dokument do počítača.</w:t>
      </w:r>
    </w:p>
    <w:p w14:paraId="021D8299" w14:textId="00691592" w:rsidR="00E93E53" w:rsidRDefault="00E93E53" w:rsidP="00E93E53">
      <w:pPr>
        <w:pStyle w:val="Odrky"/>
      </w:pPr>
      <w:r>
        <w:t>Autor dokumentu, Dátum zaevidovania, Dátum vytvorenia</w:t>
      </w:r>
      <w:r w:rsidR="00263554">
        <w:t>, Typ dokumentu/formát, Veľkosť</w:t>
      </w:r>
    </w:p>
    <w:p w14:paraId="215CEE2A" w14:textId="6D85F755" w:rsidR="00E93E53" w:rsidRDefault="00E93E53" w:rsidP="00E93E53">
      <w:pPr>
        <w:pStyle w:val="Odrky"/>
      </w:pPr>
      <w:r>
        <w:t xml:space="preserve">Tlačidlo Stiahnuť </w:t>
      </w:r>
      <w:r w:rsidR="00864FD9">
        <w:t xml:space="preserve">(7) </w:t>
      </w:r>
      <w:r>
        <w:t>– pomocou tejto funkcie sa daný dokument stiahne do počítača.</w:t>
      </w:r>
    </w:p>
    <w:bookmarkEnd w:id="67"/>
    <w:p w14:paraId="3F35DDD8" w14:textId="77777777" w:rsidR="00E93E53" w:rsidRDefault="00E93E53" w:rsidP="00422850"/>
    <w:p w14:paraId="29F895A7" w14:textId="77777777" w:rsidR="0050195F" w:rsidRDefault="0050195F" w:rsidP="00422850"/>
    <w:p w14:paraId="0CCB8E82" w14:textId="263C4FBD" w:rsidR="0050195F" w:rsidRDefault="00864FD9" w:rsidP="0050195F">
      <w:pPr>
        <w:keepNext/>
      </w:pPr>
      <w:r>
        <w:rPr>
          <w:noProof/>
          <w:lang w:eastAsia="sk-SK"/>
        </w:rPr>
        <w:lastRenderedPageBreak/>
        <w:drawing>
          <wp:inline distT="0" distB="0" distL="0" distR="0" wp14:anchorId="72CBDC0D" wp14:editId="4787015D">
            <wp:extent cx="3434964" cy="4896112"/>
            <wp:effectExtent l="0" t="0" r="0" b="0"/>
            <wp:docPr id="1023121657"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121657" name="Obrázok 1023121657"/>
                    <pic:cNvPicPr/>
                  </pic:nvPicPr>
                  <pic:blipFill>
                    <a:blip r:embed="rId30">
                      <a:extLst>
                        <a:ext uri="{28A0092B-C50C-407E-A947-70E740481C1C}">
                          <a14:useLocalDpi xmlns:a14="http://schemas.microsoft.com/office/drawing/2010/main" val="0"/>
                        </a:ext>
                      </a:extLst>
                    </a:blip>
                    <a:stretch>
                      <a:fillRect/>
                    </a:stretch>
                  </pic:blipFill>
                  <pic:spPr>
                    <a:xfrm>
                      <a:off x="0" y="0"/>
                      <a:ext cx="3452275" cy="4920787"/>
                    </a:xfrm>
                    <a:prstGeom prst="rect">
                      <a:avLst/>
                    </a:prstGeom>
                  </pic:spPr>
                </pic:pic>
              </a:graphicData>
            </a:graphic>
          </wp:inline>
        </w:drawing>
      </w:r>
    </w:p>
    <w:p w14:paraId="7B03BD7E" w14:textId="538480F1" w:rsidR="002C6137" w:rsidRDefault="0050195F" w:rsidP="0050195F">
      <w:pPr>
        <w:pStyle w:val="Caption"/>
      </w:pPr>
      <w:bookmarkStart w:id="68" w:name="_Ref133051093"/>
      <w:bookmarkStart w:id="69" w:name="_Toc133438928"/>
      <w:r>
        <w:t xml:space="preserve">Obr. </w:t>
      </w:r>
      <w:fldSimple w:instr=" SEQ Obr. \* ARABIC ">
        <w:r w:rsidR="00A802A9">
          <w:rPr>
            <w:noProof/>
          </w:rPr>
          <w:t>21</w:t>
        </w:r>
      </w:fldSimple>
      <w:bookmarkEnd w:id="68"/>
      <w:r>
        <w:t xml:space="preserve"> - Zoznam dokumentov.</w:t>
      </w:r>
      <w:bookmarkEnd w:id="69"/>
    </w:p>
    <w:p w14:paraId="251BB476" w14:textId="77777777" w:rsidR="007F69E1" w:rsidRDefault="007F69E1" w:rsidP="007F69E1">
      <w:pPr>
        <w:keepNext/>
      </w:pPr>
      <w:r>
        <w:rPr>
          <w:noProof/>
          <w:lang w:eastAsia="sk-SK"/>
        </w:rPr>
        <w:drawing>
          <wp:inline distT="0" distB="0" distL="0" distR="0" wp14:anchorId="4A216BD8" wp14:editId="209BC899">
            <wp:extent cx="3719501" cy="2752725"/>
            <wp:effectExtent l="0" t="0" r="0" b="0"/>
            <wp:docPr id="1934614199" name="Obrázok 1" descr="Obrázok, na ktorom je text&#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4614199" name="Obrázok 1" descr="Obrázok, na ktorom je text&#10;&#10;Automaticky generovaný popis"/>
                    <pic:cNvPicPr/>
                  </pic:nvPicPr>
                  <pic:blipFill>
                    <a:blip r:embed="rId31"/>
                    <a:stretch>
                      <a:fillRect/>
                    </a:stretch>
                  </pic:blipFill>
                  <pic:spPr>
                    <a:xfrm>
                      <a:off x="0" y="0"/>
                      <a:ext cx="3750450" cy="2775629"/>
                    </a:xfrm>
                    <a:prstGeom prst="rect">
                      <a:avLst/>
                    </a:prstGeom>
                  </pic:spPr>
                </pic:pic>
              </a:graphicData>
            </a:graphic>
          </wp:inline>
        </w:drawing>
      </w:r>
    </w:p>
    <w:p w14:paraId="29BFBAF4" w14:textId="2FF3D0FA" w:rsidR="007F69E1" w:rsidRPr="007F69E1" w:rsidRDefault="007F69E1" w:rsidP="007F69E1">
      <w:pPr>
        <w:pStyle w:val="Caption"/>
      </w:pPr>
      <w:bookmarkStart w:id="70" w:name="_Ref133051379"/>
      <w:bookmarkStart w:id="71" w:name="_Toc133438929"/>
      <w:r>
        <w:t xml:space="preserve">Obr. </w:t>
      </w:r>
      <w:fldSimple w:instr=" SEQ Obr. \* ARABIC ">
        <w:r w:rsidR="00A802A9">
          <w:rPr>
            <w:noProof/>
          </w:rPr>
          <w:t>22</w:t>
        </w:r>
      </w:fldSimple>
      <w:bookmarkEnd w:id="70"/>
      <w:r>
        <w:t xml:space="preserve"> – Detail dokumentu.</w:t>
      </w:r>
      <w:bookmarkEnd w:id="71"/>
    </w:p>
    <w:p w14:paraId="7DC7799C" w14:textId="02A36B34" w:rsidR="005E7A39" w:rsidRDefault="00334AEC" w:rsidP="00334AEC">
      <w:pPr>
        <w:pStyle w:val="Heading4"/>
      </w:pPr>
      <w:r>
        <w:lastRenderedPageBreak/>
        <w:t>Filter nad zoznamom dokumentov</w:t>
      </w:r>
    </w:p>
    <w:p w14:paraId="74190ED0" w14:textId="6961121C" w:rsidR="00F3140E" w:rsidRDefault="00794075" w:rsidP="00352144">
      <w:r>
        <w:t>Na ľavej časti stránky s dokumentami sa nachádza filter</w:t>
      </w:r>
      <w:r w:rsidR="00F3140E">
        <w:t xml:space="preserve">, ktorý umožňuje vyhľadávanie záznamov na základe zvolených kritérií. </w:t>
      </w:r>
    </w:p>
    <w:p w14:paraId="5C1581A5" w14:textId="77777777" w:rsidR="008F45F7" w:rsidRDefault="008F45F7" w:rsidP="008F45F7">
      <w:pPr>
        <w:keepNext/>
      </w:pPr>
      <w:r w:rsidRPr="008F45F7">
        <w:rPr>
          <w:noProof/>
          <w:lang w:eastAsia="sk-SK"/>
        </w:rPr>
        <w:drawing>
          <wp:inline distT="0" distB="0" distL="0" distR="0" wp14:anchorId="643DB39F" wp14:editId="49ECF594">
            <wp:extent cx="2181225" cy="3579446"/>
            <wp:effectExtent l="0" t="0" r="0" b="2540"/>
            <wp:docPr id="1418493760"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8493760" name=""/>
                    <pic:cNvPicPr/>
                  </pic:nvPicPr>
                  <pic:blipFill>
                    <a:blip r:embed="rId32"/>
                    <a:stretch>
                      <a:fillRect/>
                    </a:stretch>
                  </pic:blipFill>
                  <pic:spPr>
                    <a:xfrm>
                      <a:off x="0" y="0"/>
                      <a:ext cx="2184349" cy="3584573"/>
                    </a:xfrm>
                    <a:prstGeom prst="rect">
                      <a:avLst/>
                    </a:prstGeom>
                  </pic:spPr>
                </pic:pic>
              </a:graphicData>
            </a:graphic>
          </wp:inline>
        </w:drawing>
      </w:r>
    </w:p>
    <w:p w14:paraId="1C2B358F" w14:textId="20ACF798" w:rsidR="008F45F7" w:rsidRDefault="008F45F7" w:rsidP="008F45F7">
      <w:pPr>
        <w:pStyle w:val="Caption"/>
      </w:pPr>
      <w:bookmarkStart w:id="72" w:name="_Toc133438930"/>
      <w:r>
        <w:t xml:space="preserve">Obr. </w:t>
      </w:r>
      <w:fldSimple w:instr=" SEQ Obr. \* ARABIC ">
        <w:r w:rsidR="00A802A9">
          <w:rPr>
            <w:noProof/>
          </w:rPr>
          <w:t>23</w:t>
        </w:r>
      </w:fldSimple>
      <w:r>
        <w:t xml:space="preserve"> – Filter nad zoznamom dokumentov.</w:t>
      </w:r>
      <w:bookmarkEnd w:id="72"/>
    </w:p>
    <w:p w14:paraId="4D74BAA8" w14:textId="591D00C5" w:rsidR="00352144" w:rsidRDefault="006E25B5" w:rsidP="00352144">
      <w:r>
        <w:t xml:space="preserve">Filter </w:t>
      </w:r>
      <w:r w:rsidR="00352144">
        <w:t>umožňuje</w:t>
      </w:r>
      <w:r>
        <w:t xml:space="preserve"> </w:t>
      </w:r>
      <w:r w:rsidR="00F3140E">
        <w:t>vyhľadávanie</w:t>
      </w:r>
      <w:r w:rsidR="008F45F7">
        <w:t xml:space="preserve"> </w:t>
      </w:r>
      <w:r w:rsidR="00352144">
        <w:t>pomocou nasledovných atribútov :</w:t>
      </w:r>
    </w:p>
    <w:p w14:paraId="6BCBF390" w14:textId="7A9BDD07" w:rsidR="00352144" w:rsidRDefault="00352144" w:rsidP="00F3140E">
      <w:pPr>
        <w:pStyle w:val="Odrky"/>
      </w:pPr>
      <w:r>
        <w:t>Názov dokumentu</w:t>
      </w:r>
      <w:r w:rsidR="00F3140E">
        <w:t xml:space="preserve"> - vyhľadávanie je možné podľa ľubovoľného zadaného reťazca, kedy sa hľadajú zhody medzi zadaným reťazcom a názvom dokumentu, resp. jeho časťou.</w:t>
      </w:r>
    </w:p>
    <w:p w14:paraId="4BD61F4C" w14:textId="666CAA0E" w:rsidR="00352144" w:rsidRDefault="00352144" w:rsidP="00055AC0">
      <w:pPr>
        <w:pStyle w:val="Odrky"/>
      </w:pPr>
      <w:r>
        <w:t>Typ dokumentu</w:t>
      </w:r>
      <w:r w:rsidR="006238DE">
        <w:t xml:space="preserve"> - vyhľadávanie podľa typu dokumentu, kedy v zozname dokumentov budú len dokumenty vo zvolenom type. Je možné zadať viacero stavov z hodnôt Text a Obrázok.</w:t>
      </w:r>
    </w:p>
    <w:p w14:paraId="52D336BF" w14:textId="6BA203F9" w:rsidR="00352144" w:rsidRDefault="00352144" w:rsidP="00352144">
      <w:pPr>
        <w:pStyle w:val="Odrky"/>
      </w:pPr>
      <w:r>
        <w:t>Druh dokumentu</w:t>
      </w:r>
      <w:r w:rsidR="006238DE">
        <w:t xml:space="preserve"> - vyhľadávanie podľa druhu dokumentu, kedy v zozname dokumentov budú len dokumenty vo zvolenom druhu. Používateľ má na výber hodnotu Dokument.</w:t>
      </w:r>
    </w:p>
    <w:p w14:paraId="257C8281" w14:textId="724D8CFE" w:rsidR="00352144" w:rsidRDefault="00352144" w:rsidP="002B4BE6">
      <w:pPr>
        <w:pStyle w:val="Odrky"/>
      </w:pPr>
      <w:r>
        <w:t>Autor dokumentu</w:t>
      </w:r>
      <w:r w:rsidR="002B4BE6">
        <w:t xml:space="preserve"> - vyhľadávanie je možné podľa ľubovoľného zadaného reťazca, kedy sa hľadajú zhody medzi zadaným reťazcom a autorom dokumentu, resp. jeho časťou.</w:t>
      </w:r>
    </w:p>
    <w:p w14:paraId="7482F29D" w14:textId="364A0BBA" w:rsidR="00352144" w:rsidRDefault="00352144" w:rsidP="00055AC0">
      <w:pPr>
        <w:pStyle w:val="Odrky"/>
      </w:pPr>
      <w:r>
        <w:t>Dátum zaevidovania</w:t>
      </w:r>
      <w:r w:rsidR="002B4BE6">
        <w:t xml:space="preserve"> - vyhľadávanie dokumentov, ktoré spĺňajú zvolený rozsah dátumu zaevidovania Od – Do, pričom používateľ môže zadať jednu z týchto hodnôt alebo aj obidve.</w:t>
      </w:r>
    </w:p>
    <w:p w14:paraId="6F3E9B34" w14:textId="2EB546CE" w:rsidR="00484D67" w:rsidRDefault="00352144" w:rsidP="00484D67">
      <w:pPr>
        <w:pStyle w:val="Odrky"/>
      </w:pPr>
      <w:r>
        <w:t>Dátum vytvorenia</w:t>
      </w:r>
      <w:r w:rsidR="002B4BE6">
        <w:t xml:space="preserve"> - vyhľadávanie dokumentov, ktoré spĺňajú zvolený rozsah dátumu vytvorenia Od – Do, pričom používateľ môže zadať jednu z týchto hodnôt alebo aj obidve.</w:t>
      </w:r>
    </w:p>
    <w:p w14:paraId="31A606EF" w14:textId="433EC8B8" w:rsidR="0021588E" w:rsidRDefault="0021588E" w:rsidP="0021588E">
      <w:pPr>
        <w:pStyle w:val="Heading3"/>
      </w:pPr>
      <w:bookmarkStart w:id="73" w:name="_Toc133916465"/>
      <w:r>
        <w:lastRenderedPageBreak/>
        <w:t>Detail spisu</w:t>
      </w:r>
      <w:bookmarkEnd w:id="73"/>
    </w:p>
    <w:p w14:paraId="0C0E7F10" w14:textId="7FF8E06C" w:rsidR="00C35F08" w:rsidRDefault="004773A5" w:rsidP="004773A5">
      <w:r w:rsidRPr="00B77FAA">
        <w:t xml:space="preserve">Ak používateľ klikne na položku </w:t>
      </w:r>
      <w:r w:rsidR="00B77FAA">
        <w:t>Detail spisu</w:t>
      </w:r>
      <w:r w:rsidRPr="00B77FAA">
        <w:t xml:space="preserve"> zo záložky, zobrazia sa mu všetky </w:t>
      </w:r>
      <w:r w:rsidR="00B77FAA">
        <w:t>informácie o danom spise spolu s informáciami o súvisiacich spisoch</w:t>
      </w:r>
      <w:r w:rsidRPr="00B77FAA">
        <w:t xml:space="preserve">, ktoré patria k danému spisu </w:t>
      </w:r>
      <w:r w:rsidR="00B77FAA">
        <w:t>(</w:t>
      </w:r>
      <w:r w:rsidR="0023401D">
        <w:fldChar w:fldCharType="begin"/>
      </w:r>
      <w:r w:rsidR="0023401D">
        <w:instrText xml:space="preserve"> REF _Ref133063407 \h </w:instrText>
      </w:r>
      <w:r w:rsidR="0023401D">
        <w:fldChar w:fldCharType="separate"/>
      </w:r>
      <w:r w:rsidR="00A802A9">
        <w:t xml:space="preserve">Obr. </w:t>
      </w:r>
      <w:r w:rsidR="00A802A9">
        <w:rPr>
          <w:noProof/>
        </w:rPr>
        <w:t>24</w:t>
      </w:r>
      <w:r w:rsidR="0023401D">
        <w:fldChar w:fldCharType="end"/>
      </w:r>
      <w:r w:rsidR="00B77FAA">
        <w:t>). Všetky údaje sú vo forme len na čítanie, teda nie je možné údaje meniť.</w:t>
      </w:r>
    </w:p>
    <w:p w14:paraId="795D4AF3" w14:textId="2C0E915B" w:rsidR="00C35F08" w:rsidRDefault="00C35F08" w:rsidP="004773A5">
      <w:r>
        <w:t>V záložke Detail spisu sa nachádzajú nasledovné údaje:</w:t>
      </w:r>
    </w:p>
    <w:p w14:paraId="216A9B81" w14:textId="1BD43D91" w:rsidR="00C35F08" w:rsidRDefault="00C35F08" w:rsidP="00C35F08">
      <w:pPr>
        <w:pStyle w:val="Odrky"/>
      </w:pPr>
      <w:r>
        <w:t> </w:t>
      </w:r>
      <w:r w:rsidRPr="00C35F08">
        <w:t>Hlavné</w:t>
      </w:r>
      <w:r>
        <w:t xml:space="preserve"> informácie o spise (Stav spisu, Spis vybavuje, Pôvodný dátum podania, Dátum podania, Vydanie rozhodnutia, Právoplatnosť rozhodnutia, Dátum pojednávania) – Pri niektorých hodnotách sa môžu nachádzať  aj odkazy (</w:t>
      </w:r>
      <w:r w:rsidR="004D1931">
        <w:t xml:space="preserve">napríklad </w:t>
      </w:r>
      <w:r>
        <w:t>1 a 2), na ktoré keď používateľ klikne, tak je presmerovaný na stránku Ministerstva spravodlivosti Slovenskej republiky, kde si vie pozrieť bližšie informácie o danej veci.</w:t>
      </w:r>
    </w:p>
    <w:p w14:paraId="496BB427" w14:textId="77777777" w:rsidR="00E2659D" w:rsidRDefault="00C35F08" w:rsidP="00C35F08">
      <w:pPr>
        <w:pStyle w:val="Odrky"/>
      </w:pPr>
      <w:r>
        <w:t xml:space="preserve">Súvisiace spisy – Odkazy na všetky spisy, ktoré s daným spisom súvisia. Pokiaľ má používateľ k danému spisu prístup, tak po kliknutí na odkaz je priamo presmerovaný do detailu daného spisu (3). </w:t>
      </w:r>
    </w:p>
    <w:p w14:paraId="458F0E67" w14:textId="0A5EEDA8" w:rsidR="00C35F08" w:rsidRDefault="00C35F08" w:rsidP="00C946B1">
      <w:pPr>
        <w:pStyle w:val="Odrky"/>
        <w:numPr>
          <w:ilvl w:val="0"/>
          <w:numId w:val="0"/>
        </w:numPr>
        <w:ind w:left="454"/>
      </w:pPr>
      <w:r>
        <w:t>Ak používateľ však</w:t>
      </w:r>
      <w:r w:rsidR="002722F0">
        <w:t xml:space="preserve"> niektorý spis nemá sprístupnený, pri odkaze na spis sa mu zobrazí aj symbol zámku (4) a po kliknutí na takýto odkaz sa zobrazí modálne okno (</w:t>
      </w:r>
      <w:r w:rsidR="002722F0">
        <w:fldChar w:fldCharType="begin"/>
      </w:r>
      <w:r w:rsidR="002722F0">
        <w:instrText xml:space="preserve"> REF _Ref133065013 \h </w:instrText>
      </w:r>
      <w:r w:rsidR="002722F0">
        <w:fldChar w:fldCharType="separate"/>
      </w:r>
      <w:r w:rsidR="00A802A9">
        <w:t xml:space="preserve">Obr. </w:t>
      </w:r>
      <w:r w:rsidR="00A802A9">
        <w:rPr>
          <w:noProof/>
        </w:rPr>
        <w:t>25</w:t>
      </w:r>
      <w:r w:rsidR="002722F0">
        <w:fldChar w:fldCharType="end"/>
      </w:r>
      <w:r w:rsidR="002722F0">
        <w:t>) s upozornením, že používateľ nemá k danému spisu prístup. Priamo z tohto modálneho okna má možnosť požiadať o prístup pomocou tlačidla Požiadať o prístup. Po kliknutí na toto tlačidlo je používateľ presmerovaný na stránku ž</w:t>
      </w:r>
      <w:r w:rsidR="002722F0" w:rsidRPr="002722F0">
        <w:t>iados</w:t>
      </w:r>
      <w:r w:rsidR="002722F0">
        <w:t xml:space="preserve">ti </w:t>
      </w:r>
      <w:r w:rsidR="002722F0" w:rsidRPr="002722F0">
        <w:t>o sprístupnenie spisu</w:t>
      </w:r>
      <w:r w:rsidR="002722F0">
        <w:t xml:space="preserve">, ktorej funkcionalita je bližšie popísaná v kapitole </w:t>
      </w:r>
      <w:r w:rsidR="002722F0">
        <w:fldChar w:fldCharType="begin"/>
      </w:r>
      <w:r w:rsidR="002722F0">
        <w:instrText xml:space="preserve"> REF _Ref133065245 \r \h </w:instrText>
      </w:r>
      <w:r w:rsidR="002722F0">
        <w:fldChar w:fldCharType="separate"/>
      </w:r>
      <w:r w:rsidR="00A802A9">
        <w:t>6.4</w:t>
      </w:r>
      <w:r w:rsidR="002722F0">
        <w:fldChar w:fldCharType="end"/>
      </w:r>
      <w:r w:rsidR="004A5892">
        <w:t>.</w:t>
      </w:r>
    </w:p>
    <w:p w14:paraId="055A26B1" w14:textId="77777777" w:rsidR="00B77FAA" w:rsidRDefault="00B77FAA" w:rsidP="00B77FAA">
      <w:pPr>
        <w:keepNext/>
      </w:pPr>
      <w:r>
        <w:rPr>
          <w:noProof/>
          <w:lang w:eastAsia="sk-SK"/>
        </w:rPr>
        <w:lastRenderedPageBreak/>
        <w:drawing>
          <wp:inline distT="0" distB="0" distL="0" distR="0" wp14:anchorId="2042F85E" wp14:editId="1A9B2052">
            <wp:extent cx="5056977" cy="7848600"/>
            <wp:effectExtent l="0" t="0" r="0" b="0"/>
            <wp:docPr id="1673098807" name="Obrázok 11" descr="Obrázok, na ktorom je text&#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3098807" name="Obrázok 11" descr="Obrázok, na ktorom je text&#10;&#10;Automaticky generovaný popis"/>
                    <pic:cNvPicPr/>
                  </pic:nvPicPr>
                  <pic:blipFill>
                    <a:blip r:embed="rId33">
                      <a:extLst>
                        <a:ext uri="{28A0092B-C50C-407E-A947-70E740481C1C}">
                          <a14:useLocalDpi xmlns:a14="http://schemas.microsoft.com/office/drawing/2010/main" val="0"/>
                        </a:ext>
                      </a:extLst>
                    </a:blip>
                    <a:stretch>
                      <a:fillRect/>
                    </a:stretch>
                  </pic:blipFill>
                  <pic:spPr>
                    <a:xfrm>
                      <a:off x="0" y="0"/>
                      <a:ext cx="5061842" cy="7856151"/>
                    </a:xfrm>
                    <a:prstGeom prst="rect">
                      <a:avLst/>
                    </a:prstGeom>
                  </pic:spPr>
                </pic:pic>
              </a:graphicData>
            </a:graphic>
          </wp:inline>
        </w:drawing>
      </w:r>
    </w:p>
    <w:p w14:paraId="328267FD" w14:textId="7723253C" w:rsidR="00B77FAA" w:rsidRDefault="00B77FAA" w:rsidP="00B77FAA">
      <w:pPr>
        <w:pStyle w:val="Caption"/>
      </w:pPr>
      <w:bookmarkStart w:id="74" w:name="_Ref133063407"/>
      <w:bookmarkStart w:id="75" w:name="_Toc133438931"/>
      <w:r>
        <w:t xml:space="preserve">Obr. </w:t>
      </w:r>
      <w:fldSimple w:instr=" SEQ Obr. \* ARABIC ">
        <w:r w:rsidR="00A802A9">
          <w:rPr>
            <w:noProof/>
          </w:rPr>
          <w:t>24</w:t>
        </w:r>
      </w:fldSimple>
      <w:bookmarkEnd w:id="74"/>
      <w:r>
        <w:t xml:space="preserve"> – </w:t>
      </w:r>
      <w:r w:rsidR="0023401D">
        <w:t>Detail spisu – záložka d</w:t>
      </w:r>
      <w:r>
        <w:t>etail spisu.</w:t>
      </w:r>
      <w:bookmarkEnd w:id="75"/>
    </w:p>
    <w:p w14:paraId="03D8B253" w14:textId="77777777" w:rsidR="002722F0" w:rsidRDefault="002722F0" w:rsidP="002722F0">
      <w:pPr>
        <w:keepNext/>
      </w:pPr>
      <w:r>
        <w:rPr>
          <w:noProof/>
          <w:lang w:eastAsia="sk-SK"/>
        </w:rPr>
        <w:lastRenderedPageBreak/>
        <w:drawing>
          <wp:inline distT="0" distB="0" distL="0" distR="0" wp14:anchorId="50D19484" wp14:editId="3A1341A7">
            <wp:extent cx="4810125" cy="2074738"/>
            <wp:effectExtent l="0" t="0" r="0" b="1905"/>
            <wp:docPr id="1302838780" name="Obrázok 1" descr="Obrázok, na ktorom je webová lokalita&#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2838780" name="Obrázok 1" descr="Obrázok, na ktorom je webová lokalita&#10;&#10;Automaticky generovaný popis"/>
                    <pic:cNvPicPr/>
                  </pic:nvPicPr>
                  <pic:blipFill>
                    <a:blip r:embed="rId34"/>
                    <a:stretch>
                      <a:fillRect/>
                    </a:stretch>
                  </pic:blipFill>
                  <pic:spPr>
                    <a:xfrm>
                      <a:off x="0" y="0"/>
                      <a:ext cx="4819682" cy="2078860"/>
                    </a:xfrm>
                    <a:prstGeom prst="rect">
                      <a:avLst/>
                    </a:prstGeom>
                  </pic:spPr>
                </pic:pic>
              </a:graphicData>
            </a:graphic>
          </wp:inline>
        </w:drawing>
      </w:r>
    </w:p>
    <w:p w14:paraId="671DEBCF" w14:textId="5304E1BE" w:rsidR="00824272" w:rsidRPr="00824272" w:rsidRDefault="002722F0" w:rsidP="00824272">
      <w:pPr>
        <w:pStyle w:val="Caption"/>
      </w:pPr>
      <w:bookmarkStart w:id="76" w:name="_Ref133065013"/>
      <w:bookmarkStart w:id="77" w:name="_Toc133438932"/>
      <w:r>
        <w:t xml:space="preserve">Obr. </w:t>
      </w:r>
      <w:fldSimple w:instr=" SEQ Obr. \* ARABIC ">
        <w:r w:rsidR="00A802A9">
          <w:rPr>
            <w:noProof/>
          </w:rPr>
          <w:t>25</w:t>
        </w:r>
      </w:fldSimple>
      <w:bookmarkEnd w:id="76"/>
      <w:r>
        <w:t xml:space="preserve"> – Modálne okno s prepojením na spis bez prístupu.</w:t>
      </w:r>
      <w:bookmarkEnd w:id="77"/>
    </w:p>
    <w:p w14:paraId="569AB1B4" w14:textId="77E64A32" w:rsidR="0021588E" w:rsidRDefault="0021588E" w:rsidP="0021588E">
      <w:pPr>
        <w:pStyle w:val="Heading3"/>
      </w:pPr>
      <w:bookmarkStart w:id="78" w:name="_Ref133087904"/>
      <w:bookmarkStart w:id="79" w:name="_Toc133916466"/>
      <w:r>
        <w:t>Žiadosti</w:t>
      </w:r>
      <w:bookmarkEnd w:id="78"/>
      <w:bookmarkEnd w:id="79"/>
    </w:p>
    <w:p w14:paraId="65536E68" w14:textId="3651F82A" w:rsidR="00824272" w:rsidRDefault="00824272" w:rsidP="00824272">
      <w:r>
        <w:t>Ak používateľ klikne na položku Žiadosti zo záložky, zobrazia sa mu všetky žiadosti o sprístupnenia, ktoré patria k danému spisu</w:t>
      </w:r>
      <w:r w:rsidR="0055790A">
        <w:t xml:space="preserve"> (</w:t>
      </w:r>
      <w:r w:rsidR="002B57FF">
        <w:fldChar w:fldCharType="begin"/>
      </w:r>
      <w:r w:rsidR="002B57FF">
        <w:instrText xml:space="preserve"> REF _Ref133081821 \h </w:instrText>
      </w:r>
      <w:r w:rsidR="002B57FF">
        <w:fldChar w:fldCharType="separate"/>
      </w:r>
      <w:r w:rsidR="00A802A9">
        <w:t xml:space="preserve">Obr. </w:t>
      </w:r>
      <w:r w:rsidR="00A802A9">
        <w:rPr>
          <w:noProof/>
        </w:rPr>
        <w:t>26</w:t>
      </w:r>
      <w:r w:rsidR="002B57FF">
        <w:fldChar w:fldCharType="end"/>
      </w:r>
      <w:r w:rsidR="0055790A">
        <w:t>).</w:t>
      </w:r>
    </w:p>
    <w:p w14:paraId="498FD599" w14:textId="2EFD946E" w:rsidR="00151EA1" w:rsidRDefault="0092105A" w:rsidP="0092105A">
      <w:r>
        <w:t>Na začiatku je dostupné tlačidlo Nová žiadosť</w:t>
      </w:r>
      <w:r w:rsidR="00272B2C">
        <w:t xml:space="preserve"> (</w:t>
      </w:r>
      <w:r w:rsidR="00272B2C">
        <w:fldChar w:fldCharType="begin"/>
      </w:r>
      <w:r w:rsidR="00272B2C">
        <w:instrText xml:space="preserve"> REF _Ref133081821 \h </w:instrText>
      </w:r>
      <w:r w:rsidR="00272B2C">
        <w:fldChar w:fldCharType="separate"/>
      </w:r>
      <w:r w:rsidR="00A802A9">
        <w:t xml:space="preserve">Obr. </w:t>
      </w:r>
      <w:r w:rsidR="00A802A9">
        <w:rPr>
          <w:noProof/>
        </w:rPr>
        <w:t>26</w:t>
      </w:r>
      <w:r w:rsidR="00272B2C">
        <w:fldChar w:fldCharType="end"/>
      </w:r>
      <w:r w:rsidR="00272B2C">
        <w:t xml:space="preserve"> – 1)</w:t>
      </w:r>
      <w:r>
        <w:t>. Po kliknutí na</w:t>
      </w:r>
      <w:r w:rsidR="00272B2C">
        <w:t xml:space="preserve"> toto</w:t>
      </w:r>
      <w:r>
        <w:t xml:space="preserve"> tlačidlo sa používateľovi zobrazia dve možnosti o žiadosť – Nazeranie do listinnej podoby spisu a Dodatočné sprístupnenie dokumentov. Bližšie sú tieto možnosti popísané v kapitole </w:t>
      </w:r>
      <w:r>
        <w:fldChar w:fldCharType="begin"/>
      </w:r>
      <w:r>
        <w:instrText xml:space="preserve"> REF _Ref133044590 \r \h </w:instrText>
      </w:r>
      <w:r>
        <w:fldChar w:fldCharType="separate"/>
      </w:r>
      <w:r w:rsidR="00A802A9">
        <w:t>6.3.6</w:t>
      </w:r>
      <w:r>
        <w:fldChar w:fldCharType="end"/>
      </w:r>
      <w:r>
        <w:t>.</w:t>
      </w:r>
    </w:p>
    <w:p w14:paraId="5004331C" w14:textId="77777777" w:rsidR="00151EA1" w:rsidRDefault="0092105A" w:rsidP="00151EA1">
      <w:pPr>
        <w:keepNext/>
      </w:pPr>
      <w:r>
        <w:rPr>
          <w:noProof/>
          <w:lang w:eastAsia="sk-SK"/>
        </w:rPr>
        <w:drawing>
          <wp:inline distT="0" distB="0" distL="0" distR="0" wp14:anchorId="7C7DCD41" wp14:editId="54F03CC3">
            <wp:extent cx="4524293" cy="3734337"/>
            <wp:effectExtent l="0" t="0" r="0" b="0"/>
            <wp:docPr id="291983255" name="Obrázok 14" descr="Obrázok, na ktorom je text&#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983255" name="Obrázok 14" descr="Obrázok, na ktorom je text&#10;&#10;Automaticky generovaný popis"/>
                    <pic:cNvPicPr/>
                  </pic:nvPicPr>
                  <pic:blipFill>
                    <a:blip r:embed="rId35">
                      <a:extLst>
                        <a:ext uri="{28A0092B-C50C-407E-A947-70E740481C1C}">
                          <a14:useLocalDpi xmlns:a14="http://schemas.microsoft.com/office/drawing/2010/main" val="0"/>
                        </a:ext>
                      </a:extLst>
                    </a:blip>
                    <a:stretch>
                      <a:fillRect/>
                    </a:stretch>
                  </pic:blipFill>
                  <pic:spPr>
                    <a:xfrm>
                      <a:off x="0" y="0"/>
                      <a:ext cx="4541892" cy="3748863"/>
                    </a:xfrm>
                    <a:prstGeom prst="rect">
                      <a:avLst/>
                    </a:prstGeom>
                  </pic:spPr>
                </pic:pic>
              </a:graphicData>
            </a:graphic>
          </wp:inline>
        </w:drawing>
      </w:r>
    </w:p>
    <w:p w14:paraId="07AEC5F6" w14:textId="48AED384" w:rsidR="0055790A" w:rsidRPr="00824272" w:rsidRDefault="00151EA1" w:rsidP="0055790A">
      <w:pPr>
        <w:pStyle w:val="Caption"/>
      </w:pPr>
      <w:bookmarkStart w:id="80" w:name="_Ref133081821"/>
      <w:bookmarkStart w:id="81" w:name="_Toc133438933"/>
      <w:r>
        <w:t xml:space="preserve">Obr. </w:t>
      </w:r>
      <w:fldSimple w:instr=" SEQ Obr. \* ARABIC ">
        <w:r w:rsidR="00A802A9">
          <w:rPr>
            <w:noProof/>
          </w:rPr>
          <w:t>26</w:t>
        </w:r>
      </w:fldSimple>
      <w:bookmarkEnd w:id="80"/>
      <w:r>
        <w:t xml:space="preserve"> - Detail spisu – záložka žiadosti.</w:t>
      </w:r>
      <w:bookmarkEnd w:id="81"/>
    </w:p>
    <w:p w14:paraId="412C3A1C" w14:textId="663A1C91" w:rsidR="007A0C75" w:rsidRDefault="007A0C75" w:rsidP="007A0C75">
      <w:pPr>
        <w:pStyle w:val="Heading4"/>
      </w:pPr>
      <w:r>
        <w:lastRenderedPageBreak/>
        <w:t>Zoznam žiadostí</w:t>
      </w:r>
    </w:p>
    <w:p w14:paraId="794B00DB" w14:textId="3EB51C0F" w:rsidR="0055790A" w:rsidRDefault="0055790A" w:rsidP="0055790A">
      <w:r>
        <w:t>Nad zoznamom žiadostí je zobrazený údaj o poradí aktuálne zobrazených dokumentov a celkový počet záznamov na zobrazenie v zozname (</w:t>
      </w:r>
      <w:r w:rsidR="00496895">
        <w:fldChar w:fldCharType="begin"/>
      </w:r>
      <w:r w:rsidR="00496895">
        <w:instrText xml:space="preserve"> REF _Ref133080901 \h </w:instrText>
      </w:r>
      <w:r w:rsidR="00496895">
        <w:fldChar w:fldCharType="separate"/>
      </w:r>
      <w:r w:rsidR="00A802A9">
        <w:t xml:space="preserve">Obr. </w:t>
      </w:r>
      <w:r w:rsidR="00A802A9">
        <w:rPr>
          <w:iCs/>
          <w:noProof/>
        </w:rPr>
        <w:t>27</w:t>
      </w:r>
      <w:r w:rsidR="00496895">
        <w:fldChar w:fldCharType="end"/>
      </w:r>
      <w:r w:rsidR="00496895">
        <w:t xml:space="preserve"> </w:t>
      </w:r>
      <w:r>
        <w:t>- 1). Rovnako je tu zobrazená aj možnosť Zoradiť podľa (</w:t>
      </w:r>
      <w:r w:rsidR="00496895">
        <w:fldChar w:fldCharType="begin"/>
      </w:r>
      <w:r w:rsidR="00496895">
        <w:instrText xml:space="preserve"> REF _Ref133080901 \h </w:instrText>
      </w:r>
      <w:r w:rsidR="00496895">
        <w:fldChar w:fldCharType="separate"/>
      </w:r>
      <w:r w:rsidR="00A802A9">
        <w:t xml:space="preserve">Obr. </w:t>
      </w:r>
      <w:r w:rsidR="00A802A9">
        <w:rPr>
          <w:iCs/>
          <w:noProof/>
        </w:rPr>
        <w:t>27</w:t>
      </w:r>
      <w:r w:rsidR="00496895">
        <w:fldChar w:fldCharType="end"/>
      </w:r>
      <w:r>
        <w:t xml:space="preserve">- 2), ktorá umožňuje používateľovi zoradiť záznamy </w:t>
      </w:r>
      <w:r w:rsidR="00496895">
        <w:t>od najstarších alebo najnovších</w:t>
      </w:r>
      <w:r>
        <w:t>.</w:t>
      </w:r>
    </w:p>
    <w:p w14:paraId="4D6CD9DA" w14:textId="298DD0F2" w:rsidR="0055790A" w:rsidRDefault="0055790A" w:rsidP="0055790A">
      <w:r>
        <w:t>Pod zoznamom dokumentov je zobrazené stránkovanie zoznamu (</w:t>
      </w:r>
      <w:r w:rsidR="00832FE5">
        <w:fldChar w:fldCharType="begin"/>
      </w:r>
      <w:r w:rsidR="00832FE5">
        <w:instrText xml:space="preserve"> REF _Ref133080901 \h </w:instrText>
      </w:r>
      <w:r w:rsidR="00832FE5">
        <w:fldChar w:fldCharType="separate"/>
      </w:r>
      <w:r w:rsidR="00A802A9">
        <w:t xml:space="preserve">Obr. </w:t>
      </w:r>
      <w:r w:rsidR="00A802A9">
        <w:rPr>
          <w:iCs/>
          <w:noProof/>
        </w:rPr>
        <w:t>27</w:t>
      </w:r>
      <w:r w:rsidR="00832FE5">
        <w:fldChar w:fldCharType="end"/>
      </w:r>
      <w:r>
        <w:t>- 3). Poradie aktuálne zobrazenej stránky je vyznačené hrubým písmom. Na vedľajšie čísla je možné kliknúť, čím sa používateľ prepne na danú stránku zoznamu. Okrem možnosti kliknúť priamo na číslo stránky má používateľ možnosť prepínať sa medzi stránkami pomocou odkazu Prechádzajúca a Nasledujúca, čím sa prepne na zoznam o jednu stránku dopredu alebo dozadu. Pokiaľ je tlačidlo neaktívne, znamená to, že sa používateľ nachádza na prvej, resp. poslednej stránke zoznamu a teda nie je možné sa prepnúť dozadu, resp. dopredu.</w:t>
      </w:r>
    </w:p>
    <w:p w14:paraId="63EE699E" w14:textId="298B7DB9" w:rsidR="0055790A" w:rsidRDefault="0055790A" w:rsidP="0055790A">
      <w:r>
        <w:t>Pod zoznamom dokumentov je aj zobrazená možnosť nastaviť si, koľko záznamov sa bude na jednej stránke zobrazovať (</w:t>
      </w:r>
      <w:r w:rsidR="00832FE5">
        <w:fldChar w:fldCharType="begin"/>
      </w:r>
      <w:r w:rsidR="00832FE5">
        <w:instrText xml:space="preserve"> REF _Ref133080901 \h </w:instrText>
      </w:r>
      <w:r w:rsidR="00832FE5">
        <w:fldChar w:fldCharType="separate"/>
      </w:r>
      <w:r w:rsidR="00A802A9">
        <w:t xml:space="preserve">Obr. </w:t>
      </w:r>
      <w:r w:rsidR="00A802A9">
        <w:rPr>
          <w:iCs/>
          <w:noProof/>
        </w:rPr>
        <w:t>27</w:t>
      </w:r>
      <w:r w:rsidR="00832FE5">
        <w:fldChar w:fldCharType="end"/>
      </w:r>
      <w:r>
        <w:t xml:space="preserve">- 4). </w:t>
      </w:r>
    </w:p>
    <w:p w14:paraId="4C56C20B" w14:textId="3D5D39C3" w:rsidR="0055790A" w:rsidRDefault="0055790A" w:rsidP="0055790A">
      <w:r>
        <w:t>Je tu aj tlačidlo Hore, ktoré používateľa presmeruje na vrch zoznamu, resp. stránky (</w:t>
      </w:r>
      <w:r w:rsidR="00832FE5">
        <w:fldChar w:fldCharType="begin"/>
      </w:r>
      <w:r w:rsidR="00832FE5">
        <w:instrText xml:space="preserve"> REF _Ref133080901 \h </w:instrText>
      </w:r>
      <w:r w:rsidR="00832FE5">
        <w:fldChar w:fldCharType="separate"/>
      </w:r>
      <w:r w:rsidR="00A802A9">
        <w:t xml:space="preserve">Obr. </w:t>
      </w:r>
      <w:r w:rsidR="00A802A9">
        <w:rPr>
          <w:iCs/>
          <w:noProof/>
        </w:rPr>
        <w:t>27</w:t>
      </w:r>
      <w:r w:rsidR="00832FE5">
        <w:fldChar w:fldCharType="end"/>
      </w:r>
      <w:r>
        <w:t>- 5).</w:t>
      </w:r>
    </w:p>
    <w:p w14:paraId="4E9043CF" w14:textId="77777777" w:rsidR="00B43892" w:rsidRDefault="00B43892" w:rsidP="00B43892">
      <w:pPr>
        <w:keepNext/>
      </w:pPr>
      <w:r>
        <w:rPr>
          <w:noProof/>
          <w:lang w:eastAsia="sk-SK"/>
        </w:rPr>
        <w:drawing>
          <wp:inline distT="0" distB="0" distL="0" distR="0" wp14:anchorId="34B3416B" wp14:editId="62FED88B">
            <wp:extent cx="5229225" cy="4164013"/>
            <wp:effectExtent l="0" t="0" r="0" b="8255"/>
            <wp:docPr id="1213334691" name="Obrázo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3334691" name="Obrázok 1213334691"/>
                    <pic:cNvPicPr/>
                  </pic:nvPicPr>
                  <pic:blipFill>
                    <a:blip r:embed="rId36">
                      <a:extLst>
                        <a:ext uri="{28A0092B-C50C-407E-A947-70E740481C1C}">
                          <a14:useLocalDpi xmlns:a14="http://schemas.microsoft.com/office/drawing/2010/main" val="0"/>
                        </a:ext>
                      </a:extLst>
                    </a:blip>
                    <a:stretch>
                      <a:fillRect/>
                    </a:stretch>
                  </pic:blipFill>
                  <pic:spPr>
                    <a:xfrm>
                      <a:off x="0" y="0"/>
                      <a:ext cx="5237622" cy="4170700"/>
                    </a:xfrm>
                    <a:prstGeom prst="rect">
                      <a:avLst/>
                    </a:prstGeom>
                  </pic:spPr>
                </pic:pic>
              </a:graphicData>
            </a:graphic>
          </wp:inline>
        </w:drawing>
      </w:r>
    </w:p>
    <w:p w14:paraId="013AEBF3" w14:textId="2F489ED5" w:rsidR="00E2659D" w:rsidRDefault="00B43892" w:rsidP="00025E2E">
      <w:pPr>
        <w:pStyle w:val="Caption"/>
      </w:pPr>
      <w:bookmarkStart w:id="82" w:name="_Ref133080901"/>
      <w:bookmarkStart w:id="83" w:name="_Toc133438934"/>
      <w:r>
        <w:t xml:space="preserve">Obr. </w:t>
      </w:r>
      <w:r w:rsidR="00F81BD3">
        <w:fldChar w:fldCharType="begin"/>
      </w:r>
      <w:r w:rsidR="00F81BD3">
        <w:rPr>
          <w:iCs w:val="0"/>
        </w:rPr>
        <w:instrText xml:space="preserve"> SEQ Obr. \* ARABIC </w:instrText>
      </w:r>
      <w:r w:rsidR="00F81BD3">
        <w:fldChar w:fldCharType="separate"/>
      </w:r>
      <w:r w:rsidR="00A802A9">
        <w:rPr>
          <w:iCs w:val="0"/>
          <w:noProof/>
        </w:rPr>
        <w:t>27</w:t>
      </w:r>
      <w:r w:rsidR="00F81BD3">
        <w:rPr>
          <w:noProof/>
        </w:rPr>
        <w:fldChar w:fldCharType="end"/>
      </w:r>
      <w:bookmarkEnd w:id="82"/>
      <w:r>
        <w:t xml:space="preserve"> – Zoznam žiadostí.</w:t>
      </w:r>
      <w:bookmarkEnd w:id="83"/>
    </w:p>
    <w:p w14:paraId="6D9F70D3" w14:textId="77777777" w:rsidR="00E2659D" w:rsidRDefault="00E2659D" w:rsidP="0055790A"/>
    <w:p w14:paraId="5B3A574F" w14:textId="77777777" w:rsidR="00E2659D" w:rsidRDefault="00E2659D" w:rsidP="0055790A"/>
    <w:p w14:paraId="375EEC33" w14:textId="68B74E0E" w:rsidR="0055790A" w:rsidRDefault="0055790A" w:rsidP="0055790A">
      <w:r>
        <w:lastRenderedPageBreak/>
        <w:t>Jednotlivé záznamy dokumentov obsahujú nasledovné informácie:</w:t>
      </w:r>
    </w:p>
    <w:p w14:paraId="3F23236C" w14:textId="6CA76841" w:rsidR="000D26F5" w:rsidRDefault="000D26F5" w:rsidP="000D26F5">
      <w:pPr>
        <w:pStyle w:val="Odrky"/>
      </w:pPr>
      <w:r>
        <w:t>Typ žiadosti</w:t>
      </w:r>
    </w:p>
    <w:p w14:paraId="51CC73A3" w14:textId="57B1FFE1" w:rsidR="000D26F5" w:rsidRDefault="000D26F5" w:rsidP="000D26F5">
      <w:pPr>
        <w:pStyle w:val="Odrky"/>
      </w:pPr>
      <w:r>
        <w:t>Dátum podania</w:t>
      </w:r>
    </w:p>
    <w:p w14:paraId="692208BD" w14:textId="206E2C15" w:rsidR="000D26F5" w:rsidRDefault="000D26F5" w:rsidP="000D26F5">
      <w:pPr>
        <w:pStyle w:val="Odrky"/>
      </w:pPr>
      <w:r>
        <w:t>Požadovaný termín</w:t>
      </w:r>
    </w:p>
    <w:p w14:paraId="6EF2F26C" w14:textId="2B50D898" w:rsidR="0055790A" w:rsidRPr="0055790A" w:rsidRDefault="000D26F5" w:rsidP="0055790A">
      <w:pPr>
        <w:pStyle w:val="Odrky"/>
      </w:pPr>
      <w:r>
        <w:t>Stav schva</w:t>
      </w:r>
      <w:r w:rsidR="002F233D">
        <w:t>ľ</w:t>
      </w:r>
      <w:r>
        <w:t>ovania</w:t>
      </w:r>
    </w:p>
    <w:p w14:paraId="2BD6C15F" w14:textId="44FF1148" w:rsidR="007A0C75" w:rsidRDefault="007A0C75" w:rsidP="007A0C75">
      <w:pPr>
        <w:pStyle w:val="Heading4"/>
      </w:pPr>
      <w:r>
        <w:t>Filter nad zoznamom žiadostí</w:t>
      </w:r>
    </w:p>
    <w:p w14:paraId="55C88252" w14:textId="4E9BFDDA" w:rsidR="00F273CF" w:rsidRDefault="00F273CF" w:rsidP="00F273CF">
      <w:r>
        <w:t xml:space="preserve">Na ľavej časti stránky so žiadosťami sa nachádza filter, ktorý umožňuje vyhľadávanie záznamov na základe zvolených kritérií. </w:t>
      </w:r>
    </w:p>
    <w:p w14:paraId="77363C65" w14:textId="77777777" w:rsidR="002F233D" w:rsidRDefault="00F273CF" w:rsidP="002F233D">
      <w:pPr>
        <w:keepNext/>
      </w:pPr>
      <w:r>
        <w:rPr>
          <w:noProof/>
          <w:lang w:eastAsia="sk-SK"/>
        </w:rPr>
        <w:drawing>
          <wp:inline distT="0" distB="0" distL="0" distR="0" wp14:anchorId="0E46BA4B" wp14:editId="54394209">
            <wp:extent cx="2153920" cy="3816626"/>
            <wp:effectExtent l="0" t="0" r="0" b="0"/>
            <wp:docPr id="210522237"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522237" name=""/>
                    <pic:cNvPicPr/>
                  </pic:nvPicPr>
                  <pic:blipFill rotWithShape="1">
                    <a:blip r:embed="rId37"/>
                    <a:srcRect b="6356"/>
                    <a:stretch/>
                  </pic:blipFill>
                  <pic:spPr bwMode="auto">
                    <a:xfrm>
                      <a:off x="0" y="0"/>
                      <a:ext cx="2155455" cy="3819346"/>
                    </a:xfrm>
                    <a:prstGeom prst="rect">
                      <a:avLst/>
                    </a:prstGeom>
                    <a:ln>
                      <a:noFill/>
                    </a:ln>
                    <a:extLst>
                      <a:ext uri="{53640926-AAD7-44D8-BBD7-CCE9431645EC}">
                        <a14:shadowObscured xmlns:a14="http://schemas.microsoft.com/office/drawing/2010/main"/>
                      </a:ext>
                    </a:extLst>
                  </pic:spPr>
                </pic:pic>
              </a:graphicData>
            </a:graphic>
          </wp:inline>
        </w:drawing>
      </w:r>
    </w:p>
    <w:p w14:paraId="626FB73D" w14:textId="47ABEF86" w:rsidR="00F273CF" w:rsidRDefault="002F233D" w:rsidP="002F233D">
      <w:pPr>
        <w:pStyle w:val="Caption"/>
      </w:pPr>
      <w:bookmarkStart w:id="84" w:name="_Toc133438935"/>
      <w:r>
        <w:t xml:space="preserve">Obr. </w:t>
      </w:r>
      <w:fldSimple w:instr=" SEQ Obr. \* ARABIC ">
        <w:r w:rsidR="00A802A9">
          <w:rPr>
            <w:noProof/>
          </w:rPr>
          <w:t>28</w:t>
        </w:r>
      </w:fldSimple>
      <w:r>
        <w:t xml:space="preserve"> – Filter nad zoznamom žiadostí.</w:t>
      </w:r>
      <w:bookmarkEnd w:id="84"/>
    </w:p>
    <w:p w14:paraId="33A723D2" w14:textId="77777777" w:rsidR="002F233D" w:rsidRDefault="002F233D" w:rsidP="002F233D">
      <w:r>
        <w:t>Filter umožňuje vyhľadávanie pomocou nasledovných atribútov :</w:t>
      </w:r>
    </w:p>
    <w:p w14:paraId="63897B6B" w14:textId="0BF445B0" w:rsidR="002F233D" w:rsidRDefault="002F233D" w:rsidP="002F233D">
      <w:pPr>
        <w:pStyle w:val="Odrky"/>
      </w:pPr>
      <w:r>
        <w:t>Stav žiadosti - vyhľadávanie podľa stavu žiadosti, kedy v zozname žiadostí budú len žiadosti vo zvolenom type. Je možné zadať viacero stavov z hodnôt Zamietnutá, Schválená, Čaká na schválenie, Rozpracovaná.</w:t>
      </w:r>
    </w:p>
    <w:p w14:paraId="79E15D62" w14:textId="1CD02263" w:rsidR="00F273CF" w:rsidRPr="00F273CF" w:rsidRDefault="002F233D" w:rsidP="002F233D">
      <w:pPr>
        <w:pStyle w:val="Odrky"/>
      </w:pPr>
      <w:r>
        <w:t>Typ žiadosti - vyhľadávanie podľa typu žiadosti, kedy v zozname žiadostí budú len žiadosti vo zvolenom type. Je možné zadať viacero stavov z hodnôt Elektronické sprístupnenie spisu, Podanie na zápis, Fyzické sprístupnenie spisu, Dodatočné sprístupnenie dokumentov.</w:t>
      </w:r>
    </w:p>
    <w:p w14:paraId="58CCFDD3" w14:textId="4718495C" w:rsidR="0021588E" w:rsidRDefault="0021588E" w:rsidP="0021588E">
      <w:pPr>
        <w:pStyle w:val="Heading3"/>
      </w:pPr>
      <w:bookmarkStart w:id="85" w:name="_Toc133916467"/>
      <w:r>
        <w:lastRenderedPageBreak/>
        <w:t>Účastníci konania</w:t>
      </w:r>
      <w:bookmarkEnd w:id="85"/>
    </w:p>
    <w:p w14:paraId="2EE07128" w14:textId="613D8A11" w:rsidR="00263554" w:rsidRDefault="00B519E0" w:rsidP="00B519E0">
      <w:r>
        <w:t>Ak používateľ klikne na položku Účastníci konania zo záložky, zobrazia sa mu informácie o účastníkoch konania a</w:t>
      </w:r>
      <w:r w:rsidR="00BF0738">
        <w:t> história o tom, kedy naposledy do spisu nahliadli</w:t>
      </w:r>
      <w:r>
        <w:t xml:space="preserve"> (</w:t>
      </w:r>
      <w:r w:rsidR="002F5B57">
        <w:fldChar w:fldCharType="begin"/>
      </w:r>
      <w:r w:rsidR="002F5B57">
        <w:instrText xml:space="preserve"> REF _Ref133082354 \h </w:instrText>
      </w:r>
      <w:r w:rsidR="002F5B57">
        <w:fldChar w:fldCharType="separate"/>
      </w:r>
      <w:r w:rsidR="00A802A9">
        <w:t xml:space="preserve">Obr. </w:t>
      </w:r>
      <w:r w:rsidR="00A802A9">
        <w:rPr>
          <w:noProof/>
        </w:rPr>
        <w:t>29</w:t>
      </w:r>
      <w:r w:rsidR="002F5B57">
        <w:fldChar w:fldCharType="end"/>
      </w:r>
      <w:r>
        <w:t>).</w:t>
      </w:r>
      <w:r w:rsidR="00263554">
        <w:t xml:space="preserve"> </w:t>
      </w:r>
    </w:p>
    <w:p w14:paraId="040506E1" w14:textId="77777777" w:rsidR="00E2659D" w:rsidRDefault="00263554" w:rsidP="00B519E0">
      <w:r>
        <w:t xml:space="preserve">Upozornenie: Nie všetci účastníci, ktorí sú v zozname uvedení, majú prístup do celého spisu. </w:t>
      </w:r>
    </w:p>
    <w:p w14:paraId="03E07136" w14:textId="42679E86" w:rsidR="00B519E0" w:rsidRPr="00B519E0" w:rsidRDefault="00263554" w:rsidP="00B519E0">
      <w:r>
        <w:t>Niektorí účastníci majú obmedzený prístup do spisu</w:t>
      </w:r>
      <w:r w:rsidR="00E2659D">
        <w:t xml:space="preserve"> - </w:t>
      </w:r>
      <w:r>
        <w:t>napríklad svedkovia.</w:t>
      </w:r>
    </w:p>
    <w:p w14:paraId="7450724A" w14:textId="77777777" w:rsidR="00BF0738" w:rsidRDefault="00B519E0" w:rsidP="00BF0738">
      <w:pPr>
        <w:keepNext/>
      </w:pPr>
      <w:r>
        <w:rPr>
          <w:noProof/>
          <w:lang w:eastAsia="sk-SK"/>
        </w:rPr>
        <w:drawing>
          <wp:inline distT="0" distB="0" distL="0" distR="0" wp14:anchorId="4B5EBBD7" wp14:editId="3899FD4E">
            <wp:extent cx="5428285" cy="1979874"/>
            <wp:effectExtent l="0" t="0" r="1270" b="1905"/>
            <wp:docPr id="304446920" name="Obrázok 1" descr="Obrázok, na ktorom je text&#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446920" name="Obrázok 1" descr="Obrázok, na ktorom je text&#10;&#10;Automaticky generovaný popis"/>
                    <pic:cNvPicPr/>
                  </pic:nvPicPr>
                  <pic:blipFill rotWithShape="1">
                    <a:blip r:embed="rId38"/>
                    <a:srcRect b="16252"/>
                    <a:stretch/>
                  </pic:blipFill>
                  <pic:spPr bwMode="auto">
                    <a:xfrm>
                      <a:off x="0" y="0"/>
                      <a:ext cx="5436604" cy="1982908"/>
                    </a:xfrm>
                    <a:prstGeom prst="rect">
                      <a:avLst/>
                    </a:prstGeom>
                    <a:ln>
                      <a:noFill/>
                    </a:ln>
                    <a:extLst>
                      <a:ext uri="{53640926-AAD7-44D8-BBD7-CCE9431645EC}">
                        <a14:shadowObscured xmlns:a14="http://schemas.microsoft.com/office/drawing/2010/main"/>
                      </a:ext>
                    </a:extLst>
                  </pic:spPr>
                </pic:pic>
              </a:graphicData>
            </a:graphic>
          </wp:inline>
        </w:drawing>
      </w:r>
    </w:p>
    <w:p w14:paraId="1567A707" w14:textId="5EF222EA" w:rsidR="00B519E0" w:rsidRPr="00B519E0" w:rsidRDefault="00BF0738" w:rsidP="00BF0738">
      <w:pPr>
        <w:pStyle w:val="Caption"/>
      </w:pPr>
      <w:bookmarkStart w:id="86" w:name="_Ref133082354"/>
      <w:bookmarkStart w:id="87" w:name="_Toc133438936"/>
      <w:r>
        <w:t xml:space="preserve">Obr. </w:t>
      </w:r>
      <w:fldSimple w:instr=" SEQ Obr. \* ARABIC ">
        <w:r w:rsidR="00A802A9">
          <w:rPr>
            <w:noProof/>
          </w:rPr>
          <w:t>29</w:t>
        </w:r>
      </w:fldSimple>
      <w:bookmarkEnd w:id="86"/>
      <w:r>
        <w:t xml:space="preserve"> - Detail spisu – záložka účastníci konania.</w:t>
      </w:r>
      <w:bookmarkEnd w:id="87"/>
    </w:p>
    <w:p w14:paraId="20ACCFD7" w14:textId="010AD1B9" w:rsidR="0021588E" w:rsidRDefault="0021588E" w:rsidP="0021588E">
      <w:pPr>
        <w:pStyle w:val="Heading3"/>
      </w:pPr>
      <w:bookmarkStart w:id="88" w:name="_Toc133916468"/>
      <w:r>
        <w:t>Notifikácie</w:t>
      </w:r>
      <w:bookmarkEnd w:id="88"/>
    </w:p>
    <w:p w14:paraId="17A1F2C0" w14:textId="6079AA4E" w:rsidR="00E2659D" w:rsidRDefault="002F5B57" w:rsidP="002F5B57">
      <w:r>
        <w:t xml:space="preserve">Ak používateľ klikne na položku </w:t>
      </w:r>
      <w:r w:rsidR="00764447">
        <w:t>Notifikácie</w:t>
      </w:r>
      <w:r>
        <w:t xml:space="preserve"> zo záložky, zobrazia sa mu </w:t>
      </w:r>
      <w:r w:rsidR="00482EF4">
        <w:t>možnosti pre nastavenie notifikácií k danému spisu</w:t>
      </w:r>
      <w:r w:rsidR="00B80827">
        <w:t xml:space="preserve"> (</w:t>
      </w:r>
      <w:r w:rsidR="00B80827">
        <w:fldChar w:fldCharType="begin"/>
      </w:r>
      <w:r w:rsidR="00B80827">
        <w:instrText xml:space="preserve"> REF _Ref133082740 \h </w:instrText>
      </w:r>
      <w:r w:rsidR="00B80827">
        <w:fldChar w:fldCharType="separate"/>
      </w:r>
      <w:r w:rsidR="00A802A9">
        <w:t xml:space="preserve">Obr. </w:t>
      </w:r>
      <w:r w:rsidR="00A802A9">
        <w:rPr>
          <w:noProof/>
        </w:rPr>
        <w:t>30</w:t>
      </w:r>
      <w:r w:rsidR="00B80827">
        <w:fldChar w:fldCharType="end"/>
      </w:r>
      <w:r w:rsidR="00B80827">
        <w:t>)</w:t>
      </w:r>
      <w:r w:rsidR="00482EF4">
        <w:t xml:space="preserve">. </w:t>
      </w:r>
    </w:p>
    <w:p w14:paraId="2190ADB3" w14:textId="21CB845F" w:rsidR="002F5B57" w:rsidRDefault="00482EF4" w:rsidP="002F5B57">
      <w:r>
        <w:t>Používateľ m</w:t>
      </w:r>
      <w:r w:rsidR="00B80827">
        <w:t>á možnosť vybrať viaceré z hodnôt, pre ktoré sa budú posielať notifikácie. Ide o nasledovné hodnoty:</w:t>
      </w:r>
    </w:p>
    <w:p w14:paraId="13FEA6F0" w14:textId="2C113CD0" w:rsidR="00B80827" w:rsidRDefault="00B80827" w:rsidP="00B80827">
      <w:pPr>
        <w:pStyle w:val="Odrky"/>
      </w:pPr>
      <w:r>
        <w:t>Zmena stavu spisu</w:t>
      </w:r>
    </w:p>
    <w:p w14:paraId="161FD6F6" w14:textId="6CF324D2" w:rsidR="00B80827" w:rsidRDefault="00B80827" w:rsidP="00B80827">
      <w:pPr>
        <w:pStyle w:val="Odrky"/>
      </w:pPr>
      <w:r>
        <w:t>Zmena pojednávania</w:t>
      </w:r>
    </w:p>
    <w:p w14:paraId="797EF2F4" w14:textId="2AF43196" w:rsidR="00B80827" w:rsidRDefault="00B80827" w:rsidP="00B80827">
      <w:pPr>
        <w:pStyle w:val="Odrky"/>
      </w:pPr>
      <w:r>
        <w:t>Zmena sudcu</w:t>
      </w:r>
    </w:p>
    <w:p w14:paraId="45C491C2" w14:textId="6264EE85" w:rsidR="00B80827" w:rsidRDefault="00B80827" w:rsidP="00B80827">
      <w:pPr>
        <w:pStyle w:val="Odrky"/>
      </w:pPr>
      <w:r>
        <w:t>Pridanie dokumentu</w:t>
      </w:r>
    </w:p>
    <w:p w14:paraId="2CD0DCFC" w14:textId="16E5FC5D" w:rsidR="00B80827" w:rsidRDefault="00B80827" w:rsidP="00B80827">
      <w:pPr>
        <w:pStyle w:val="Odrky"/>
      </w:pPr>
      <w:r>
        <w:t>Stav podaných žiadostí</w:t>
      </w:r>
    </w:p>
    <w:p w14:paraId="7FED92DD" w14:textId="77777777" w:rsidR="00482EF4" w:rsidRDefault="00482EF4" w:rsidP="00482EF4">
      <w:pPr>
        <w:keepNext/>
      </w:pPr>
      <w:r>
        <w:rPr>
          <w:noProof/>
          <w:lang w:eastAsia="sk-SK"/>
        </w:rPr>
        <w:lastRenderedPageBreak/>
        <w:drawing>
          <wp:inline distT="0" distB="0" distL="0" distR="0" wp14:anchorId="641B64AB" wp14:editId="40AF6E80">
            <wp:extent cx="4460682" cy="3052951"/>
            <wp:effectExtent l="0" t="0" r="0" b="0"/>
            <wp:docPr id="728852269" name="Obrázok 1" descr="Obrázok, na ktorom je text&#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852269" name="Obrázok 1" descr="Obrázok, na ktorom je text&#10;&#10;Automaticky generovaný popis"/>
                    <pic:cNvPicPr/>
                  </pic:nvPicPr>
                  <pic:blipFill>
                    <a:blip r:embed="rId39"/>
                    <a:stretch>
                      <a:fillRect/>
                    </a:stretch>
                  </pic:blipFill>
                  <pic:spPr>
                    <a:xfrm>
                      <a:off x="0" y="0"/>
                      <a:ext cx="4479544" cy="3065860"/>
                    </a:xfrm>
                    <a:prstGeom prst="rect">
                      <a:avLst/>
                    </a:prstGeom>
                  </pic:spPr>
                </pic:pic>
              </a:graphicData>
            </a:graphic>
          </wp:inline>
        </w:drawing>
      </w:r>
    </w:p>
    <w:p w14:paraId="462979BA" w14:textId="707299B4" w:rsidR="00482EF4" w:rsidRDefault="00482EF4" w:rsidP="00482EF4">
      <w:pPr>
        <w:pStyle w:val="Caption"/>
      </w:pPr>
      <w:bookmarkStart w:id="89" w:name="_Ref133082740"/>
      <w:bookmarkStart w:id="90" w:name="_Toc133438937"/>
      <w:r>
        <w:t xml:space="preserve">Obr. </w:t>
      </w:r>
      <w:fldSimple w:instr=" SEQ Obr. \* ARABIC ">
        <w:r w:rsidR="00A802A9">
          <w:rPr>
            <w:noProof/>
          </w:rPr>
          <w:t>30</w:t>
        </w:r>
      </w:fldSimple>
      <w:bookmarkEnd w:id="89"/>
      <w:r>
        <w:t xml:space="preserve"> – Detail spisu – záložka Notifikácie.</w:t>
      </w:r>
      <w:bookmarkEnd w:id="90"/>
    </w:p>
    <w:p w14:paraId="391E8CB8" w14:textId="5317AEA6" w:rsidR="00E870DE" w:rsidRPr="00E870DE" w:rsidRDefault="00E870DE" w:rsidP="00E870DE">
      <w:r>
        <w:t>Zároveň je tu dostupná možnosti „Označiť všetko“, kedy sa označia všetky hodnoty. Po kliknutí na možnosť „Zrušiť všetko“ sa zrušia všetky zvolené hodnoty.</w:t>
      </w:r>
    </w:p>
    <w:p w14:paraId="17C33710" w14:textId="737E3215" w:rsidR="00B80827" w:rsidRDefault="00B80827" w:rsidP="00B80827">
      <w:r>
        <w:t>Následne pomocou tlačidla Uložiť nastavenia používateľ zvolené nastavenia uloží a zobrazí sa na vrchu stránky informačná hláška „Nastavenie notifikácii bolo uložené.“</w:t>
      </w:r>
      <w:r w:rsidR="00E870DE">
        <w:t xml:space="preserve"> (</w:t>
      </w:r>
      <w:r w:rsidR="00E870DE">
        <w:fldChar w:fldCharType="begin"/>
      </w:r>
      <w:r w:rsidR="00E870DE">
        <w:instrText xml:space="preserve"> REF _Ref133082968 \h </w:instrText>
      </w:r>
      <w:r w:rsidR="00E870DE">
        <w:fldChar w:fldCharType="separate"/>
      </w:r>
      <w:r w:rsidR="00A802A9">
        <w:t xml:space="preserve">Obr. </w:t>
      </w:r>
      <w:r w:rsidR="00A802A9">
        <w:rPr>
          <w:noProof/>
        </w:rPr>
        <w:t>31</w:t>
      </w:r>
      <w:r w:rsidR="00E870DE">
        <w:fldChar w:fldCharType="end"/>
      </w:r>
      <w:r w:rsidR="00E870DE">
        <w:t>).</w:t>
      </w:r>
    </w:p>
    <w:p w14:paraId="2189E8BF" w14:textId="77777777" w:rsidR="00B80827" w:rsidRDefault="00B80827" w:rsidP="00B80827">
      <w:pPr>
        <w:keepNext/>
      </w:pPr>
      <w:r>
        <w:rPr>
          <w:noProof/>
          <w:lang w:eastAsia="sk-SK"/>
        </w:rPr>
        <w:drawing>
          <wp:inline distT="0" distB="0" distL="0" distR="0" wp14:anchorId="4B9585EF" wp14:editId="1B38E5CA">
            <wp:extent cx="5017273" cy="1810687"/>
            <wp:effectExtent l="0" t="0" r="0" b="0"/>
            <wp:docPr id="759612093" name="Obrázok 1" descr="Obrázok, na ktorom je text&#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612093" name="Obrázok 1" descr="Obrázok, na ktorom je text&#10;&#10;Automaticky generovaný popis"/>
                    <pic:cNvPicPr/>
                  </pic:nvPicPr>
                  <pic:blipFill>
                    <a:blip r:embed="rId40"/>
                    <a:stretch>
                      <a:fillRect/>
                    </a:stretch>
                  </pic:blipFill>
                  <pic:spPr>
                    <a:xfrm>
                      <a:off x="0" y="0"/>
                      <a:ext cx="5031277" cy="1815741"/>
                    </a:xfrm>
                    <a:prstGeom prst="rect">
                      <a:avLst/>
                    </a:prstGeom>
                  </pic:spPr>
                </pic:pic>
              </a:graphicData>
            </a:graphic>
          </wp:inline>
        </w:drawing>
      </w:r>
    </w:p>
    <w:p w14:paraId="0B805BA8" w14:textId="32888C16" w:rsidR="00B80827" w:rsidRDefault="00B80827" w:rsidP="00B80827">
      <w:pPr>
        <w:pStyle w:val="Caption"/>
      </w:pPr>
      <w:bookmarkStart w:id="91" w:name="_Ref133082968"/>
      <w:bookmarkStart w:id="92" w:name="_Toc133438938"/>
      <w:r>
        <w:t xml:space="preserve">Obr. </w:t>
      </w:r>
      <w:fldSimple w:instr=" SEQ Obr. \* ARABIC ">
        <w:r w:rsidR="00A802A9">
          <w:rPr>
            <w:noProof/>
          </w:rPr>
          <w:t>31</w:t>
        </w:r>
      </w:fldSimple>
      <w:bookmarkEnd w:id="91"/>
      <w:r>
        <w:t xml:space="preserve"> – Uloženie nastavenia notifikácií.</w:t>
      </w:r>
      <w:bookmarkEnd w:id="92"/>
    </w:p>
    <w:p w14:paraId="3ED5D5E3" w14:textId="23F960D9" w:rsidR="00C512BA" w:rsidRDefault="0072052D" w:rsidP="0072052D">
      <w:r>
        <w:t xml:space="preserve">Pokiaľ by používateľ nemal v Nastaveniach (kapitola </w:t>
      </w:r>
      <w:r>
        <w:fldChar w:fldCharType="begin"/>
      </w:r>
      <w:r>
        <w:instrText xml:space="preserve"> REF _Ref133086912 \r \h </w:instrText>
      </w:r>
      <w:r>
        <w:fldChar w:fldCharType="separate"/>
      </w:r>
      <w:r w:rsidR="00A802A9">
        <w:t>8</w:t>
      </w:r>
      <w:r>
        <w:fldChar w:fldCharType="end"/>
      </w:r>
      <w:r>
        <w:t>) vyplnenú e-mailovú adresu, tak v danej časti by všetky hodnoty boli neaktívne a zároveň by sa zobrazila informačná hláška „Nie je možné povoliť notifikácie bez zadania e-mailovej adresy“ spolu s možnosťou odkazu „Prejsť do nastavení.“</w:t>
      </w:r>
      <w:r w:rsidR="000C6E49">
        <w:t xml:space="preserve"> (</w:t>
      </w:r>
      <w:r w:rsidR="000C6E49">
        <w:fldChar w:fldCharType="begin"/>
      </w:r>
      <w:r w:rsidR="000C6E49">
        <w:instrText xml:space="preserve"> REF _Ref133087083 \h </w:instrText>
      </w:r>
      <w:r w:rsidR="000C6E49">
        <w:fldChar w:fldCharType="separate"/>
      </w:r>
      <w:r w:rsidR="00A802A9">
        <w:t xml:space="preserve">Obr. </w:t>
      </w:r>
      <w:r w:rsidR="00A802A9">
        <w:rPr>
          <w:noProof/>
        </w:rPr>
        <w:t>32</w:t>
      </w:r>
      <w:r w:rsidR="000C6E49">
        <w:fldChar w:fldCharType="end"/>
      </w:r>
      <w:r w:rsidR="000C6E49">
        <w:t>)</w:t>
      </w:r>
      <w:r>
        <w:t xml:space="preserve">. </w:t>
      </w:r>
    </w:p>
    <w:p w14:paraId="2C7B4B12" w14:textId="77777777" w:rsidR="00C512BA" w:rsidRDefault="00C512BA" w:rsidP="00C512BA">
      <w:pPr>
        <w:keepNext/>
      </w:pPr>
      <w:r>
        <w:rPr>
          <w:noProof/>
          <w:lang w:eastAsia="sk-SK"/>
        </w:rPr>
        <w:lastRenderedPageBreak/>
        <w:drawing>
          <wp:inline distT="0" distB="0" distL="0" distR="0" wp14:anchorId="22B6C7F4" wp14:editId="14497789">
            <wp:extent cx="4839215" cy="3729162"/>
            <wp:effectExtent l="0" t="0" r="0" b="5080"/>
            <wp:docPr id="1525424051" name="Obrázok 1" descr="Obrázok, na ktorom je text&#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5424051" name="Obrázok 1" descr="Obrázok, na ktorom je text&#10;&#10;Automaticky generovaný popis"/>
                    <pic:cNvPicPr/>
                  </pic:nvPicPr>
                  <pic:blipFill>
                    <a:blip r:embed="rId41"/>
                    <a:stretch>
                      <a:fillRect/>
                    </a:stretch>
                  </pic:blipFill>
                  <pic:spPr>
                    <a:xfrm>
                      <a:off x="0" y="0"/>
                      <a:ext cx="4855568" cy="3741763"/>
                    </a:xfrm>
                    <a:prstGeom prst="rect">
                      <a:avLst/>
                    </a:prstGeom>
                  </pic:spPr>
                </pic:pic>
              </a:graphicData>
            </a:graphic>
          </wp:inline>
        </w:drawing>
      </w:r>
    </w:p>
    <w:p w14:paraId="10FBB0B5" w14:textId="76724DBF" w:rsidR="00C512BA" w:rsidRPr="0072052D" w:rsidRDefault="00C512BA" w:rsidP="00C512BA">
      <w:pPr>
        <w:pStyle w:val="Caption"/>
      </w:pPr>
      <w:bookmarkStart w:id="93" w:name="_Ref133087083"/>
      <w:bookmarkStart w:id="94" w:name="_Toc133438939"/>
      <w:r>
        <w:t xml:space="preserve">Obr. </w:t>
      </w:r>
      <w:fldSimple w:instr=" SEQ Obr. \* ARABIC ">
        <w:r w:rsidR="00A802A9">
          <w:rPr>
            <w:noProof/>
          </w:rPr>
          <w:t>32</w:t>
        </w:r>
      </w:fldSimple>
      <w:bookmarkEnd w:id="93"/>
      <w:r>
        <w:t xml:space="preserve"> – Detail spisu – notifikácie s chybou.</w:t>
      </w:r>
      <w:bookmarkEnd w:id="94"/>
    </w:p>
    <w:p w14:paraId="2749ADD4" w14:textId="77777777" w:rsidR="00E2659D" w:rsidRDefault="00E2659D" w:rsidP="0072052D"/>
    <w:p w14:paraId="5C6CAA98" w14:textId="77777777" w:rsidR="00E2659D" w:rsidRDefault="00E2659D" w:rsidP="0072052D"/>
    <w:p w14:paraId="4858C4FC" w14:textId="3A36D1C3" w:rsidR="00E2659D" w:rsidRDefault="008425A5" w:rsidP="0072052D">
      <w:r>
        <w:t>Po kliknutí na tento odka</w:t>
      </w:r>
      <w:r w:rsidR="000C6E49">
        <w:t xml:space="preserve">z je používateľ priamo presmerovaný do časti Nastavení, kde po </w:t>
      </w:r>
      <w:r w:rsidR="00764097">
        <w:t xml:space="preserve">vyplnení </w:t>
      </w:r>
      <w:r w:rsidR="000C6E49">
        <w:t>e-mailovej adresy a</w:t>
      </w:r>
      <w:r w:rsidR="00237F89">
        <w:t> </w:t>
      </w:r>
      <w:r w:rsidR="000C6E49">
        <w:t>uložení</w:t>
      </w:r>
      <w:r w:rsidR="00237F89">
        <w:t xml:space="preserve"> sa zobrazí informačná hláška o úspešnom uložení spolu s odkazom vrátenia sa späť na spis</w:t>
      </w:r>
      <w:r w:rsidR="00C512BA">
        <w:t xml:space="preserve"> (</w:t>
      </w:r>
      <w:r w:rsidR="00C512BA">
        <w:fldChar w:fldCharType="begin"/>
      </w:r>
      <w:r w:rsidR="00C512BA">
        <w:instrText xml:space="preserve"> REF _Ref133087534 \h </w:instrText>
      </w:r>
      <w:r w:rsidR="00C512BA">
        <w:fldChar w:fldCharType="separate"/>
      </w:r>
      <w:r w:rsidR="00A802A9">
        <w:t xml:space="preserve">Obr. </w:t>
      </w:r>
      <w:r w:rsidR="00A802A9">
        <w:rPr>
          <w:noProof/>
        </w:rPr>
        <w:t>33</w:t>
      </w:r>
      <w:r w:rsidR="00C512BA">
        <w:fldChar w:fldCharType="end"/>
      </w:r>
      <w:r w:rsidR="00C512BA">
        <w:t>)</w:t>
      </w:r>
      <w:r w:rsidR="00237F89">
        <w:t xml:space="preserve">. </w:t>
      </w:r>
    </w:p>
    <w:p w14:paraId="69F86298" w14:textId="230D17DA" w:rsidR="0072052D" w:rsidRDefault="00237F89" w:rsidP="0072052D">
      <w:r>
        <w:t>Po kliknutí na tento odkaz spisu sa používateľ opäť dostane na spis, s ktorým predtým pracoval</w:t>
      </w:r>
      <w:r w:rsidR="005245C8">
        <w:t xml:space="preserve"> a môže uložiť notifikácie k danému spisu.</w:t>
      </w:r>
    </w:p>
    <w:p w14:paraId="52DDEDB0" w14:textId="77777777" w:rsidR="000C6E49" w:rsidRDefault="000C6E49" w:rsidP="000C6E49">
      <w:pPr>
        <w:keepNext/>
      </w:pPr>
      <w:r>
        <w:rPr>
          <w:noProof/>
          <w:lang w:eastAsia="sk-SK"/>
        </w:rPr>
        <w:lastRenderedPageBreak/>
        <w:drawing>
          <wp:inline distT="0" distB="0" distL="0" distR="0" wp14:anchorId="25191BD9" wp14:editId="55092DB0">
            <wp:extent cx="4114882" cy="2775005"/>
            <wp:effectExtent l="0" t="0" r="0" b="6350"/>
            <wp:docPr id="949116423" name="Obrázok 1" descr="Obrázok, na ktorom je text&#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116423" name="Obrázok 1" descr="Obrázok, na ktorom je text&#10;&#10;Automaticky generovaný popis"/>
                    <pic:cNvPicPr/>
                  </pic:nvPicPr>
                  <pic:blipFill>
                    <a:blip r:embed="rId42"/>
                    <a:stretch>
                      <a:fillRect/>
                    </a:stretch>
                  </pic:blipFill>
                  <pic:spPr>
                    <a:xfrm>
                      <a:off x="0" y="0"/>
                      <a:ext cx="4119349" cy="2778018"/>
                    </a:xfrm>
                    <a:prstGeom prst="rect">
                      <a:avLst/>
                    </a:prstGeom>
                  </pic:spPr>
                </pic:pic>
              </a:graphicData>
            </a:graphic>
          </wp:inline>
        </w:drawing>
      </w:r>
    </w:p>
    <w:p w14:paraId="10080E19" w14:textId="5E515CE3" w:rsidR="000C6E49" w:rsidRDefault="000C6E49" w:rsidP="000C6E49">
      <w:pPr>
        <w:pStyle w:val="Caption"/>
      </w:pPr>
      <w:bookmarkStart w:id="95" w:name="_Ref133087534"/>
      <w:bookmarkStart w:id="96" w:name="_Toc133438940"/>
      <w:r>
        <w:t xml:space="preserve">Obr. </w:t>
      </w:r>
      <w:fldSimple w:instr=" SEQ Obr. \* ARABIC ">
        <w:r w:rsidR="00A802A9">
          <w:rPr>
            <w:noProof/>
          </w:rPr>
          <w:t>33</w:t>
        </w:r>
      </w:fldSimple>
      <w:bookmarkEnd w:id="95"/>
      <w:r>
        <w:t xml:space="preserve"> – Uloženie e-mailovej adresy pre posielanie notifikácií.</w:t>
      </w:r>
      <w:bookmarkEnd w:id="96"/>
    </w:p>
    <w:p w14:paraId="0BDFEDD3" w14:textId="2C1C078B" w:rsidR="00C33FE0" w:rsidRDefault="00C33FE0" w:rsidP="000F2D41">
      <w:pPr>
        <w:pStyle w:val="Heading3"/>
      </w:pPr>
      <w:bookmarkStart w:id="97" w:name="_Ref133044590"/>
      <w:bookmarkStart w:id="98" w:name="_Toc133916469"/>
      <w:r>
        <w:t>Žiadosti a podania k</w:t>
      </w:r>
      <w:r w:rsidR="007862A7">
        <w:t> </w:t>
      </w:r>
      <w:r>
        <w:t>spisu</w:t>
      </w:r>
      <w:bookmarkEnd w:id="97"/>
      <w:bookmarkEnd w:id="98"/>
    </w:p>
    <w:p w14:paraId="6A122D2E" w14:textId="6E85ECFC" w:rsidR="007862A7" w:rsidRDefault="007862A7" w:rsidP="007862A7">
      <w:r>
        <w:t xml:space="preserve">Funkcionalita žiadosti a podania k spisu je dostupná z detailu spisu (popísaná v kapitole </w:t>
      </w:r>
      <w:r>
        <w:fldChar w:fldCharType="begin"/>
      </w:r>
      <w:r>
        <w:instrText xml:space="preserve"> REF _Ref133087877 \r \h </w:instrText>
      </w:r>
      <w:r>
        <w:fldChar w:fldCharType="separate"/>
      </w:r>
      <w:r w:rsidR="00A802A9">
        <w:t>6.3</w:t>
      </w:r>
      <w:r>
        <w:fldChar w:fldCharType="end"/>
      </w:r>
      <w:r>
        <w:t>) alebo zo záložky Žiadosti v detaile spisu (popísan</w:t>
      </w:r>
      <w:r w:rsidR="00917EAA">
        <w:t>á</w:t>
      </w:r>
      <w:r>
        <w:t xml:space="preserve"> v kapitole </w:t>
      </w:r>
      <w:r>
        <w:fldChar w:fldCharType="begin"/>
      </w:r>
      <w:r>
        <w:instrText xml:space="preserve"> REF _Ref133087904 \r \h </w:instrText>
      </w:r>
      <w:r>
        <w:fldChar w:fldCharType="separate"/>
      </w:r>
      <w:r w:rsidR="00A802A9">
        <w:t>6.3.3</w:t>
      </w:r>
      <w:r>
        <w:fldChar w:fldCharType="end"/>
      </w:r>
      <w:r>
        <w:t>).</w:t>
      </w:r>
    </w:p>
    <w:p w14:paraId="17BDAD37" w14:textId="06D9D19B" w:rsidR="00917EAA" w:rsidRDefault="00917EAA" w:rsidP="007862A7">
      <w:r>
        <w:t>Funkcionalita je dostupná pomocou tlačidla Nová žiadosť, kedy po kliknutí na toto tlačidlo sa zobrazia dve možnosti žiadostí – Nazeranie do listinnej podoby spisu a Dodatočné sprístupnenie spisu.</w:t>
      </w:r>
    </w:p>
    <w:p w14:paraId="0E04AA2B" w14:textId="1DC828FA" w:rsidR="00917EAA" w:rsidRDefault="00917EAA" w:rsidP="007862A7">
      <w:r>
        <w:t xml:space="preserve">Po kliknutí na možnosť Nazeranie do listinnej podoby spisu sa používateľovi zobrazí obrazovka </w:t>
      </w:r>
      <w:r w:rsidR="00453547">
        <w:t>s</w:t>
      </w:r>
      <w:r w:rsidR="00B75EE3">
        <w:t xml:space="preserve"> formulárom</w:t>
      </w:r>
      <w:r w:rsidR="00453547">
        <w:t> žiadosti (</w:t>
      </w:r>
      <w:r w:rsidR="005516D7">
        <w:fldChar w:fldCharType="begin"/>
      </w:r>
      <w:r w:rsidR="005516D7">
        <w:instrText xml:space="preserve"> REF _Ref133438279 \h </w:instrText>
      </w:r>
      <w:r w:rsidR="005516D7">
        <w:fldChar w:fldCharType="separate"/>
      </w:r>
      <w:r w:rsidR="00A802A9">
        <w:t xml:space="preserve">Obr. </w:t>
      </w:r>
      <w:r w:rsidR="00A802A9">
        <w:rPr>
          <w:noProof/>
        </w:rPr>
        <w:t>34</w:t>
      </w:r>
      <w:r w:rsidR="005516D7">
        <w:fldChar w:fldCharType="end"/>
      </w:r>
      <w:r w:rsidR="00453547">
        <w:t xml:space="preserve">). </w:t>
      </w:r>
      <w:r w:rsidR="00B75EE3">
        <w:t xml:space="preserve">Na začiatku formulára </w:t>
      </w:r>
      <w:r w:rsidR="008C592D">
        <w:t>je informácia o mieste, kde bude spis k dispozícii – adresa spolu s odkazom na mapu</w:t>
      </w:r>
      <w:r w:rsidR="00AB1368">
        <w:t xml:space="preserve"> (1).</w:t>
      </w:r>
      <w:r w:rsidR="005C1AC6">
        <w:t xml:space="preserve"> Po kliknutí na tento odkaz je používateľ presmerovaný na stránku Ministerstva spravodlivosti Slovenskej republiky, kde je zobrazen</w:t>
      </w:r>
      <w:r w:rsidR="004D1931">
        <w:t>á</w:t>
      </w:r>
      <w:r w:rsidR="005C1AC6">
        <w:t xml:space="preserve"> mapa, kde </w:t>
      </w:r>
      <w:r w:rsidR="00891543">
        <w:t>sa daný súd nachádza.</w:t>
      </w:r>
    </w:p>
    <w:p w14:paraId="18529DA2" w14:textId="77777777" w:rsidR="008C592D" w:rsidRDefault="008C592D" w:rsidP="008C592D">
      <w:pPr>
        <w:keepNext/>
      </w:pPr>
      <w:r>
        <w:rPr>
          <w:noProof/>
          <w:lang w:eastAsia="sk-SK"/>
        </w:rPr>
        <w:lastRenderedPageBreak/>
        <w:drawing>
          <wp:inline distT="0" distB="0" distL="0" distR="0" wp14:anchorId="5225FBA1" wp14:editId="354ECEF0">
            <wp:extent cx="4001662" cy="6289481"/>
            <wp:effectExtent l="0" t="0" r="0" b="0"/>
            <wp:docPr id="1192149869" name="Obrázok 15" descr="Obrázok, na ktorom je text&#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2149869" name="Obrázok 15" descr="Obrázok, na ktorom je text&#10;&#10;Automaticky generovaný popis"/>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007757" cy="6299060"/>
                    </a:xfrm>
                    <a:prstGeom prst="rect">
                      <a:avLst/>
                    </a:prstGeom>
                  </pic:spPr>
                </pic:pic>
              </a:graphicData>
            </a:graphic>
          </wp:inline>
        </w:drawing>
      </w:r>
    </w:p>
    <w:p w14:paraId="011B8570" w14:textId="2401ED5B" w:rsidR="00917EAA" w:rsidRDefault="008C592D" w:rsidP="008C592D">
      <w:pPr>
        <w:pStyle w:val="Caption"/>
      </w:pPr>
      <w:bookmarkStart w:id="99" w:name="_Ref133438279"/>
      <w:bookmarkStart w:id="100" w:name="_Toc133438941"/>
      <w:r>
        <w:t xml:space="preserve">Obr. </w:t>
      </w:r>
      <w:fldSimple w:instr=" SEQ Obr. \* ARABIC ">
        <w:r w:rsidR="00A802A9">
          <w:rPr>
            <w:noProof/>
          </w:rPr>
          <w:t>34</w:t>
        </w:r>
      </w:fldSimple>
      <w:bookmarkEnd w:id="99"/>
      <w:r>
        <w:t xml:space="preserve"> - Žiadosť o nazeranie do listinnej podoby spisu.</w:t>
      </w:r>
      <w:bookmarkEnd w:id="100"/>
    </w:p>
    <w:p w14:paraId="5CE76453" w14:textId="762603BF" w:rsidR="00B75EE3" w:rsidRDefault="00B75EE3" w:rsidP="00B75EE3">
      <w:r>
        <w:t xml:space="preserve">Formulár </w:t>
      </w:r>
      <w:r w:rsidR="00A338AA">
        <w:t xml:space="preserve">ďalej </w:t>
      </w:r>
      <w:r>
        <w:t>obsahuje nasledovné polia pre vyplnenie:</w:t>
      </w:r>
    </w:p>
    <w:p w14:paraId="133B33AD" w14:textId="34CCE076" w:rsidR="00B75EE3" w:rsidRDefault="00A338AA" w:rsidP="00055AC0">
      <w:pPr>
        <w:pStyle w:val="Odrky"/>
      </w:pPr>
      <w:r>
        <w:t xml:space="preserve">Dátum – Požadovaný dátum pre nazeranie do spisu. </w:t>
      </w:r>
      <w:r w:rsidR="00B75EE3">
        <w:t xml:space="preserve">Po kliknutí do políčka sa používateľovi zobrazí kalendár pre výber dátumu, pričom dátum vyžiadania musí byť </w:t>
      </w:r>
      <w:r>
        <w:t>najskôr nasledujúci deň a dostupné sú len pracovné dni</w:t>
      </w:r>
      <w:r w:rsidR="00B75EE3">
        <w:t xml:space="preserve">. </w:t>
      </w:r>
      <w:r>
        <w:t>Predchádzajúce</w:t>
      </w:r>
      <w:r w:rsidR="00B75EE3">
        <w:t xml:space="preserve"> dátumy sú neaktívne a nie je možné ich vybrať.</w:t>
      </w:r>
    </w:p>
    <w:p w14:paraId="2CE74C40" w14:textId="77777777" w:rsidR="00A338AA" w:rsidRDefault="00A338AA" w:rsidP="00A338AA">
      <w:r w:rsidRPr="00A338AA">
        <w:rPr>
          <w:noProof/>
          <w:lang w:eastAsia="sk-SK"/>
        </w:rPr>
        <w:lastRenderedPageBreak/>
        <w:drawing>
          <wp:inline distT="0" distB="0" distL="0" distR="0" wp14:anchorId="59E43CE3" wp14:editId="517D2F4C">
            <wp:extent cx="3408677" cy="1963972"/>
            <wp:effectExtent l="0" t="0" r="1905" b="0"/>
            <wp:docPr id="1499209313" name="Obrázo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9209313" name="Obrázok 1499209313"/>
                    <pic:cNvPicPr/>
                  </pic:nvPicPr>
                  <pic:blipFill>
                    <a:blip r:embed="rId44">
                      <a:extLst>
                        <a:ext uri="{28A0092B-C50C-407E-A947-70E740481C1C}">
                          <a14:useLocalDpi xmlns:a14="http://schemas.microsoft.com/office/drawing/2010/main" val="0"/>
                        </a:ext>
                      </a:extLst>
                    </a:blip>
                    <a:stretch>
                      <a:fillRect/>
                    </a:stretch>
                  </pic:blipFill>
                  <pic:spPr>
                    <a:xfrm>
                      <a:off x="0" y="0"/>
                      <a:ext cx="3430317" cy="1976441"/>
                    </a:xfrm>
                    <a:prstGeom prst="rect">
                      <a:avLst/>
                    </a:prstGeom>
                  </pic:spPr>
                </pic:pic>
              </a:graphicData>
            </a:graphic>
          </wp:inline>
        </w:drawing>
      </w:r>
    </w:p>
    <w:p w14:paraId="508C1D61" w14:textId="3DC652DE" w:rsidR="00A338AA" w:rsidRDefault="00A338AA" w:rsidP="00A338AA">
      <w:pPr>
        <w:pStyle w:val="Caption"/>
      </w:pPr>
      <w:bookmarkStart w:id="101" w:name="_Toc133438942"/>
      <w:r>
        <w:t xml:space="preserve">Obr. </w:t>
      </w:r>
      <w:fldSimple w:instr=" SEQ Obr. \* ARABIC ">
        <w:r w:rsidR="00A802A9">
          <w:rPr>
            <w:noProof/>
          </w:rPr>
          <w:t>35</w:t>
        </w:r>
      </w:fldSimple>
      <w:r>
        <w:t xml:space="preserve"> - Dátum vyžiadania nazretia do spisu pomocou kalendára.</w:t>
      </w:r>
      <w:bookmarkEnd w:id="101"/>
    </w:p>
    <w:p w14:paraId="7ADDD437" w14:textId="62A814E1" w:rsidR="008F3CD0" w:rsidRDefault="008F3CD0" w:rsidP="008F3CD0">
      <w:pPr>
        <w:pStyle w:val="Odrky"/>
      </w:pPr>
      <w:r>
        <w:t xml:space="preserve">Čas – Požadovaný čas pre nazretie do spisu. </w:t>
      </w:r>
      <w:r w:rsidR="00935C71">
        <w:t>Používateľ zadá čas, kedy chce nazrieť do spisu.</w:t>
      </w:r>
    </w:p>
    <w:p w14:paraId="27D9C444" w14:textId="0653BD8C" w:rsidR="00935C71" w:rsidRDefault="00935C71" w:rsidP="008F3CD0">
      <w:pPr>
        <w:pStyle w:val="Odrky"/>
      </w:pPr>
      <w:r>
        <w:t xml:space="preserve">Poznámka </w:t>
      </w:r>
      <w:r w:rsidR="001B5314">
        <w:t xml:space="preserve">– </w:t>
      </w:r>
      <w:r>
        <w:t>Používateľ môže ako nepovinný údaj zadať ľubovoľnú poznámku pomocou textového poľa.</w:t>
      </w:r>
    </w:p>
    <w:p w14:paraId="1C3D1C4F" w14:textId="2B1552A8" w:rsidR="00935C71" w:rsidRDefault="00935C71" w:rsidP="008F3CD0">
      <w:pPr>
        <w:pStyle w:val="Odrky"/>
      </w:pPr>
      <w:r>
        <w:t>Telefónne číslo</w:t>
      </w:r>
      <w:r w:rsidR="003B028C">
        <w:t xml:space="preserve"> – Používateľ môže </w:t>
      </w:r>
      <w:r w:rsidR="00282574">
        <w:t>ako nepovinné pole zadať telefónne číslo ako kontaktný údaj. Toto telefónne číslo treba zadať v správnom formáte, inak sa po uložení objaví chybová hláška pri poli „</w:t>
      </w:r>
      <w:r w:rsidR="00282574" w:rsidRPr="00282574">
        <w:t>Nesprávny tvar telefónneho čísla.</w:t>
      </w:r>
      <w:r w:rsidR="00282574">
        <w:t>“</w:t>
      </w:r>
      <w:r w:rsidR="00704B50">
        <w:t>.</w:t>
      </w:r>
    </w:p>
    <w:p w14:paraId="63CB04E0" w14:textId="62CE5A91" w:rsidR="00517634" w:rsidRPr="00517634" w:rsidRDefault="00935C71" w:rsidP="00517634">
      <w:pPr>
        <w:pStyle w:val="Odrky"/>
      </w:pPr>
      <w:r>
        <w:t>E-mail</w:t>
      </w:r>
      <w:r w:rsidR="00517634">
        <w:t xml:space="preserve"> - </w:t>
      </w:r>
      <w:r w:rsidR="00517634" w:rsidRPr="00517634">
        <w:t xml:space="preserve">Používateľ môže ako nepovinné pole zadať </w:t>
      </w:r>
      <w:r w:rsidR="00517634">
        <w:t>e-mail</w:t>
      </w:r>
      <w:r w:rsidR="00517634" w:rsidRPr="00517634">
        <w:t xml:space="preserve"> ako kontaktný údaj. </w:t>
      </w:r>
      <w:r w:rsidR="00517634">
        <w:t xml:space="preserve">Tento e-mail </w:t>
      </w:r>
      <w:r w:rsidR="00517634" w:rsidRPr="00517634">
        <w:t>treba zadať v správnom formáte, inak sa po uložení objaví chybová hláška pri poli „Nesprávny tvar e-mailovej adresy.“.</w:t>
      </w:r>
    </w:p>
    <w:p w14:paraId="6208A175" w14:textId="77777777" w:rsidR="001C0E8E" w:rsidRDefault="001C0E8E" w:rsidP="001C0E8E"/>
    <w:p w14:paraId="56AE639F" w14:textId="77777777" w:rsidR="00872B06" w:rsidRDefault="001C0E8E" w:rsidP="001C0E8E">
      <w:r>
        <w:t>Po vyplnení údajov v</w:t>
      </w:r>
      <w:r w:rsidR="00872B06">
        <w:t>o</w:t>
      </w:r>
      <w:r>
        <w:t xml:space="preserve"> formulár</w:t>
      </w:r>
      <w:r w:rsidR="00872B06">
        <w:t>i</w:t>
      </w:r>
      <w:r>
        <w:t xml:space="preserve"> pomocou tlačidla </w:t>
      </w:r>
      <w:r w:rsidR="00872B06">
        <w:t>Odoslať žiadosť používateľ odošle vyplnenú žiadosť.</w:t>
      </w:r>
    </w:p>
    <w:p w14:paraId="6AC0EDD0" w14:textId="5EF63DC7" w:rsidR="00917EAA" w:rsidRDefault="00872B06" w:rsidP="00CE071A">
      <w:r>
        <w:t xml:space="preserve">V tomto kroku sa </w:t>
      </w:r>
      <w:r w:rsidR="001C0E8E">
        <w:t xml:space="preserve">vykonáva aj kontrola formulára. Ak je všetko vyplnené správne, zadané údaje sa </w:t>
      </w:r>
      <w:r>
        <w:t xml:space="preserve">odošlú. </w:t>
      </w:r>
      <w:r w:rsidR="001C0E8E">
        <w:t xml:space="preserve">Polia vo formulári, ktoré nie sú nijako označené sú ako povinné údaje a nepovinné polia sú označené textom Nepovinný údaj. Pokiaľ by používateľ chcel pokračovať </w:t>
      </w:r>
      <w:r w:rsidR="00AF270F">
        <w:t>v odoslaní žiadosti</w:t>
      </w:r>
      <w:r w:rsidR="001C0E8E">
        <w:t xml:space="preserve"> bez vyplnených povinných polí (alebo s chybne vyplnenými povinnými po</w:t>
      </w:r>
      <w:r w:rsidR="00646FE8">
        <w:t>ľ</w:t>
      </w:r>
      <w:r w:rsidR="001C0E8E">
        <w:t>ami), tak sa nad formulárom objaví chybová hláška. Zároveň sú aj vyznačené polia, v ktorých je chyba.</w:t>
      </w:r>
    </w:p>
    <w:p w14:paraId="2AD87488" w14:textId="5053334E" w:rsidR="00BF6706" w:rsidRDefault="00291AEE" w:rsidP="00BF6706">
      <w:r>
        <w:t xml:space="preserve">Po kliknutí na Dodatočné sprístupnenie spisu sa používateľovi zobrazí obrazovka </w:t>
      </w:r>
      <w:r w:rsidRPr="00BF6706">
        <w:t>s formulárom žiadosti (</w:t>
      </w:r>
      <w:r w:rsidR="00BF6706">
        <w:fldChar w:fldCharType="begin"/>
      </w:r>
      <w:r w:rsidR="00BF6706">
        <w:instrText xml:space="preserve"> REF _Ref133165534 \h </w:instrText>
      </w:r>
      <w:r w:rsidR="00BF6706">
        <w:fldChar w:fldCharType="separate"/>
      </w:r>
      <w:r w:rsidR="00A802A9">
        <w:t xml:space="preserve">Obr. </w:t>
      </w:r>
      <w:r w:rsidR="00A802A9">
        <w:rPr>
          <w:noProof/>
        </w:rPr>
        <w:t>36</w:t>
      </w:r>
      <w:r w:rsidR="00BF6706">
        <w:fldChar w:fldCharType="end"/>
      </w:r>
      <w:r w:rsidRPr="00BF6706">
        <w:t>)</w:t>
      </w:r>
      <w:r w:rsidR="00BF6706">
        <w:t>. Formulár obsahuje nasledovné polia pre vyplnenie:</w:t>
      </w:r>
    </w:p>
    <w:p w14:paraId="720DC524" w14:textId="0677E086" w:rsidR="00BF6706" w:rsidRDefault="00BF6706" w:rsidP="00055AC0">
      <w:pPr>
        <w:pStyle w:val="Odrky"/>
      </w:pPr>
      <w:r>
        <w:t>Text žiadosti – popis dokumentov, dôvody sprístupnenia - Používateľ pomocou textového poľa zadá potrebné dôvody.</w:t>
      </w:r>
    </w:p>
    <w:p w14:paraId="04510707" w14:textId="77777777" w:rsidR="00BF6706" w:rsidRDefault="00BF6706" w:rsidP="00BF6706">
      <w:pPr>
        <w:pStyle w:val="Odrky"/>
      </w:pPr>
      <w:r>
        <w:t>Telefónne číslo - Používateľ môže ako nepovinné pole zadať telefónne číslo ako kontaktný údaj. Toto telefónne číslo treba zadať v správnom formáte, inak sa po uložení objaví chybová hláška pri poli „</w:t>
      </w:r>
      <w:r w:rsidRPr="00282574">
        <w:t>Nesprávny tvar telefónneho čísla.</w:t>
      </w:r>
      <w:r>
        <w:t>“.</w:t>
      </w:r>
    </w:p>
    <w:p w14:paraId="302CF023" w14:textId="0696B214" w:rsidR="00BF6706" w:rsidRDefault="00BF6706" w:rsidP="00BF6706">
      <w:pPr>
        <w:pStyle w:val="Odrky"/>
      </w:pPr>
      <w:r>
        <w:t xml:space="preserve">E-mail - </w:t>
      </w:r>
      <w:r w:rsidRPr="00517634">
        <w:t xml:space="preserve">Používateľ môže ako nepovinné pole zadať </w:t>
      </w:r>
      <w:r>
        <w:t>e-mail</w:t>
      </w:r>
      <w:r w:rsidRPr="00517634">
        <w:t xml:space="preserve"> ako kontaktný údaj. </w:t>
      </w:r>
      <w:r>
        <w:t xml:space="preserve">Tento e-mail </w:t>
      </w:r>
      <w:r w:rsidRPr="00517634">
        <w:t>treba zadať v správnom formáte, inak sa po uložení objaví chybová hláška pri poli „Nesprávny tvar e-mailovej adresy.“</w:t>
      </w:r>
      <w:r>
        <w:t>.</w:t>
      </w:r>
    </w:p>
    <w:p w14:paraId="3E940BE4" w14:textId="77777777" w:rsidR="00AF270F" w:rsidRDefault="00AF270F" w:rsidP="00AF270F">
      <w:pPr>
        <w:keepNext/>
      </w:pPr>
      <w:r w:rsidRPr="00AF270F">
        <w:rPr>
          <w:noProof/>
          <w:lang w:eastAsia="sk-SK"/>
        </w:rPr>
        <w:lastRenderedPageBreak/>
        <w:drawing>
          <wp:inline distT="0" distB="0" distL="0" distR="0" wp14:anchorId="761DF1FA" wp14:editId="2179D15E">
            <wp:extent cx="4412785" cy="4381168"/>
            <wp:effectExtent l="0" t="0" r="6985" b="635"/>
            <wp:docPr id="1621669867" name="Obrázok 1" descr="Obrázok, na ktorom je text&#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1669867" name="Obrázok 1" descr="Obrázok, na ktorom je text&#10;&#10;Automaticky generovaný popis"/>
                    <pic:cNvPicPr/>
                  </pic:nvPicPr>
                  <pic:blipFill>
                    <a:blip r:embed="rId45"/>
                    <a:stretch>
                      <a:fillRect/>
                    </a:stretch>
                  </pic:blipFill>
                  <pic:spPr>
                    <a:xfrm>
                      <a:off x="0" y="0"/>
                      <a:ext cx="4417305" cy="4385655"/>
                    </a:xfrm>
                    <a:prstGeom prst="rect">
                      <a:avLst/>
                    </a:prstGeom>
                  </pic:spPr>
                </pic:pic>
              </a:graphicData>
            </a:graphic>
          </wp:inline>
        </w:drawing>
      </w:r>
    </w:p>
    <w:p w14:paraId="2C2219CB" w14:textId="042437CE" w:rsidR="00291AEE" w:rsidRDefault="00AF270F" w:rsidP="00AF270F">
      <w:pPr>
        <w:pStyle w:val="Caption"/>
      </w:pPr>
      <w:bookmarkStart w:id="102" w:name="_Ref133165534"/>
      <w:bookmarkStart w:id="103" w:name="_Toc133438943"/>
      <w:r>
        <w:t xml:space="preserve">Obr. </w:t>
      </w:r>
      <w:fldSimple w:instr=" SEQ Obr. \* ARABIC ">
        <w:r w:rsidR="00A802A9">
          <w:rPr>
            <w:noProof/>
          </w:rPr>
          <w:t>36</w:t>
        </w:r>
      </w:fldSimple>
      <w:bookmarkEnd w:id="102"/>
      <w:r>
        <w:t xml:space="preserve"> – Žiadosť o dodatočné sprístupnenie spisu</w:t>
      </w:r>
      <w:bookmarkEnd w:id="103"/>
    </w:p>
    <w:p w14:paraId="61D3A839" w14:textId="77777777" w:rsidR="001677E4" w:rsidRDefault="001677E4" w:rsidP="001677E4">
      <w:r>
        <w:t>Po vyplnení údajov vo formulári pomocou tlačidla Odoslať žiadosť používateľ odošle vyplnenú žiadosť.</w:t>
      </w:r>
    </w:p>
    <w:p w14:paraId="5649A1DE" w14:textId="27ACF50E" w:rsidR="001677E4" w:rsidRPr="001677E4" w:rsidRDefault="001677E4" w:rsidP="001677E4">
      <w:r>
        <w:t xml:space="preserve">V tomto kroku sa </w:t>
      </w:r>
      <w:r w:rsidR="008A492F">
        <w:t xml:space="preserve">rovnako </w:t>
      </w:r>
      <w:r>
        <w:t>vykonáva aj kontrola formulára. Ak je všetko vyplnené správne, zadané údaje sa odošlú. Polia vo formulári, ktoré nie sú nijako označené sú ako povinné údaje a nepovinné polia sú označené textom Nepovinný údaj. Pokiaľ by používateľ chcel pokračovať v odoslaní žiadosti bez vyplnených povinných polí (alebo s chybne vyplnenými povinnými po</w:t>
      </w:r>
      <w:r w:rsidR="00646FE8">
        <w:t>ľ</w:t>
      </w:r>
      <w:r>
        <w:t>ami), tak sa nad formulárom objaví chybová hláška. Zároveň sú aj vyznačené polia, v ktorých je chyba.</w:t>
      </w:r>
    </w:p>
    <w:p w14:paraId="6E1BC004" w14:textId="2CE56526" w:rsidR="007D2A2D" w:rsidRDefault="00B5599B" w:rsidP="000F2D41">
      <w:pPr>
        <w:pStyle w:val="Heading2"/>
      </w:pPr>
      <w:bookmarkStart w:id="104" w:name="_Ref133065245"/>
      <w:bookmarkStart w:id="105" w:name="_Toc133916470"/>
      <w:r>
        <w:t>Žiadosť o sprístupnenie spisu</w:t>
      </w:r>
      <w:bookmarkEnd w:id="104"/>
      <w:bookmarkEnd w:id="105"/>
    </w:p>
    <w:p w14:paraId="10CFDB60" w14:textId="1B9B1338" w:rsidR="00574D08" w:rsidRDefault="00574D08" w:rsidP="00574D08">
      <w:pPr>
        <w:rPr>
          <w:rFonts w:eastAsia="Times New Roman" w:cs="Times New Roman"/>
          <w:szCs w:val="20"/>
          <w:lang w:eastAsia="sk-SK"/>
        </w:rPr>
      </w:pPr>
      <w:r>
        <w:t>Funkcia žiadosti o sprístupnenie spisu je možná pomocou tlačidla Sprístupniť spis. Toto tlačidlo je dostupné z podstránky Spisy (</w:t>
      </w:r>
      <w:r w:rsidR="006A4CFA">
        <w:fldChar w:fldCharType="begin"/>
      </w:r>
      <w:r w:rsidR="006A4CFA">
        <w:instrText xml:space="preserve"> REF _Ref133166101 \h </w:instrText>
      </w:r>
      <w:r w:rsidR="006A4CFA">
        <w:fldChar w:fldCharType="separate"/>
      </w:r>
      <w:r w:rsidR="00A802A9">
        <w:t xml:space="preserve">Obr. </w:t>
      </w:r>
      <w:r w:rsidR="00A802A9">
        <w:rPr>
          <w:noProof/>
        </w:rPr>
        <w:t>37</w:t>
      </w:r>
      <w:r w:rsidR="006A4CFA">
        <w:fldChar w:fldCharType="end"/>
      </w:r>
      <w:r>
        <w:rPr>
          <w:rFonts w:eastAsia="Times New Roman" w:cs="Times New Roman"/>
          <w:szCs w:val="20"/>
          <w:lang w:eastAsia="sk-SK"/>
        </w:rPr>
        <w:t>).</w:t>
      </w:r>
    </w:p>
    <w:p w14:paraId="09C13AEC" w14:textId="2EEB25B8" w:rsidR="00574D08" w:rsidRDefault="00574D08" w:rsidP="00574D08">
      <w:pPr>
        <w:keepNext/>
      </w:pPr>
      <w:r>
        <w:rPr>
          <w:noProof/>
          <w:lang w:eastAsia="sk-SK"/>
        </w:rPr>
        <w:lastRenderedPageBreak/>
        <mc:AlternateContent>
          <mc:Choice Requires="wps">
            <w:drawing>
              <wp:anchor distT="0" distB="0" distL="114300" distR="114300" simplePos="0" relativeHeight="251660288" behindDoc="0" locked="0" layoutInCell="1" allowOverlap="1" wp14:anchorId="0E12C1E3" wp14:editId="483FF72D">
                <wp:simplePos x="0" y="0"/>
                <wp:positionH relativeFrom="column">
                  <wp:posOffset>3723585</wp:posOffset>
                </wp:positionH>
                <wp:positionV relativeFrom="paragraph">
                  <wp:posOffset>566310</wp:posOffset>
                </wp:positionV>
                <wp:extent cx="866692" cy="314905"/>
                <wp:effectExtent l="19050" t="19050" r="10160" b="28575"/>
                <wp:wrapNone/>
                <wp:docPr id="1571884016" name="Obdĺžnik 17"/>
                <wp:cNvGraphicFramePr/>
                <a:graphic xmlns:a="http://schemas.openxmlformats.org/drawingml/2006/main">
                  <a:graphicData uri="http://schemas.microsoft.com/office/word/2010/wordprocessingShape">
                    <wps:wsp>
                      <wps:cNvSpPr/>
                      <wps:spPr>
                        <a:xfrm>
                          <a:off x="0" y="0"/>
                          <a:ext cx="866692" cy="314905"/>
                        </a:xfrm>
                        <a:prstGeom prst="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du="http://schemas.microsoft.com/office/word/2023/wordml/word16du">
            <w:pict>
              <v:rect w14:anchorId="3DE8A50B" id="Obdĺžnik 17" o:spid="_x0000_s1026" style="position:absolute;margin-left:293.2pt;margin-top:44.6pt;width:68.25pt;height:24.8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" filled="f" strokecolor="#c00000" strokeweight="2.25pt"/>
            </w:pict>
          </mc:Fallback>
        </mc:AlternateContent>
      </w:r>
      <w:r>
        <w:rPr>
          <w:noProof/>
          <w:lang w:eastAsia="sk-SK"/>
        </w:rPr>
        <w:drawing>
          <wp:inline distT="0" distB="0" distL="0" distR="0" wp14:anchorId="766B516A" wp14:editId="27344B1C">
            <wp:extent cx="4715124" cy="1890312"/>
            <wp:effectExtent l="0" t="0" r="0" b="0"/>
            <wp:docPr id="1180532121" name="Obrázok 1" descr="Obrázok, na ktorom je text&#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0532121" name="Obrázok 1" descr="Obrázok, na ktorom je text&#10;&#10;Automaticky generovaný popis"/>
                    <pic:cNvPicPr/>
                  </pic:nvPicPr>
                  <pic:blipFill>
                    <a:blip r:embed="rId46"/>
                    <a:stretch>
                      <a:fillRect/>
                    </a:stretch>
                  </pic:blipFill>
                  <pic:spPr>
                    <a:xfrm>
                      <a:off x="0" y="0"/>
                      <a:ext cx="4730067" cy="1896303"/>
                    </a:xfrm>
                    <a:prstGeom prst="rect">
                      <a:avLst/>
                    </a:prstGeom>
                  </pic:spPr>
                </pic:pic>
              </a:graphicData>
            </a:graphic>
          </wp:inline>
        </w:drawing>
      </w:r>
    </w:p>
    <w:p w14:paraId="0B488A88" w14:textId="144422F5" w:rsidR="00574D08" w:rsidRDefault="00574D08" w:rsidP="00574D08">
      <w:pPr>
        <w:pStyle w:val="Caption"/>
      </w:pPr>
      <w:bookmarkStart w:id="106" w:name="_Ref133166101"/>
      <w:bookmarkStart w:id="107" w:name="_Toc133438944"/>
      <w:r>
        <w:t xml:space="preserve">Obr. </w:t>
      </w:r>
      <w:fldSimple w:instr=" SEQ Obr. \* ARABIC ">
        <w:r w:rsidR="00A802A9">
          <w:rPr>
            <w:noProof/>
          </w:rPr>
          <w:t>37</w:t>
        </w:r>
      </w:fldSimple>
      <w:bookmarkEnd w:id="106"/>
      <w:r>
        <w:t xml:space="preserve"> – Tlačidlo Sprístupniť spis dostupné z podstránky Spisy.</w:t>
      </w:r>
      <w:bookmarkEnd w:id="107"/>
      <w:r>
        <w:tab/>
      </w:r>
    </w:p>
    <w:p w14:paraId="04459452" w14:textId="6189336A" w:rsidR="00574D08" w:rsidRDefault="006A4CFA" w:rsidP="006A4CFA">
      <w:r>
        <w:t>Po kliknutí na toto tlačidlo sa používateľovi otvorí formulár žiadosti o sprístupnenie spisu (</w:t>
      </w:r>
      <w:r>
        <w:fldChar w:fldCharType="begin"/>
      </w:r>
      <w:r>
        <w:instrText xml:space="preserve"> REF _Ref133166287 \h </w:instrText>
      </w:r>
      <w:r>
        <w:fldChar w:fldCharType="separate"/>
      </w:r>
      <w:r w:rsidR="00A802A9">
        <w:t xml:space="preserve">Obr. </w:t>
      </w:r>
      <w:r w:rsidR="00A802A9">
        <w:rPr>
          <w:noProof/>
        </w:rPr>
        <w:t>38</w:t>
      </w:r>
      <w:r>
        <w:fldChar w:fldCharType="end"/>
      </w:r>
      <w:r>
        <w:t>).</w:t>
      </w:r>
      <w:r w:rsidR="009E641B">
        <w:t xml:space="preserve"> </w:t>
      </w:r>
    </w:p>
    <w:p w14:paraId="5733A61E" w14:textId="77777777" w:rsidR="006A4CFA" w:rsidRDefault="006A4CFA" w:rsidP="006A4CFA">
      <w:pPr>
        <w:keepNext/>
      </w:pPr>
      <w:r w:rsidRPr="006A4CFA">
        <w:rPr>
          <w:noProof/>
          <w:lang w:eastAsia="sk-SK"/>
        </w:rPr>
        <w:drawing>
          <wp:inline distT="0" distB="0" distL="0" distR="0" wp14:anchorId="371CFA89" wp14:editId="305A02D1">
            <wp:extent cx="3784821" cy="5460709"/>
            <wp:effectExtent l="0" t="0" r="6350" b="6985"/>
            <wp:docPr id="2114547853" name="Obrázok 1" descr="Obrázok, na ktorom je text&#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4547853" name="Obrázok 1" descr="Obrázok, na ktorom je text&#10;&#10;Automaticky generovaný popis"/>
                    <pic:cNvPicPr/>
                  </pic:nvPicPr>
                  <pic:blipFill>
                    <a:blip r:embed="rId47"/>
                    <a:stretch>
                      <a:fillRect/>
                    </a:stretch>
                  </pic:blipFill>
                  <pic:spPr>
                    <a:xfrm>
                      <a:off x="0" y="0"/>
                      <a:ext cx="3803893" cy="5488226"/>
                    </a:xfrm>
                    <a:prstGeom prst="rect">
                      <a:avLst/>
                    </a:prstGeom>
                  </pic:spPr>
                </pic:pic>
              </a:graphicData>
            </a:graphic>
          </wp:inline>
        </w:drawing>
      </w:r>
    </w:p>
    <w:p w14:paraId="0BEFAE09" w14:textId="2ECD0A41" w:rsidR="006A4CFA" w:rsidRDefault="006A4CFA" w:rsidP="006A4CFA">
      <w:pPr>
        <w:pStyle w:val="Caption"/>
      </w:pPr>
      <w:bookmarkStart w:id="108" w:name="_Ref133166287"/>
      <w:bookmarkStart w:id="109" w:name="_Toc133438945"/>
      <w:r>
        <w:t xml:space="preserve">Obr. </w:t>
      </w:r>
      <w:fldSimple w:instr=" SEQ Obr. \* ARABIC ">
        <w:r w:rsidR="00A802A9">
          <w:rPr>
            <w:noProof/>
          </w:rPr>
          <w:t>38</w:t>
        </w:r>
      </w:fldSimple>
      <w:bookmarkEnd w:id="108"/>
      <w:r>
        <w:t xml:space="preserve"> – Žiadosť o sprístupnenie spisu</w:t>
      </w:r>
      <w:bookmarkEnd w:id="109"/>
    </w:p>
    <w:p w14:paraId="082AE3AC" w14:textId="706CE57E" w:rsidR="009E641B" w:rsidRDefault="009E641B" w:rsidP="009E641B">
      <w:r>
        <w:lastRenderedPageBreak/>
        <w:t>Formulár obsahuje nasledovné polia pre vyplnenie:</w:t>
      </w:r>
    </w:p>
    <w:p w14:paraId="36B812D4" w14:textId="1C5BA60C" w:rsidR="009E641B" w:rsidRDefault="009E641B" w:rsidP="009E641B">
      <w:pPr>
        <w:pStyle w:val="Odrky"/>
      </w:pPr>
      <w:r>
        <w:t>Vyberte súd - Hodnoty sa zobrazujú v </w:t>
      </w:r>
      <w:proofErr w:type="spellStart"/>
      <w:r>
        <w:t>rozbaľovacom</w:t>
      </w:r>
      <w:proofErr w:type="spellEnd"/>
      <w:r>
        <w:t xml:space="preserve"> zozname, pričom používateľ môže vybrať jednu z hodnôt.</w:t>
      </w:r>
    </w:p>
    <w:p w14:paraId="470D8A01" w14:textId="64524096" w:rsidR="009A5F06" w:rsidRDefault="009A5F06" w:rsidP="009E641B">
      <w:pPr>
        <w:pStyle w:val="Odrky"/>
      </w:pPr>
      <w:r>
        <w:t>Spisová značka</w:t>
      </w:r>
    </w:p>
    <w:p w14:paraId="77EFBC5C" w14:textId="1CE906CA" w:rsidR="009A5F06" w:rsidRDefault="00695ABD" w:rsidP="009E641B">
      <w:pPr>
        <w:pStyle w:val="Odrky"/>
      </w:pPr>
      <w:r w:rsidRPr="00695ABD">
        <w:t>Procesné postavenie v súdnom konaní</w:t>
      </w:r>
      <w:r>
        <w:t xml:space="preserve"> – Hodnoty sa zobrazujú v </w:t>
      </w:r>
      <w:proofErr w:type="spellStart"/>
      <w:r>
        <w:t>rozbaľovacom</w:t>
      </w:r>
      <w:proofErr w:type="spellEnd"/>
      <w:r>
        <w:t xml:space="preserve"> zozname, pričom používateľ môže vybrať jednu z hodnôt.</w:t>
      </w:r>
      <w:r w:rsidR="007F7984">
        <w:tab/>
      </w:r>
    </w:p>
    <w:p w14:paraId="473B6CAA" w14:textId="18F10144" w:rsidR="007F7984" w:rsidRDefault="007F7984" w:rsidP="007F7984">
      <w:pPr>
        <w:pStyle w:val="Odrky"/>
      </w:pPr>
      <w:r w:rsidRPr="007F7984">
        <w:t>Uveďte dôvod, prečo požadujete prístup k</w:t>
      </w:r>
      <w:r>
        <w:t> </w:t>
      </w:r>
      <w:r w:rsidRPr="007F7984">
        <w:t>spisu</w:t>
      </w:r>
      <w:r>
        <w:t xml:space="preserve"> – Používateľ môže ako nepovinný údaj zadať dôvod. V prípade, že v predchádzajúcom poli (Procesné postavenie v súdnom konaní) zvolí hodnotu „Iná osoba“, je toto pole povinné a dôvod zadať musí.</w:t>
      </w:r>
    </w:p>
    <w:p w14:paraId="20926A54" w14:textId="77777777" w:rsidR="007F7984" w:rsidRDefault="007F7984" w:rsidP="007F7984">
      <w:pPr>
        <w:pStyle w:val="Odrky"/>
      </w:pPr>
      <w:r>
        <w:t>Telefónne číslo - Používateľ môže ako nepovinné pole zadať telefónne číslo ako kontaktný údaj. Toto telefónne číslo treba zadať v správnom formáte, inak sa po uložení objaví chybová hláška pri poli „</w:t>
      </w:r>
      <w:r w:rsidRPr="00282574">
        <w:t>Nesprávny tvar telefónneho čísla.</w:t>
      </w:r>
      <w:r>
        <w:t>“.</w:t>
      </w:r>
    </w:p>
    <w:p w14:paraId="152527BF" w14:textId="5E76A802" w:rsidR="007F7984" w:rsidRDefault="007F7984" w:rsidP="007F7984">
      <w:pPr>
        <w:pStyle w:val="Odrky"/>
      </w:pPr>
      <w:r>
        <w:t xml:space="preserve">E-mail - </w:t>
      </w:r>
      <w:r w:rsidRPr="00517634">
        <w:t xml:space="preserve">Používateľ môže ako nepovinné pole zadať </w:t>
      </w:r>
      <w:r>
        <w:t>e-mail</w:t>
      </w:r>
      <w:r w:rsidRPr="00517634">
        <w:t xml:space="preserve"> ako kontaktný údaj. </w:t>
      </w:r>
      <w:r>
        <w:t xml:space="preserve">Tento e-mail </w:t>
      </w:r>
      <w:r w:rsidRPr="00517634">
        <w:t>treba zadať v správnom formáte, inak sa po uložení objaví chybová hláška pri poli „Nesprávny tvar e-mailovej adresy.“</w:t>
      </w:r>
      <w:r>
        <w:t>.</w:t>
      </w:r>
    </w:p>
    <w:p w14:paraId="031D9B8E" w14:textId="77777777" w:rsidR="007F7984" w:rsidRDefault="007F7984" w:rsidP="007F7984">
      <w:pPr>
        <w:pStyle w:val="Odrky"/>
        <w:numPr>
          <w:ilvl w:val="0"/>
          <w:numId w:val="0"/>
        </w:numPr>
        <w:ind w:left="454" w:hanging="227"/>
      </w:pPr>
    </w:p>
    <w:p w14:paraId="6483F8A5" w14:textId="77777777" w:rsidR="007F7984" w:rsidRDefault="007F7984" w:rsidP="007F7984">
      <w:r>
        <w:t>Po vyplnení údajov vo formulári pomocou tlačidla Odoslať žiadosť používateľ odošle vyplnenú žiadosť.</w:t>
      </w:r>
    </w:p>
    <w:p w14:paraId="0A0F2AAD" w14:textId="77777777" w:rsidR="00E2659D" w:rsidRDefault="007F7984" w:rsidP="00025E2E">
      <w:pPr>
        <w:spacing w:after="0"/>
      </w:pPr>
      <w:r>
        <w:t>V tomto kroku sa rovnako vykonáva aj kontrola formulára.</w:t>
      </w:r>
    </w:p>
    <w:p w14:paraId="3972329A" w14:textId="77777777" w:rsidR="00E2659D" w:rsidRDefault="007F7984" w:rsidP="00025E2E">
      <w:pPr>
        <w:spacing w:after="0"/>
      </w:pPr>
      <w:r>
        <w:t xml:space="preserve"> Ak je všetko vyplnené správne, zadané údaje sa odošlú. Polia vo formulári, ktoré nie sú nijako označené sú ako povinné údaje a nepovinné polia sú označené textom Nepovinný údaj. </w:t>
      </w:r>
    </w:p>
    <w:p w14:paraId="0052E5DB" w14:textId="3141D3EF" w:rsidR="00E2659D" w:rsidRDefault="007F7984" w:rsidP="00025E2E">
      <w:pPr>
        <w:spacing w:after="0"/>
      </w:pPr>
      <w:r>
        <w:t>Pokiaľ by používateľ chcel pokračovať v odoslaní žiadosti bez vyplnených povinných polí (alebo s chybne vyplnenými povinnými po</w:t>
      </w:r>
      <w:r w:rsidR="00646FE8">
        <w:t>ľ</w:t>
      </w:r>
      <w:r>
        <w:t xml:space="preserve">ami), tak sa nad formulárom objaví chybová hláška. </w:t>
      </w:r>
    </w:p>
    <w:p w14:paraId="35E6CD0D" w14:textId="10615051" w:rsidR="007F7984" w:rsidRPr="001677E4" w:rsidRDefault="007F7984" w:rsidP="00025E2E">
      <w:pPr>
        <w:spacing w:after="0"/>
      </w:pPr>
      <w:r>
        <w:t>Zároveň sú aj vyznačené polia, v ktorých je chyba.</w:t>
      </w:r>
    </w:p>
    <w:p w14:paraId="5DC86D9F" w14:textId="77777777" w:rsidR="007F7984" w:rsidRDefault="007F7984" w:rsidP="007F7984"/>
    <w:p w14:paraId="752A80AC" w14:textId="77777777" w:rsidR="00574D08" w:rsidRPr="00574D08" w:rsidRDefault="00574D08" w:rsidP="00574D08"/>
    <w:p w14:paraId="38328AAA" w14:textId="1A8A9F74" w:rsidR="00FE26F4" w:rsidRDefault="000F2D41" w:rsidP="000F2D41">
      <w:pPr>
        <w:pStyle w:val="Heading1"/>
      </w:pPr>
      <w:bookmarkStart w:id="110" w:name="_Ref132831852"/>
      <w:bookmarkStart w:id="111" w:name="_Toc133916471"/>
      <w:r>
        <w:lastRenderedPageBreak/>
        <w:t xml:space="preserve">Podstránka </w:t>
      </w:r>
      <w:r w:rsidR="00FE26F4">
        <w:t>Žiadosti</w:t>
      </w:r>
      <w:bookmarkEnd w:id="110"/>
      <w:bookmarkEnd w:id="111"/>
    </w:p>
    <w:p w14:paraId="6F0B91AA" w14:textId="2BBC636F" w:rsidR="00CD6AA9" w:rsidRPr="00CD6AA9" w:rsidRDefault="00CD6AA9" w:rsidP="00CD6AA9">
      <w:r>
        <w:t>Po kliknutí na odkaz Žiadosti v hlavnom menu sa používateľovi zobrazí podstránka so zoznamom žiadostí. V tejto časti používateľ pracuje so žiadosťami. Okrem zoznamu žiadostí je tu aj filter nad žiadosťami.</w:t>
      </w:r>
    </w:p>
    <w:p w14:paraId="56106C64" w14:textId="6A79E09C" w:rsidR="009B429D" w:rsidRDefault="009B429D" w:rsidP="000F2D41">
      <w:pPr>
        <w:pStyle w:val="Heading2"/>
      </w:pPr>
      <w:bookmarkStart w:id="112" w:name="_Toc133916472"/>
      <w:r>
        <w:t>Zoznam žiadostí</w:t>
      </w:r>
      <w:bookmarkEnd w:id="112"/>
    </w:p>
    <w:p w14:paraId="2C13E5A7" w14:textId="5D9A2FC5" w:rsidR="002C77BC" w:rsidRDefault="002C77BC" w:rsidP="002C77BC">
      <w:r>
        <w:t xml:space="preserve">Na podstránke so </w:t>
      </w:r>
      <w:r w:rsidR="005E49F0">
        <w:t>žiadosťami</w:t>
      </w:r>
      <w:r>
        <w:t xml:space="preserve"> je zobrazený zoznam </w:t>
      </w:r>
      <w:r w:rsidR="009C5CA8">
        <w:t>žiadostí</w:t>
      </w:r>
      <w:r>
        <w:t xml:space="preserve">. Tento zoznam spisov obsahuje všetky </w:t>
      </w:r>
      <w:r w:rsidR="009C5CA8">
        <w:t>žiadosti</w:t>
      </w:r>
      <w:r>
        <w:t>, ku ktorým má prihlásený používateľ oprávnenia a je zobrazovaný po stránkach (</w:t>
      </w:r>
      <w:r w:rsidR="009C5CA8">
        <w:fldChar w:fldCharType="begin"/>
      </w:r>
      <w:r w:rsidR="009C5CA8">
        <w:instrText xml:space="preserve"> REF _Ref133307426 \h </w:instrText>
      </w:r>
      <w:r w:rsidR="009C5CA8">
        <w:fldChar w:fldCharType="separate"/>
      </w:r>
      <w:r w:rsidR="00A802A9">
        <w:t xml:space="preserve">Obr. </w:t>
      </w:r>
      <w:r w:rsidR="00A802A9">
        <w:rPr>
          <w:noProof/>
        </w:rPr>
        <w:t>39</w:t>
      </w:r>
      <w:r w:rsidR="009C5CA8">
        <w:fldChar w:fldCharType="end"/>
      </w:r>
      <w:r>
        <w:t>)</w:t>
      </w:r>
      <w:r w:rsidR="009C5CA8">
        <w:t>, pričom je len vo forme na čítanie bez možnosti zmien.</w:t>
      </w:r>
    </w:p>
    <w:p w14:paraId="125E110F" w14:textId="6A9082B7" w:rsidR="002C77BC" w:rsidRDefault="002C77BC" w:rsidP="002C77BC">
      <w:r>
        <w:t xml:space="preserve">Nad zoznamom </w:t>
      </w:r>
      <w:r w:rsidR="00CE6823">
        <w:t>žiadostí</w:t>
      </w:r>
      <w:r>
        <w:t xml:space="preserve"> je zobrazený údaj o poradí aktuálne zobrazených záznamom a celkový počet záznamov na zobrazenie v zozname (1). Rovnako je tu zobrazená aj možnosť Zoradiť podľa (2), ktorá umožňuje používateľovi zobraziť záznamy podľa dátumu podania od najnovších alebo od najstarších.</w:t>
      </w:r>
    </w:p>
    <w:p w14:paraId="4CC5CA96" w14:textId="77777777" w:rsidR="00E2659D" w:rsidRDefault="002C77BC" w:rsidP="00025E2E">
      <w:pPr>
        <w:spacing w:after="0"/>
      </w:pPr>
      <w:r>
        <w:t xml:space="preserve">Pod zoznamom </w:t>
      </w:r>
      <w:r w:rsidR="00CE6823">
        <w:t>žiadostí</w:t>
      </w:r>
      <w:r>
        <w:t xml:space="preserve"> je zobrazené stránkovanie zoznamu (3). Poradie aktuálne zobrazenej stránky je vyznačené hrubým písmom. </w:t>
      </w:r>
    </w:p>
    <w:p w14:paraId="5C392420" w14:textId="77777777" w:rsidR="00E2659D" w:rsidRDefault="002C77BC" w:rsidP="00025E2E">
      <w:pPr>
        <w:spacing w:after="0"/>
      </w:pPr>
      <w:r>
        <w:t xml:space="preserve">Na vedľajšie čísla je možné kliknúť, čím sa používateľ prepne na danú stránku zoznamu. </w:t>
      </w:r>
    </w:p>
    <w:p w14:paraId="79F07E40" w14:textId="77777777" w:rsidR="00E2659D" w:rsidRDefault="002C77BC" w:rsidP="00025E2E">
      <w:pPr>
        <w:spacing w:after="0"/>
      </w:pPr>
      <w:r>
        <w:t xml:space="preserve">Okrem možnosti kliknúť priamo na číslo stránky má používateľ možnosť prepínať sa medzi stránkami pomocou odkazu Prechádzajúca a Nasledujúca, čím sa prepne na zoznam o jednu stránku dopredu alebo dozadu. </w:t>
      </w:r>
    </w:p>
    <w:p w14:paraId="3DC13AAD" w14:textId="39BF4616" w:rsidR="002C77BC" w:rsidRDefault="002C77BC" w:rsidP="00025E2E">
      <w:pPr>
        <w:spacing w:after="0"/>
      </w:pPr>
      <w:r>
        <w:t>Pokiaľ je tlačidlo neaktívne, znamená to, že sa používateľ nachádza na prvej, resp. poslednej stránke zoznamu a teda nie je možné sa prepnúť dozadu, resp. dopredu.</w:t>
      </w:r>
    </w:p>
    <w:p w14:paraId="38F4CA9A" w14:textId="55096880" w:rsidR="002C77BC" w:rsidRDefault="002C77BC" w:rsidP="00025E2E">
      <w:pPr>
        <w:spacing w:after="0"/>
      </w:pPr>
      <w:r>
        <w:t xml:space="preserve">Pod zoznamom </w:t>
      </w:r>
      <w:r w:rsidR="00CE6823">
        <w:t>žiadostí</w:t>
      </w:r>
      <w:r>
        <w:t xml:space="preserve"> je aj zobrazená možnosť nastaviť si, koľko záznamov sa bude na jednej stránke zobrazovať (4). </w:t>
      </w:r>
    </w:p>
    <w:p w14:paraId="220D41ED" w14:textId="77777777" w:rsidR="002C77BC" w:rsidRDefault="002C77BC" w:rsidP="002C77BC">
      <w:r>
        <w:t>Je tu aj tlačidlo Hore, ktoré používateľa presmeruje na vrch zoznamu, resp. stránky (5).</w:t>
      </w:r>
    </w:p>
    <w:p w14:paraId="164190C1" w14:textId="2E015768" w:rsidR="00FD7D60" w:rsidRDefault="009C5CA8" w:rsidP="00FD7D60">
      <w:pPr>
        <w:keepNext/>
      </w:pPr>
      <w:r>
        <w:rPr>
          <w:noProof/>
          <w:lang w:eastAsia="sk-SK"/>
        </w:rPr>
        <w:lastRenderedPageBreak/>
        <w:drawing>
          <wp:inline distT="0" distB="0" distL="0" distR="0" wp14:anchorId="0482F57F" wp14:editId="7FC39755">
            <wp:extent cx="4253948" cy="5799474"/>
            <wp:effectExtent l="0" t="0" r="0" b="0"/>
            <wp:docPr id="185501926" name="Obrázok 3" descr="Obrázok, na ktorom je text&#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01926" name="Obrázok 3" descr="Obrázok, na ktorom je text&#10;&#10;Automaticky generovaný popis"/>
                    <pic:cNvPicPr/>
                  </pic:nvPicPr>
                  <pic:blipFill>
                    <a:blip r:embed="rId48" cstate="print">
                      <a:extLst>
                        <a:ext uri="{28A0092B-C50C-407E-A947-70E740481C1C}">
                          <a14:useLocalDpi xmlns:a14="http://schemas.microsoft.com/office/drawing/2010/main" val="0"/>
                        </a:ext>
                      </a:extLst>
                    </a:blip>
                    <a:stretch>
                      <a:fillRect/>
                    </a:stretch>
                  </pic:blipFill>
                  <pic:spPr>
                    <a:xfrm>
                      <a:off x="0" y="0"/>
                      <a:ext cx="4259676" cy="5807283"/>
                    </a:xfrm>
                    <a:prstGeom prst="rect">
                      <a:avLst/>
                    </a:prstGeom>
                  </pic:spPr>
                </pic:pic>
              </a:graphicData>
            </a:graphic>
          </wp:inline>
        </w:drawing>
      </w:r>
    </w:p>
    <w:p w14:paraId="58A0CE36" w14:textId="6380A718" w:rsidR="002C77BC" w:rsidRDefault="00FD7D60" w:rsidP="00FD7D60">
      <w:pPr>
        <w:pStyle w:val="Caption"/>
      </w:pPr>
      <w:bookmarkStart w:id="113" w:name="_Ref133307426"/>
      <w:bookmarkStart w:id="114" w:name="_Toc133438946"/>
      <w:r>
        <w:t xml:space="preserve">Obr. </w:t>
      </w:r>
      <w:fldSimple w:instr=" SEQ Obr. \* ARABIC ">
        <w:r w:rsidR="00A802A9">
          <w:rPr>
            <w:noProof/>
          </w:rPr>
          <w:t>39</w:t>
        </w:r>
      </w:fldSimple>
      <w:bookmarkEnd w:id="113"/>
      <w:r>
        <w:t xml:space="preserve"> - Zoznam žiadostí a popis jednotlivých častí súvisiacich so stránkovaním.</w:t>
      </w:r>
      <w:bookmarkEnd w:id="114"/>
    </w:p>
    <w:p w14:paraId="77E008F7" w14:textId="5AFCBF9F" w:rsidR="00CE6823" w:rsidRDefault="00CE6823" w:rsidP="00CE6823">
      <w:r>
        <w:t xml:space="preserve">Jednotlivé záznamy </w:t>
      </w:r>
      <w:r w:rsidR="00DE67D7">
        <w:t>žiadostí</w:t>
      </w:r>
      <w:r>
        <w:t xml:space="preserve"> obsahujú nasledovné informácie</w:t>
      </w:r>
      <w:r w:rsidR="00554BD3">
        <w:t xml:space="preserve"> (</w:t>
      </w:r>
      <w:r w:rsidR="00554BD3">
        <w:fldChar w:fldCharType="begin"/>
      </w:r>
      <w:r w:rsidR="00554BD3">
        <w:instrText xml:space="preserve"> REF _Ref133308529 \h </w:instrText>
      </w:r>
      <w:r w:rsidR="00554BD3">
        <w:fldChar w:fldCharType="separate"/>
      </w:r>
      <w:r w:rsidR="00A802A9">
        <w:t xml:space="preserve">Obr. </w:t>
      </w:r>
      <w:r w:rsidR="00A802A9">
        <w:rPr>
          <w:noProof/>
        </w:rPr>
        <w:t>40</w:t>
      </w:r>
      <w:r w:rsidR="00554BD3">
        <w:fldChar w:fldCharType="end"/>
      </w:r>
      <w:r w:rsidR="00554BD3">
        <w:t>)</w:t>
      </w:r>
      <w:r>
        <w:t>:</w:t>
      </w:r>
    </w:p>
    <w:p w14:paraId="79CB2039" w14:textId="7683F19B" w:rsidR="00F62FBF" w:rsidRDefault="00F62FBF" w:rsidP="00F62FBF">
      <w:pPr>
        <w:pStyle w:val="Odrky"/>
      </w:pPr>
      <w:r>
        <w:t>Typ žiadosti (1)</w:t>
      </w:r>
    </w:p>
    <w:p w14:paraId="1B6B155C" w14:textId="63136BA4" w:rsidR="00F62FBF" w:rsidRDefault="00F62FBF" w:rsidP="00F62FBF">
      <w:pPr>
        <w:pStyle w:val="Odrky"/>
      </w:pPr>
      <w:r>
        <w:t xml:space="preserve">Detailné informácie (2) – obsahujú dátum podania, požadovaný termín, spisovú značku a identifikačné číslo spisu, názov </w:t>
      </w:r>
      <w:r w:rsidR="00263554">
        <w:t>agendy</w:t>
      </w:r>
      <w:r>
        <w:t>, súd a meno sudcu.</w:t>
      </w:r>
    </w:p>
    <w:p w14:paraId="4435D860" w14:textId="03A6B782" w:rsidR="00F62FBF" w:rsidRDefault="00F62FBF" w:rsidP="00F62FBF">
      <w:pPr>
        <w:pStyle w:val="Odrky"/>
      </w:pPr>
      <w:r>
        <w:t xml:space="preserve">Stav žiadosti s dátumom zmeny stavu (3) </w:t>
      </w:r>
      <w:r w:rsidR="005E02F7">
        <w:t>–</w:t>
      </w:r>
      <w:r>
        <w:t xml:space="preserve"> </w:t>
      </w:r>
      <w:r w:rsidR="005E02F7">
        <w:t>Žiadosť môže byť v stavoch Čaká na schválenie, Rozpracovaná, Schválená alebo zamietnutá. Ak sa žiadosť nachádza v stave Zamietnutá, tak okrem stavu a dátumu zmeny stavu sa tu zobrazuje aj odkaz Odôvodnenie (4). Po kliknutí na tento odkaz sa používateľovi zobrazí modálne okno s dôvodom zamietnutia (</w:t>
      </w:r>
      <w:r w:rsidR="00471B26">
        <w:fldChar w:fldCharType="begin"/>
      </w:r>
      <w:r w:rsidR="00471B26">
        <w:instrText xml:space="preserve"> REF _Ref133308814 \h </w:instrText>
      </w:r>
      <w:r w:rsidR="00471B26">
        <w:fldChar w:fldCharType="separate"/>
      </w:r>
      <w:r w:rsidR="00A802A9">
        <w:t xml:space="preserve">Obr. </w:t>
      </w:r>
      <w:r w:rsidR="00A802A9">
        <w:rPr>
          <w:noProof/>
        </w:rPr>
        <w:t>41</w:t>
      </w:r>
      <w:r w:rsidR="00471B26">
        <w:fldChar w:fldCharType="end"/>
      </w:r>
      <w:r w:rsidR="00471B26">
        <w:t>). Po kliknutí na tlačidlo Zavrieť sa modálne okno zavrie a používateľovi sa opäť zobrazí Zoznam žiadostí.</w:t>
      </w:r>
    </w:p>
    <w:p w14:paraId="0009749F" w14:textId="77777777" w:rsidR="00554BD3" w:rsidRDefault="00554BD3" w:rsidP="00554BD3">
      <w:pPr>
        <w:keepNext/>
      </w:pPr>
      <w:r>
        <w:rPr>
          <w:noProof/>
          <w:lang w:eastAsia="sk-SK"/>
        </w:rPr>
        <w:lastRenderedPageBreak/>
        <w:drawing>
          <wp:inline distT="0" distB="0" distL="0" distR="0" wp14:anchorId="65CD0EA8" wp14:editId="26B7A21A">
            <wp:extent cx="3522428" cy="2462050"/>
            <wp:effectExtent l="0" t="0" r="1905" b="0"/>
            <wp:docPr id="285742571" name="Obrázo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742571" name="Obrázok 285742571"/>
                    <pic:cNvPicPr/>
                  </pic:nvPicPr>
                  <pic:blipFill>
                    <a:blip r:embed="rId49">
                      <a:extLst>
                        <a:ext uri="{28A0092B-C50C-407E-A947-70E740481C1C}">
                          <a14:useLocalDpi xmlns:a14="http://schemas.microsoft.com/office/drawing/2010/main" val="0"/>
                        </a:ext>
                      </a:extLst>
                    </a:blip>
                    <a:stretch>
                      <a:fillRect/>
                    </a:stretch>
                  </pic:blipFill>
                  <pic:spPr>
                    <a:xfrm>
                      <a:off x="0" y="0"/>
                      <a:ext cx="3527347" cy="2465488"/>
                    </a:xfrm>
                    <a:prstGeom prst="rect">
                      <a:avLst/>
                    </a:prstGeom>
                  </pic:spPr>
                </pic:pic>
              </a:graphicData>
            </a:graphic>
          </wp:inline>
        </w:drawing>
      </w:r>
    </w:p>
    <w:p w14:paraId="0231BE16" w14:textId="2C26FCF0" w:rsidR="00554BD3" w:rsidRDefault="00554BD3" w:rsidP="00554BD3">
      <w:pPr>
        <w:pStyle w:val="Caption"/>
      </w:pPr>
      <w:bookmarkStart w:id="115" w:name="_Ref133308529"/>
      <w:bookmarkStart w:id="116" w:name="_Toc133438947"/>
      <w:r>
        <w:t xml:space="preserve">Obr. </w:t>
      </w:r>
      <w:fldSimple w:instr=" SEQ Obr. \* ARABIC ">
        <w:r w:rsidR="00A802A9">
          <w:rPr>
            <w:noProof/>
          </w:rPr>
          <w:t>40</w:t>
        </w:r>
      </w:fldSimple>
      <w:bookmarkEnd w:id="115"/>
      <w:r>
        <w:t xml:space="preserve"> - Informácie zobrazované pri zázname žiadosti.</w:t>
      </w:r>
      <w:bookmarkEnd w:id="116"/>
    </w:p>
    <w:p w14:paraId="5B1E7957" w14:textId="311675D9" w:rsidR="005E02F7" w:rsidRDefault="005E02F7" w:rsidP="005E02F7">
      <w:pPr>
        <w:keepNext/>
      </w:pPr>
      <w:r>
        <w:rPr>
          <w:noProof/>
          <w:lang w:eastAsia="sk-SK"/>
        </w:rPr>
        <w:drawing>
          <wp:inline distT="0" distB="0" distL="0" distR="0" wp14:anchorId="48058539" wp14:editId="78DB2663">
            <wp:extent cx="3633746" cy="1716737"/>
            <wp:effectExtent l="0" t="0" r="5080" b="0"/>
            <wp:docPr id="1074353304" name="Obrázok 1" descr="Obrázok, na ktorom je text&#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4353304" name="Obrázok 1" descr="Obrázok, na ktorom je text&#10;&#10;Automaticky generovaný popis"/>
                    <pic:cNvPicPr/>
                  </pic:nvPicPr>
                  <pic:blipFill>
                    <a:blip r:embed="rId50"/>
                    <a:stretch>
                      <a:fillRect/>
                    </a:stretch>
                  </pic:blipFill>
                  <pic:spPr>
                    <a:xfrm>
                      <a:off x="0" y="0"/>
                      <a:ext cx="3641600" cy="1720448"/>
                    </a:xfrm>
                    <a:prstGeom prst="rect">
                      <a:avLst/>
                    </a:prstGeom>
                  </pic:spPr>
                </pic:pic>
              </a:graphicData>
            </a:graphic>
          </wp:inline>
        </w:drawing>
      </w:r>
    </w:p>
    <w:p w14:paraId="6100D45E" w14:textId="6C0A6320" w:rsidR="00CE6823" w:rsidRDefault="005E02F7" w:rsidP="00224BAC">
      <w:pPr>
        <w:pStyle w:val="Caption"/>
      </w:pPr>
      <w:bookmarkStart w:id="117" w:name="_Ref133308814"/>
      <w:bookmarkStart w:id="118" w:name="_Toc133438948"/>
      <w:r>
        <w:t xml:space="preserve">Obr. </w:t>
      </w:r>
      <w:fldSimple w:instr=" SEQ Obr. \* ARABIC ">
        <w:r w:rsidR="00A802A9">
          <w:rPr>
            <w:noProof/>
          </w:rPr>
          <w:t>41</w:t>
        </w:r>
      </w:fldSimple>
      <w:bookmarkEnd w:id="117"/>
      <w:r>
        <w:t xml:space="preserve"> – Odôvodnenie zamietnutia žiadosti.</w:t>
      </w:r>
      <w:bookmarkEnd w:id="118"/>
    </w:p>
    <w:p w14:paraId="71CC9375" w14:textId="5B4602A2" w:rsidR="00E2659D" w:rsidRDefault="00E2659D" w:rsidP="00025E2E"/>
    <w:p w14:paraId="27DFD9CB" w14:textId="4AB0A470" w:rsidR="00E2659D" w:rsidRDefault="00E2659D" w:rsidP="00025E2E"/>
    <w:p w14:paraId="75A144FC" w14:textId="172A01E3" w:rsidR="00E2659D" w:rsidRDefault="00E2659D" w:rsidP="00025E2E"/>
    <w:p w14:paraId="41972E1E" w14:textId="5A6CC7EC" w:rsidR="00E2659D" w:rsidRDefault="00E2659D" w:rsidP="00025E2E"/>
    <w:p w14:paraId="1A3E7E61" w14:textId="2770B3AE" w:rsidR="00E2659D" w:rsidRDefault="00E2659D" w:rsidP="00025E2E"/>
    <w:p w14:paraId="29A9F241" w14:textId="31CED248" w:rsidR="00E2659D" w:rsidRDefault="00E2659D" w:rsidP="00025E2E"/>
    <w:p w14:paraId="6665D4AB" w14:textId="2EA2B3DB" w:rsidR="00E2659D" w:rsidRDefault="00E2659D" w:rsidP="00025E2E"/>
    <w:p w14:paraId="32DAAA3B" w14:textId="56FCA7CF" w:rsidR="00E2659D" w:rsidRDefault="00E2659D" w:rsidP="00025E2E"/>
    <w:p w14:paraId="35BE9A00" w14:textId="08447F37" w:rsidR="00E2659D" w:rsidRDefault="00E2659D" w:rsidP="00025E2E"/>
    <w:p w14:paraId="46D124F1" w14:textId="741E5AC4" w:rsidR="00E2659D" w:rsidRDefault="00E2659D" w:rsidP="00025E2E"/>
    <w:p w14:paraId="4B8D1334" w14:textId="7F6BA0D9" w:rsidR="00E2659D" w:rsidRDefault="00E2659D" w:rsidP="00025E2E"/>
    <w:p w14:paraId="44E5B28B" w14:textId="25C7CA43" w:rsidR="00E2659D" w:rsidRPr="00C946B1" w:rsidRDefault="00E2659D" w:rsidP="00025E2E"/>
    <w:p w14:paraId="74E8C289" w14:textId="1C01DE96" w:rsidR="009B429D" w:rsidRDefault="009B429D" w:rsidP="000F2D41">
      <w:pPr>
        <w:pStyle w:val="Heading2"/>
      </w:pPr>
      <w:bookmarkStart w:id="119" w:name="_Toc133916473"/>
      <w:r>
        <w:lastRenderedPageBreak/>
        <w:t>Filter nad zoznamom žiadostí</w:t>
      </w:r>
      <w:bookmarkEnd w:id="119"/>
    </w:p>
    <w:p w14:paraId="5DDFC020" w14:textId="6FEEB447" w:rsidR="00AD49AC" w:rsidRDefault="00AD49AC" w:rsidP="00AD49AC">
      <w:r>
        <w:t>V ľavej časti obrazovky sa nachádza časť pre filter pre žiadosti.</w:t>
      </w:r>
    </w:p>
    <w:p w14:paraId="5D009B0D" w14:textId="7DC62A42" w:rsidR="00112DD5" w:rsidRDefault="00DD505A" w:rsidP="00112DD5">
      <w:pPr>
        <w:keepNext/>
      </w:pPr>
      <w:r>
        <w:rPr>
          <w:noProof/>
          <w:lang w:eastAsia="sk-SK"/>
        </w:rPr>
        <w:drawing>
          <wp:inline distT="0" distB="0" distL="0" distR="0" wp14:anchorId="36502AD3" wp14:editId="1E6706DF">
            <wp:extent cx="4025265" cy="3816626"/>
            <wp:effectExtent l="0" t="0" r="0" b="0"/>
            <wp:docPr id="912130971" name="Obrázok 6" descr="Obrázok, na ktorom je text&#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130971" name="Obrázok 6" descr="Obrázok, na ktorom je text&#10;&#10;Automaticky generovaný popis"/>
                    <pic:cNvPicPr/>
                  </pic:nvPicPr>
                  <pic:blipFill rotWithShape="1">
                    <a:blip r:embed="rId51" cstate="print">
                      <a:extLst>
                        <a:ext uri="{28A0092B-C50C-407E-A947-70E740481C1C}">
                          <a14:useLocalDpi xmlns:a14="http://schemas.microsoft.com/office/drawing/2010/main" val="0"/>
                        </a:ext>
                      </a:extLst>
                    </a:blip>
                    <a:srcRect b="27264"/>
                    <a:stretch/>
                  </pic:blipFill>
                  <pic:spPr bwMode="auto">
                    <a:xfrm>
                      <a:off x="0" y="0"/>
                      <a:ext cx="4030850" cy="3821922"/>
                    </a:xfrm>
                    <a:prstGeom prst="rect">
                      <a:avLst/>
                    </a:prstGeom>
                    <a:ln>
                      <a:noFill/>
                    </a:ln>
                    <a:extLst>
                      <a:ext uri="{53640926-AAD7-44D8-BBD7-CCE9431645EC}">
                        <a14:shadowObscured xmlns:a14="http://schemas.microsoft.com/office/drawing/2010/main"/>
                      </a:ext>
                    </a:extLst>
                  </pic:spPr>
                </pic:pic>
              </a:graphicData>
            </a:graphic>
          </wp:inline>
        </w:drawing>
      </w:r>
    </w:p>
    <w:p w14:paraId="5EBAAE6A" w14:textId="47BB8E65" w:rsidR="00AD49AC" w:rsidRDefault="00112DD5" w:rsidP="00112DD5">
      <w:pPr>
        <w:pStyle w:val="Caption"/>
      </w:pPr>
      <w:bookmarkStart w:id="120" w:name="_Toc133438949"/>
      <w:r>
        <w:t xml:space="preserve">Obr. </w:t>
      </w:r>
      <w:fldSimple w:instr=" SEQ Obr. \* ARABIC ">
        <w:r w:rsidR="00A802A9">
          <w:rPr>
            <w:noProof/>
          </w:rPr>
          <w:t>42</w:t>
        </w:r>
      </w:fldSimple>
      <w:r>
        <w:t xml:space="preserve"> – Filter nad zoznamom žiadostí.</w:t>
      </w:r>
      <w:bookmarkEnd w:id="120"/>
    </w:p>
    <w:p w14:paraId="0091B8FB" w14:textId="326CACD1" w:rsidR="00112DD5" w:rsidRDefault="00112DD5" w:rsidP="00112DD5">
      <w:r>
        <w:t>Filter umožňuje rýchle vyhľadávanie žiadostí na základe zvolených kritérií. Zvolený filter je uložený aj po odhlásení a následnom prihlásení do aplikácie ESS.</w:t>
      </w:r>
    </w:p>
    <w:p w14:paraId="71723219" w14:textId="77777777" w:rsidR="00112DD5" w:rsidRDefault="00112DD5" w:rsidP="00112DD5">
      <w:r>
        <w:t>Filtrovanie umožňuje vyhľadávanie pomocou nasledovných atribútov :</w:t>
      </w:r>
    </w:p>
    <w:p w14:paraId="44F8DCC6" w14:textId="77777777" w:rsidR="00112DD5" w:rsidRDefault="00112DD5" w:rsidP="00112DD5">
      <w:pPr>
        <w:pStyle w:val="Odrky"/>
      </w:pPr>
      <w:r>
        <w:t>Spisová značka – vyhľadávanie podľa spisovej značky.</w:t>
      </w:r>
    </w:p>
    <w:p w14:paraId="1A3A6855" w14:textId="4AE1ACFF" w:rsidR="00112DD5" w:rsidRDefault="00112DD5" w:rsidP="00112DD5">
      <w:pPr>
        <w:pStyle w:val="Odrky"/>
      </w:pPr>
      <w:r>
        <w:t xml:space="preserve">Súd - vyhľadávanie podľa súdu, kedy v zozname </w:t>
      </w:r>
      <w:r w:rsidR="00E01885">
        <w:t>žiadostí</w:t>
      </w:r>
      <w:r>
        <w:t xml:space="preserve"> budú len </w:t>
      </w:r>
      <w:r w:rsidR="00E01885">
        <w:t>žiadosti</w:t>
      </w:r>
      <w:r>
        <w:t xml:space="preserve"> spadajúce pod daný súd. Je možné zadať viacero stavov z hodnôt. Ak má však používateľ vo filtri už zadanú hodnotu identifikačného čísla spisu, podľa ktorej filtruje </w:t>
      </w:r>
      <w:r w:rsidR="00E01885">
        <w:t>žiadosti</w:t>
      </w:r>
      <w:r>
        <w:t>, tak pre toto filtrovanie podľa súdu budú dostupné len tie hodnoty, resp. súdy, ktoré môžu dané identifikačné číslo spisu riešiť a zvyšné hodnoty (tzn. zvyšné súdy) sa ani nezobrazia v možnosti filtra.</w:t>
      </w:r>
    </w:p>
    <w:p w14:paraId="12E7B38C" w14:textId="306590C2" w:rsidR="00AD49AC" w:rsidRDefault="00112DD5" w:rsidP="00AD49AC">
      <w:pPr>
        <w:pStyle w:val="Odrky"/>
      </w:pPr>
      <w:r>
        <w:t xml:space="preserve">Identifikačné číslo spisu - vyhľadávanie </w:t>
      </w:r>
      <w:r w:rsidR="00E01885">
        <w:t xml:space="preserve">žiadostí </w:t>
      </w:r>
      <w:r>
        <w:t xml:space="preserve">podľa identifikačného čísla spisu. Ak používateľ do poľa zadá číslo spisu (alebo časť čísla spisu), systém mu zobrazí všetky </w:t>
      </w:r>
      <w:r w:rsidR="00E01885">
        <w:t>žiadosti pre</w:t>
      </w:r>
      <w:r>
        <w:t> dan</w:t>
      </w:r>
      <w:r w:rsidR="00E01885">
        <w:t>é</w:t>
      </w:r>
      <w:r>
        <w:t xml:space="preserve"> identifikačn</w:t>
      </w:r>
      <w:r w:rsidR="00E01885">
        <w:t>é</w:t>
      </w:r>
      <w:r>
        <w:t xml:space="preserve"> číslo spisu (resp. všetky spisy, ktoré obsahujú časť daného identifikačného čísla spisu).</w:t>
      </w:r>
    </w:p>
    <w:p w14:paraId="18A99AB5" w14:textId="63923601" w:rsidR="00DD505A" w:rsidRDefault="00E01885" w:rsidP="00DD505A">
      <w:pPr>
        <w:pStyle w:val="Odrky"/>
      </w:pPr>
      <w:r>
        <w:t xml:space="preserve">Stav žiadosti – </w:t>
      </w:r>
      <w:r w:rsidR="00DD505A">
        <w:t>vyhľadávanie podľa stavu žiadosti, kedy v zozname žiadostí budú len žiadosti vo zvolenom stave. Je možné zadať viacero zo stavov z hodnôt Zamietnutá, Schválená, Čaká na schválenie, Rozpracovaná.</w:t>
      </w:r>
    </w:p>
    <w:p w14:paraId="479495C2" w14:textId="787BAD7D" w:rsidR="00DD505A" w:rsidRDefault="00DD505A" w:rsidP="00DD505A">
      <w:pPr>
        <w:pStyle w:val="Odrky"/>
      </w:pPr>
      <w:r>
        <w:lastRenderedPageBreak/>
        <w:t>Typ žiadosti - vyhľadávanie podľa typu žiadosti, kedy v zozname žiadostí budú len žiadosti vo zvolenom stave. Je možné zadať viacero zo stavov z hodnôt Elektronické sprístupnenie spisu, Fyzické sprístupnenie spisu, Dodatočné sprístupnenie dokumentov.</w:t>
      </w:r>
    </w:p>
    <w:p w14:paraId="3DA0CCA6" w14:textId="77777777" w:rsidR="00DD505A" w:rsidRDefault="00DD505A" w:rsidP="00DD505A">
      <w:pPr>
        <w:pStyle w:val="Odrky"/>
      </w:pPr>
      <w:r>
        <w:t>Účastník konania - vyhľadávanie je možné podľa ľubovoľného zadaného reťazca, kedy sa hľadajú zhody medzi zadaným reťazcom a účastníkom konania.</w:t>
      </w:r>
    </w:p>
    <w:p w14:paraId="3DE9AF1D" w14:textId="77777777" w:rsidR="00B505A8" w:rsidRDefault="00B505A8" w:rsidP="00B505A8">
      <w:pPr>
        <w:pStyle w:val="Odrky"/>
        <w:numPr>
          <w:ilvl w:val="0"/>
          <w:numId w:val="0"/>
        </w:numPr>
        <w:ind w:left="454" w:hanging="227"/>
      </w:pPr>
    </w:p>
    <w:p w14:paraId="691BADC4" w14:textId="68EE0B1C" w:rsidR="00B505A8" w:rsidRPr="0001652F" w:rsidRDefault="00B505A8" w:rsidP="00B505A8">
      <w:r>
        <w:t>Zvolené hodnoty filtra sa zobrazujú nad zoznamom žiadostí, spolu s informáciou, koľko záznamov podľa zvoleného filtra bolo nájdených. Zároveň vo filtri pri jednotlivých hodnotách sa tiež zobrazuje číslo, koľko nájdených záznamov zodpovedá danej hodnote (</w:t>
      </w:r>
      <w:r w:rsidR="002D1262">
        <w:fldChar w:fldCharType="begin"/>
      </w:r>
      <w:r w:rsidR="002D1262">
        <w:instrText xml:space="preserve"> REF _Ref133322665 \h </w:instrText>
      </w:r>
      <w:r w:rsidR="002D1262">
        <w:fldChar w:fldCharType="separate"/>
      </w:r>
      <w:r w:rsidR="00A802A9">
        <w:t xml:space="preserve">Obr. </w:t>
      </w:r>
      <w:r w:rsidR="00A802A9">
        <w:rPr>
          <w:noProof/>
        </w:rPr>
        <w:t>43</w:t>
      </w:r>
      <w:r w:rsidR="002D1262">
        <w:fldChar w:fldCharType="end"/>
      </w:r>
      <w:r>
        <w:t xml:space="preserve">). Ak zvolenému filtru nezodpovedajú žiadne záznamy, zoznam </w:t>
      </w:r>
      <w:r w:rsidR="009A185B">
        <w:t>žiadostí</w:t>
      </w:r>
      <w:r>
        <w:t xml:space="preserve"> je prázdny a je zobrazená iba informačná hláška </w:t>
      </w:r>
      <w:r w:rsidRPr="009512F5">
        <w:t>Zadaným kritériám nezodpovedá žiadny záznam</w:t>
      </w:r>
      <w:r>
        <w:t xml:space="preserve"> (</w:t>
      </w:r>
      <w:r w:rsidR="009A185B">
        <w:fldChar w:fldCharType="begin"/>
      </w:r>
      <w:r w:rsidR="009A185B">
        <w:instrText xml:space="preserve"> REF _Ref133322762 \h </w:instrText>
      </w:r>
      <w:r w:rsidR="009A185B">
        <w:fldChar w:fldCharType="separate"/>
      </w:r>
      <w:r w:rsidR="00A802A9">
        <w:t xml:space="preserve">Obr. </w:t>
      </w:r>
      <w:r w:rsidR="00A802A9">
        <w:rPr>
          <w:iCs/>
          <w:noProof/>
        </w:rPr>
        <w:t>44</w:t>
      </w:r>
      <w:r w:rsidR="009A185B">
        <w:fldChar w:fldCharType="end"/>
      </w:r>
      <w:r>
        <w:t>).</w:t>
      </w:r>
    </w:p>
    <w:p w14:paraId="65E62F90" w14:textId="7151A8A2" w:rsidR="00B505A8" w:rsidRDefault="00B505A8" w:rsidP="00B505A8">
      <w:r>
        <w:t xml:space="preserve">Zvolené hodnoty filtra môže používateľ zrušiť kliknutím na X pri jednotlivých zvolených filtračných kritériách, čím sa odstránia a vyfiltrovaný zoznam </w:t>
      </w:r>
      <w:r w:rsidR="009A185B">
        <w:t>žiadostí</w:t>
      </w:r>
      <w:r>
        <w:t xml:space="preserve"> sa automaticky aktualizuje podľa nového filtra.</w:t>
      </w:r>
    </w:p>
    <w:p w14:paraId="1D6142CD" w14:textId="77777777" w:rsidR="002D1262" w:rsidRDefault="003B62D3" w:rsidP="002D1262">
      <w:pPr>
        <w:keepNext/>
      </w:pPr>
      <w:r>
        <w:rPr>
          <w:noProof/>
          <w:lang w:eastAsia="sk-SK"/>
        </w:rPr>
        <mc:AlternateContent>
          <mc:Choice Requires="wps">
            <w:drawing>
              <wp:anchor distT="0" distB="0" distL="114300" distR="114300" simplePos="0" relativeHeight="251668480" behindDoc="0" locked="0" layoutInCell="1" allowOverlap="1" wp14:anchorId="667B893F" wp14:editId="49AE4427">
                <wp:simplePos x="0" y="0"/>
                <wp:positionH relativeFrom="column">
                  <wp:posOffset>1568257</wp:posOffset>
                </wp:positionH>
                <wp:positionV relativeFrom="paragraph">
                  <wp:posOffset>591378</wp:posOffset>
                </wp:positionV>
                <wp:extent cx="1777945" cy="306954"/>
                <wp:effectExtent l="19050" t="19050" r="13335" b="17145"/>
                <wp:wrapNone/>
                <wp:docPr id="602440472" name="Obdĺžnik 8"/>
                <wp:cNvGraphicFramePr/>
                <a:graphic xmlns:a="http://schemas.openxmlformats.org/drawingml/2006/main">
                  <a:graphicData uri="http://schemas.microsoft.com/office/word/2010/wordprocessingShape">
                    <wps:wsp>
                      <wps:cNvSpPr/>
                      <wps:spPr>
                        <a:xfrm>
                          <a:off x="0" y="0"/>
                          <a:ext cx="1777945" cy="306954"/>
                        </a:xfrm>
                        <a:prstGeom prst="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7120041A" id="Obdĺžnik 8" o:spid="_x0000_s1026" style="position:absolute;margin-left:123.5pt;margin-top:46.55pt;width:140pt;height:24.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" filled="f" strokecolor="#c00000" strokeweight="2.25pt"/>
            </w:pict>
          </mc:Fallback>
        </mc:AlternateContent>
      </w:r>
      <w:r>
        <w:rPr>
          <w:noProof/>
          <w:lang w:eastAsia="sk-SK"/>
        </w:rPr>
        <mc:AlternateContent>
          <mc:Choice Requires="wps">
            <w:drawing>
              <wp:anchor distT="0" distB="0" distL="114300" distR="114300" simplePos="0" relativeHeight="251666432" behindDoc="0" locked="0" layoutInCell="1" allowOverlap="1" wp14:anchorId="3A76FA27" wp14:editId="20FD4AD9">
                <wp:simplePos x="0" y="0"/>
                <wp:positionH relativeFrom="column">
                  <wp:posOffset>1489959</wp:posOffset>
                </wp:positionH>
                <wp:positionV relativeFrom="paragraph">
                  <wp:posOffset>989744</wp:posOffset>
                </wp:positionV>
                <wp:extent cx="970059" cy="211538"/>
                <wp:effectExtent l="19050" t="19050" r="20955" b="17145"/>
                <wp:wrapNone/>
                <wp:docPr id="1550538242" name="Obdĺžnik 8"/>
                <wp:cNvGraphicFramePr/>
                <a:graphic xmlns:a="http://schemas.openxmlformats.org/drawingml/2006/main">
                  <a:graphicData uri="http://schemas.microsoft.com/office/word/2010/wordprocessingShape">
                    <wps:wsp>
                      <wps:cNvSpPr/>
                      <wps:spPr>
                        <a:xfrm>
                          <a:off x="0" y="0"/>
                          <a:ext cx="970059" cy="211538"/>
                        </a:xfrm>
                        <a:prstGeom prst="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du="http://schemas.microsoft.com/office/word/2023/wordml/word16du">
            <w:pict>
              <v:rect w14:anchorId="3131E822" id="Obdĺžnik 8" o:spid="_x0000_s1026" style="position:absolute;margin-left:117.3pt;margin-top:77.95pt;width:76.4pt;height:16.6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" filled="f" strokecolor="#c00000" strokeweight="2.25pt"/>
            </w:pict>
          </mc:Fallback>
        </mc:AlternateContent>
      </w:r>
      <w:r>
        <w:rPr>
          <w:noProof/>
          <w:lang w:eastAsia="sk-SK"/>
        </w:rPr>
        <mc:AlternateContent>
          <mc:Choice Requires="wps">
            <w:drawing>
              <wp:anchor distT="0" distB="0" distL="114300" distR="114300" simplePos="0" relativeHeight="251664384" behindDoc="0" locked="0" layoutInCell="1" allowOverlap="1" wp14:anchorId="3E542CF6" wp14:editId="00C0D01C">
                <wp:simplePos x="0" y="0"/>
                <wp:positionH relativeFrom="column">
                  <wp:posOffset>95443</wp:posOffset>
                </wp:positionH>
                <wp:positionV relativeFrom="paragraph">
                  <wp:posOffset>2241881</wp:posOffset>
                </wp:positionV>
                <wp:extent cx="970059" cy="211538"/>
                <wp:effectExtent l="19050" t="19050" r="20955" b="17145"/>
                <wp:wrapNone/>
                <wp:docPr id="1248304147" name="Obdĺžnik 8"/>
                <wp:cNvGraphicFramePr/>
                <a:graphic xmlns:a="http://schemas.openxmlformats.org/drawingml/2006/main">
                  <a:graphicData uri="http://schemas.microsoft.com/office/word/2010/wordprocessingShape">
                    <wps:wsp>
                      <wps:cNvSpPr/>
                      <wps:spPr>
                        <a:xfrm>
                          <a:off x="0" y="0"/>
                          <a:ext cx="970059" cy="211538"/>
                        </a:xfrm>
                        <a:prstGeom prst="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du="http://schemas.microsoft.com/office/word/2023/wordml/word16du">
            <w:pict>
              <v:rect w14:anchorId="4438D344" id="Obdĺžnik 8" o:spid="_x0000_s1026" style="position:absolute;margin-left:7.5pt;margin-top:176.55pt;width:76.4pt;height:16.6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" filled="f" strokecolor="#c00000" strokeweight="2.25pt"/>
            </w:pict>
          </mc:Fallback>
        </mc:AlternateContent>
      </w:r>
      <w:r>
        <w:rPr>
          <w:noProof/>
          <w:lang w:eastAsia="sk-SK"/>
        </w:rPr>
        <mc:AlternateContent>
          <mc:Choice Requires="wps">
            <w:drawing>
              <wp:anchor distT="0" distB="0" distL="114300" distR="114300" simplePos="0" relativeHeight="251662336" behindDoc="0" locked="0" layoutInCell="1" allowOverlap="1" wp14:anchorId="6EE8D404" wp14:editId="0C49F503">
                <wp:simplePos x="0" y="0"/>
                <wp:positionH relativeFrom="column">
                  <wp:posOffset>97155</wp:posOffset>
                </wp:positionH>
                <wp:positionV relativeFrom="paragraph">
                  <wp:posOffset>2030040</wp:posOffset>
                </wp:positionV>
                <wp:extent cx="970059" cy="211538"/>
                <wp:effectExtent l="19050" t="19050" r="20955" b="17145"/>
                <wp:wrapNone/>
                <wp:docPr id="2064414573" name="Obdĺžnik 8"/>
                <wp:cNvGraphicFramePr/>
                <a:graphic xmlns:a="http://schemas.openxmlformats.org/drawingml/2006/main">
                  <a:graphicData uri="http://schemas.microsoft.com/office/word/2010/wordprocessingShape">
                    <wps:wsp>
                      <wps:cNvSpPr/>
                      <wps:spPr>
                        <a:xfrm>
                          <a:off x="0" y="0"/>
                          <a:ext cx="970059" cy="211538"/>
                        </a:xfrm>
                        <a:prstGeom prst="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du="http://schemas.microsoft.com/office/word/2023/wordml/word16du">
            <w:pict>
              <v:rect w14:anchorId="7AB6692F" id="Obdĺžnik 8" o:spid="_x0000_s1026" style="position:absolute;margin-left:7.65pt;margin-top:159.85pt;width:76.4pt;height:16.6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" filled="f" strokecolor="#c00000" strokeweight="2.25pt"/>
            </w:pict>
          </mc:Fallback>
        </mc:AlternateContent>
      </w:r>
      <w:r>
        <w:rPr>
          <w:noProof/>
          <w:lang w:eastAsia="sk-SK"/>
        </w:rPr>
        <w:drawing>
          <wp:inline distT="0" distB="0" distL="0" distR="0" wp14:anchorId="0C01D18E" wp14:editId="604550AD">
            <wp:extent cx="4715124" cy="3251523"/>
            <wp:effectExtent l="0" t="0" r="0" b="6350"/>
            <wp:docPr id="1283823725"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3823725" name=""/>
                    <pic:cNvPicPr/>
                  </pic:nvPicPr>
                  <pic:blipFill>
                    <a:blip r:embed="rId52"/>
                    <a:stretch>
                      <a:fillRect/>
                    </a:stretch>
                  </pic:blipFill>
                  <pic:spPr>
                    <a:xfrm>
                      <a:off x="0" y="0"/>
                      <a:ext cx="4721073" cy="3255625"/>
                    </a:xfrm>
                    <a:prstGeom prst="rect">
                      <a:avLst/>
                    </a:prstGeom>
                  </pic:spPr>
                </pic:pic>
              </a:graphicData>
            </a:graphic>
          </wp:inline>
        </w:drawing>
      </w:r>
    </w:p>
    <w:p w14:paraId="2C898122" w14:textId="4072E397" w:rsidR="002D1262" w:rsidRDefault="002D1262" w:rsidP="002D1262">
      <w:pPr>
        <w:pStyle w:val="Caption"/>
      </w:pPr>
      <w:bookmarkStart w:id="121" w:name="_Ref133322665"/>
      <w:bookmarkStart w:id="122" w:name="_Toc133438950"/>
      <w:r>
        <w:t xml:space="preserve">Obr. </w:t>
      </w:r>
      <w:fldSimple w:instr=" SEQ Obr. \* ARABIC ">
        <w:r w:rsidR="00A802A9">
          <w:rPr>
            <w:noProof/>
          </w:rPr>
          <w:t>43</w:t>
        </w:r>
      </w:fldSimple>
      <w:bookmarkEnd w:id="121"/>
      <w:r>
        <w:t xml:space="preserve"> - Zvolené hodnoty filtra zobrazené nad zoznam žiadostí.</w:t>
      </w:r>
      <w:bookmarkEnd w:id="122"/>
    </w:p>
    <w:p w14:paraId="5DD0717C" w14:textId="77777777" w:rsidR="002D1262" w:rsidRDefault="002D1262" w:rsidP="002D1262">
      <w:pPr>
        <w:keepNext/>
      </w:pPr>
      <w:r>
        <w:rPr>
          <w:noProof/>
          <w:lang w:eastAsia="sk-SK"/>
        </w:rPr>
        <w:drawing>
          <wp:inline distT="0" distB="0" distL="0" distR="0" wp14:anchorId="55C769A9" wp14:editId="5BD84FD6">
            <wp:extent cx="4514837" cy="1542553"/>
            <wp:effectExtent l="0" t="0" r="635" b="635"/>
            <wp:docPr id="1294551486"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4551486" name=""/>
                    <pic:cNvPicPr/>
                  </pic:nvPicPr>
                  <pic:blipFill rotWithShape="1">
                    <a:blip r:embed="rId53"/>
                    <a:srcRect b="40599"/>
                    <a:stretch/>
                  </pic:blipFill>
                  <pic:spPr bwMode="auto">
                    <a:xfrm>
                      <a:off x="0" y="0"/>
                      <a:ext cx="4519026" cy="1543984"/>
                    </a:xfrm>
                    <a:prstGeom prst="rect">
                      <a:avLst/>
                    </a:prstGeom>
                    <a:ln>
                      <a:noFill/>
                    </a:ln>
                    <a:extLst>
                      <a:ext uri="{53640926-AAD7-44D8-BBD7-CCE9431645EC}">
                        <a14:shadowObscured xmlns:a14="http://schemas.microsoft.com/office/drawing/2010/main"/>
                      </a:ext>
                    </a:extLst>
                  </pic:spPr>
                </pic:pic>
              </a:graphicData>
            </a:graphic>
          </wp:inline>
        </w:drawing>
      </w:r>
    </w:p>
    <w:p w14:paraId="5CCA45E2" w14:textId="60A5B15F" w:rsidR="00B505A8" w:rsidRDefault="002D1262" w:rsidP="00025E2E">
      <w:pPr>
        <w:pStyle w:val="Caption"/>
      </w:pPr>
      <w:bookmarkStart w:id="123" w:name="_Ref133322762"/>
      <w:bookmarkStart w:id="124" w:name="_Toc133438951"/>
      <w:r>
        <w:t xml:space="preserve">Obr. </w:t>
      </w:r>
      <w:r w:rsidR="00F81BD3">
        <w:fldChar w:fldCharType="begin"/>
      </w:r>
      <w:r w:rsidR="00F81BD3">
        <w:rPr>
          <w:iCs w:val="0"/>
        </w:rPr>
        <w:instrText xml:space="preserve"> SEQ Obr. \* ARABIC </w:instrText>
      </w:r>
      <w:r w:rsidR="00F81BD3">
        <w:fldChar w:fldCharType="separate"/>
      </w:r>
      <w:r w:rsidR="00A802A9">
        <w:rPr>
          <w:iCs w:val="0"/>
          <w:noProof/>
        </w:rPr>
        <w:t>44</w:t>
      </w:r>
      <w:r w:rsidR="00F81BD3">
        <w:rPr>
          <w:noProof/>
        </w:rPr>
        <w:fldChar w:fldCharType="end"/>
      </w:r>
      <w:bookmarkEnd w:id="123"/>
      <w:r>
        <w:t xml:space="preserve"> - Zvolené hodnoty filtra, ktorým nezodpovedajú žiadne záznamy.</w:t>
      </w:r>
      <w:bookmarkEnd w:id="124"/>
    </w:p>
    <w:p w14:paraId="771BAE2D" w14:textId="54753C66" w:rsidR="00FE26F4" w:rsidRDefault="000F2D41" w:rsidP="000F2D41">
      <w:pPr>
        <w:pStyle w:val="Heading1"/>
      </w:pPr>
      <w:bookmarkStart w:id="125" w:name="_Ref132831890"/>
      <w:bookmarkStart w:id="126" w:name="_Ref133086912"/>
      <w:bookmarkStart w:id="127" w:name="_Toc133916474"/>
      <w:r>
        <w:lastRenderedPageBreak/>
        <w:t xml:space="preserve">Podstránka </w:t>
      </w:r>
      <w:r w:rsidR="00FE26F4">
        <w:t>Nastavenia</w:t>
      </w:r>
      <w:bookmarkEnd w:id="125"/>
      <w:bookmarkEnd w:id="126"/>
      <w:bookmarkEnd w:id="127"/>
    </w:p>
    <w:p w14:paraId="331EA435" w14:textId="42580012" w:rsidR="00617309" w:rsidRDefault="00617309" w:rsidP="00617309">
      <w:r>
        <w:t>Po kliknutí na odkaz Nastavenia v hlavnom menu sa používateľovi zobrazí podstránka s nastaveniami (</w:t>
      </w:r>
      <w:r>
        <w:fldChar w:fldCharType="begin"/>
      </w:r>
      <w:r>
        <w:instrText xml:space="preserve"> REF _Ref133324067 \h </w:instrText>
      </w:r>
      <w:r>
        <w:fldChar w:fldCharType="separate"/>
      </w:r>
      <w:r w:rsidR="00A802A9">
        <w:t xml:space="preserve">Obr. </w:t>
      </w:r>
      <w:r w:rsidR="00A802A9">
        <w:rPr>
          <w:noProof/>
        </w:rPr>
        <w:t>45</w:t>
      </w:r>
      <w:r>
        <w:fldChar w:fldCharType="end"/>
      </w:r>
      <w:r>
        <w:t>).</w:t>
      </w:r>
    </w:p>
    <w:p w14:paraId="741FDDAE" w14:textId="77777777" w:rsidR="00617309" w:rsidRDefault="00617309" w:rsidP="00617309">
      <w:r>
        <w:t>Táto podstránka pozostáva z:</w:t>
      </w:r>
    </w:p>
    <w:p w14:paraId="05884A22" w14:textId="0DD1BBEA" w:rsidR="00617309" w:rsidRDefault="004B2029" w:rsidP="00617309">
      <w:pPr>
        <w:pStyle w:val="Odrky"/>
      </w:pPr>
      <w:r>
        <w:t>Všeobecné informácie</w:t>
      </w:r>
      <w:r w:rsidR="00617309">
        <w:t xml:space="preserve"> (1)</w:t>
      </w:r>
    </w:p>
    <w:p w14:paraId="5FAC6D55" w14:textId="4222A76C" w:rsidR="00617309" w:rsidRDefault="00617309" w:rsidP="00617309">
      <w:pPr>
        <w:pStyle w:val="Odrky"/>
      </w:pPr>
      <w:r>
        <w:t>Formulár (2), ktorý obsahuje nasledovné polia pre vyplnenie:</w:t>
      </w:r>
    </w:p>
    <w:p w14:paraId="03D0FBC7" w14:textId="77777777" w:rsidR="00617309" w:rsidRDefault="00617309" w:rsidP="00617309">
      <w:pPr>
        <w:pStyle w:val="Odrky"/>
        <w:numPr>
          <w:ilvl w:val="1"/>
          <w:numId w:val="6"/>
        </w:numPr>
      </w:pPr>
      <w:r>
        <w:t>Telefónne číslo - Používateľ môže ako nepovinné pole zadať telefónne číslo ako kontaktný údaj. Toto telefónne číslo treba zadať v správnom formáte, inak sa po uložení objaví chybová hláška pri poli „</w:t>
      </w:r>
      <w:r w:rsidRPr="00282574">
        <w:t>Nesprávny tvar telefónneho čísla.</w:t>
      </w:r>
      <w:r>
        <w:t>“.</w:t>
      </w:r>
    </w:p>
    <w:p w14:paraId="0357AF14" w14:textId="77777777" w:rsidR="00617309" w:rsidRDefault="00617309" w:rsidP="00617309">
      <w:pPr>
        <w:pStyle w:val="Odrky"/>
        <w:numPr>
          <w:ilvl w:val="1"/>
          <w:numId w:val="6"/>
        </w:numPr>
      </w:pPr>
      <w:r>
        <w:t xml:space="preserve">E-mail - </w:t>
      </w:r>
      <w:r w:rsidRPr="00517634">
        <w:t xml:space="preserve">Používateľ môže ako nepovinné pole zadať </w:t>
      </w:r>
      <w:r>
        <w:t>e-mail</w:t>
      </w:r>
      <w:r w:rsidRPr="00517634">
        <w:t xml:space="preserve"> ako kontaktný údaj. </w:t>
      </w:r>
      <w:r>
        <w:t xml:space="preserve">Tento e-mail </w:t>
      </w:r>
      <w:r w:rsidRPr="00517634">
        <w:t>treba zadať v správnom formáte, inak sa po uložení objaví chybová hláška pri poli „Nesprávny tvar e-mailovej adresy.“</w:t>
      </w:r>
      <w:r>
        <w:t>.</w:t>
      </w:r>
    </w:p>
    <w:p w14:paraId="1E9CF649" w14:textId="58EAD08B" w:rsidR="00617309" w:rsidRDefault="00013406" w:rsidP="00617309">
      <w:pPr>
        <w:pStyle w:val="Odrky"/>
        <w:numPr>
          <w:ilvl w:val="1"/>
          <w:numId w:val="6"/>
        </w:numPr>
      </w:pPr>
      <w:r>
        <w:t> Prepínač Áno / Nie – Používateľ pomocou prepínača vyberie jednu z hodnôt – áno alebo nie</w:t>
      </w:r>
      <w:r w:rsidR="004B2029">
        <w:t xml:space="preserve"> pre zasielanie notifikácií o sprístupnení nového spisu.</w:t>
      </w:r>
    </w:p>
    <w:p w14:paraId="5CD16CD6" w14:textId="30EAE509" w:rsidR="004B2029" w:rsidRDefault="004B2029" w:rsidP="004B2029">
      <w:pPr>
        <w:pStyle w:val="Odrky"/>
      </w:pPr>
      <w:r>
        <w:t>Tlačidlo Uložiť zmeny – Po vyplnení formulára používateľ klikne na tlačidlo Uložiť zmeny, čím sa vyplnený formulár a zmeny uložia a objaví sa informačná hláška „</w:t>
      </w:r>
      <w:r w:rsidRPr="004B2029">
        <w:t>Zmeny nastavení boli uložené.</w:t>
      </w:r>
      <w:r>
        <w:t>“. Ak používateľ nevyplní pole E-mail a v prepínači zvolí hodnotu Áno a následne klikne na tlačidlo Uložiť zmeny, tak sa objaví chybová hláška (</w:t>
      </w:r>
      <w:r>
        <w:fldChar w:fldCharType="begin"/>
      </w:r>
      <w:r>
        <w:instrText xml:space="preserve"> REF _Ref133325610 \h </w:instrText>
      </w:r>
      <w:r>
        <w:fldChar w:fldCharType="separate"/>
      </w:r>
      <w:r w:rsidR="00A802A9">
        <w:t xml:space="preserve">Obr. </w:t>
      </w:r>
      <w:r w:rsidR="00A802A9">
        <w:rPr>
          <w:noProof/>
        </w:rPr>
        <w:t>46</w:t>
      </w:r>
      <w:r>
        <w:fldChar w:fldCharType="end"/>
      </w:r>
      <w:r>
        <w:t>) a zmeny nie je možné uložiť.</w:t>
      </w:r>
    </w:p>
    <w:p w14:paraId="0F898990" w14:textId="493E36DD" w:rsidR="004B2029" w:rsidRDefault="004B2029" w:rsidP="004B2029">
      <w:pPr>
        <w:pStyle w:val="Odrky"/>
      </w:pPr>
      <w:r>
        <w:t xml:space="preserve">Tlačidlo Hore – </w:t>
      </w:r>
      <w:r w:rsidR="00214ACE">
        <w:t>T</w:t>
      </w:r>
      <w:r>
        <w:t>lačidlo</w:t>
      </w:r>
      <w:r w:rsidR="00214ACE">
        <w:t>, ktoré</w:t>
      </w:r>
      <w:r>
        <w:t xml:space="preserve"> používateľa presmeruje na vrch podstránky.</w:t>
      </w:r>
    </w:p>
    <w:p w14:paraId="0C8FAEBC" w14:textId="621DE249" w:rsidR="00617309" w:rsidRDefault="00F82E99" w:rsidP="00617309">
      <w:pPr>
        <w:keepNext/>
      </w:pPr>
      <w:r>
        <w:rPr>
          <w:noProof/>
          <w:lang w:eastAsia="sk-SK"/>
        </w:rPr>
        <w:drawing>
          <wp:inline distT="0" distB="0" distL="0" distR="0" wp14:anchorId="2F7EF9F0" wp14:editId="4DF4CD4E">
            <wp:extent cx="5316645" cy="3880236"/>
            <wp:effectExtent l="0" t="0" r="0" b="6350"/>
            <wp:docPr id="1035671381"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671381" name="Obrázok 1035671381"/>
                    <pic:cNvPicPr/>
                  </pic:nvPicPr>
                  <pic:blipFill>
                    <a:blip r:embed="rId54">
                      <a:extLst>
                        <a:ext uri="{28A0092B-C50C-407E-A947-70E740481C1C}">
                          <a14:useLocalDpi xmlns:a14="http://schemas.microsoft.com/office/drawing/2010/main" val="0"/>
                        </a:ext>
                      </a:extLst>
                    </a:blip>
                    <a:stretch>
                      <a:fillRect/>
                    </a:stretch>
                  </pic:blipFill>
                  <pic:spPr>
                    <a:xfrm>
                      <a:off x="0" y="0"/>
                      <a:ext cx="5358221" cy="3910579"/>
                    </a:xfrm>
                    <a:prstGeom prst="rect">
                      <a:avLst/>
                    </a:prstGeom>
                  </pic:spPr>
                </pic:pic>
              </a:graphicData>
            </a:graphic>
          </wp:inline>
        </w:drawing>
      </w:r>
    </w:p>
    <w:p w14:paraId="33B4C47F" w14:textId="7D065C8C" w:rsidR="00617309" w:rsidRDefault="00617309" w:rsidP="00617309">
      <w:pPr>
        <w:pStyle w:val="Caption"/>
      </w:pPr>
      <w:bookmarkStart w:id="128" w:name="_Ref133324067"/>
      <w:bookmarkStart w:id="129" w:name="_Toc133438952"/>
      <w:r>
        <w:t xml:space="preserve">Obr. </w:t>
      </w:r>
      <w:fldSimple w:instr=" SEQ Obr. \* ARABIC ">
        <w:r w:rsidR="00A802A9">
          <w:rPr>
            <w:noProof/>
          </w:rPr>
          <w:t>45</w:t>
        </w:r>
      </w:fldSimple>
      <w:bookmarkEnd w:id="128"/>
      <w:r>
        <w:t xml:space="preserve"> – Podstránka Nastavenia.</w:t>
      </w:r>
      <w:bookmarkEnd w:id="129"/>
    </w:p>
    <w:p w14:paraId="393C8C33" w14:textId="45225F53" w:rsidR="004B2029" w:rsidRDefault="001214A4" w:rsidP="004B2029">
      <w:pPr>
        <w:keepNext/>
      </w:pPr>
      <w:r>
        <w:rPr>
          <w:noProof/>
          <w:lang w:eastAsia="sk-SK"/>
        </w:rPr>
        <w:lastRenderedPageBreak/>
        <w:drawing>
          <wp:inline distT="0" distB="0" distL="0" distR="0" wp14:anchorId="52AFD203" wp14:editId="6BF9B3C8">
            <wp:extent cx="4292221" cy="3213488"/>
            <wp:effectExtent l="0" t="0" r="0" b="6350"/>
            <wp:docPr id="37137371" name="Obrázok 1" descr="Obrázok, na ktorom je text&#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37371" name="Obrázok 1" descr="Obrázok, na ktorom je text&#10;&#10;Automaticky generovaný popis"/>
                    <pic:cNvPicPr/>
                  </pic:nvPicPr>
                  <pic:blipFill>
                    <a:blip r:embed="rId55"/>
                    <a:stretch>
                      <a:fillRect/>
                    </a:stretch>
                  </pic:blipFill>
                  <pic:spPr>
                    <a:xfrm>
                      <a:off x="0" y="0"/>
                      <a:ext cx="4298723" cy="3218356"/>
                    </a:xfrm>
                    <a:prstGeom prst="rect">
                      <a:avLst/>
                    </a:prstGeom>
                  </pic:spPr>
                </pic:pic>
              </a:graphicData>
            </a:graphic>
          </wp:inline>
        </w:drawing>
      </w:r>
    </w:p>
    <w:p w14:paraId="31A112F1" w14:textId="04632556" w:rsidR="004B2029" w:rsidRPr="004B2029" w:rsidRDefault="004B2029" w:rsidP="004B2029">
      <w:pPr>
        <w:pStyle w:val="Caption"/>
      </w:pPr>
      <w:bookmarkStart w:id="130" w:name="_Ref133325610"/>
      <w:bookmarkStart w:id="131" w:name="_Toc133438953"/>
      <w:r>
        <w:t xml:space="preserve">Obr. </w:t>
      </w:r>
      <w:fldSimple w:instr=" SEQ Obr. \* ARABIC ">
        <w:r w:rsidR="00A802A9">
          <w:rPr>
            <w:noProof/>
          </w:rPr>
          <w:t>46</w:t>
        </w:r>
      </w:fldSimple>
      <w:bookmarkEnd w:id="130"/>
      <w:r>
        <w:t xml:space="preserve"> – Chybová hláška v nastaveniach.</w:t>
      </w:r>
      <w:bookmarkEnd w:id="131"/>
    </w:p>
    <w:p w14:paraId="2699CF42" w14:textId="77777777" w:rsidR="00ED04B7" w:rsidRPr="00ED04B7" w:rsidRDefault="00ED04B7" w:rsidP="00ED04B7"/>
    <w:sectPr w:rsidR="00ED04B7" w:rsidRPr="00ED04B7" w:rsidSect="004F06D1">
      <w:footerReference w:type="default" r:id="rId5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5E8A2B" w14:textId="77777777" w:rsidR="00C26151" w:rsidRDefault="00C26151" w:rsidP="00C85CAA">
      <w:pPr>
        <w:spacing w:before="0" w:after="0" w:line="240" w:lineRule="auto"/>
      </w:pPr>
      <w:r>
        <w:separator/>
      </w:r>
    </w:p>
  </w:endnote>
  <w:endnote w:type="continuationSeparator" w:id="0">
    <w:p w14:paraId="0502C6A9" w14:textId="77777777" w:rsidR="00C26151" w:rsidRDefault="00C26151" w:rsidP="00C85CAA">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648CE6" w14:textId="5ADA662D" w:rsidR="00F81BD3" w:rsidRDefault="00F81BD3">
    <w:pPr>
      <w:pStyle w:val="Footer"/>
      <w:jc w:val="right"/>
    </w:pPr>
    <w:r>
      <w:t xml:space="preserve">Strana </w:t>
    </w:r>
    <w:r>
      <w:rPr>
        <w:b/>
        <w:bCs/>
        <w:sz w:val="24"/>
        <w:szCs w:val="24"/>
      </w:rPr>
      <w:fldChar w:fldCharType="begin"/>
    </w:r>
    <w:r>
      <w:rPr>
        <w:b/>
        <w:bCs/>
      </w:rPr>
      <w:instrText>PAGE</w:instrText>
    </w:r>
    <w:r>
      <w:rPr>
        <w:b/>
        <w:bCs/>
        <w:sz w:val="24"/>
        <w:szCs w:val="24"/>
      </w:rPr>
      <w:fldChar w:fldCharType="separate"/>
    </w:r>
    <w:r>
      <w:rPr>
        <w:b/>
        <w:bCs/>
      </w:rPr>
      <w:t>2</w:t>
    </w:r>
    <w:r>
      <w:rPr>
        <w:b/>
        <w:bCs/>
        <w:sz w:val="24"/>
        <w:szCs w:val="24"/>
      </w:rPr>
      <w:fldChar w:fldCharType="end"/>
    </w:r>
    <w:r>
      <w:t xml:space="preserve"> z </w:t>
    </w:r>
    <w:r>
      <w:rPr>
        <w:b/>
        <w:bCs/>
        <w:sz w:val="24"/>
        <w:szCs w:val="24"/>
      </w:rPr>
      <w:fldChar w:fldCharType="begin"/>
    </w:r>
    <w:r>
      <w:rPr>
        <w:b/>
        <w:bCs/>
      </w:rPr>
      <w:instrText>NUMPAGES</w:instrText>
    </w:r>
    <w:r>
      <w:rPr>
        <w:b/>
        <w:bCs/>
        <w:sz w:val="24"/>
        <w:szCs w:val="24"/>
      </w:rPr>
      <w:fldChar w:fldCharType="separate"/>
    </w:r>
    <w:r>
      <w:rPr>
        <w:b/>
        <w:bCs/>
        <w:noProof/>
      </w:rPr>
      <w:t>52</w:t>
    </w:r>
    <w:r>
      <w:rPr>
        <w:b/>
        <w:bCs/>
        <w:sz w:val="24"/>
        <w:szCs w:val="24"/>
      </w:rPr>
      <w:fldChar w:fldCharType="end"/>
    </w:r>
  </w:p>
  <w:p w14:paraId="747E473E" w14:textId="77777777" w:rsidR="00F81BD3" w:rsidRPr="009B22D1" w:rsidRDefault="00F81BD3">
    <w:pPr>
      <w:rPr>
        <w:color w:val="8496B0" w:themeColor="text2" w:themeTint="99"/>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AF8C46" w14:textId="736CDC2A" w:rsidR="00F81BD3" w:rsidRPr="00E63CB6" w:rsidRDefault="00F81BD3" w:rsidP="006B22C0">
    <w:pPr>
      <w:pStyle w:val="Footer"/>
      <w:jc w:val="right"/>
      <w:rPr>
        <w:b/>
        <w:sz w:val="24"/>
        <w:szCs w:val="24"/>
      </w:rPr>
    </w:pPr>
    <w:r w:rsidRPr="00C9770A">
      <w:rPr>
        <w:b/>
        <w:color w:val="2F5496" w:themeColor="accent1" w:themeShade="BF"/>
        <w:sz w:val="24"/>
        <w:szCs w:val="24"/>
      </w:rPr>
      <w:t>/</w:t>
    </w:r>
    <w:r w:rsidRPr="00883B72">
      <w:rPr>
        <w:sz w:val="24"/>
        <w:szCs w:val="24"/>
      </w:rPr>
      <w:t xml:space="preserve"> </w:t>
    </w:r>
    <w:r w:rsidRPr="00883B72">
      <w:rPr>
        <w:sz w:val="24"/>
        <w:szCs w:val="24"/>
      </w:rPr>
      <w:fldChar w:fldCharType="begin"/>
    </w:r>
    <w:r w:rsidRPr="00883B72">
      <w:rPr>
        <w:sz w:val="24"/>
        <w:szCs w:val="24"/>
      </w:rPr>
      <w:instrText xml:space="preserve"> PAGE  \* Arabic  \* MERGEFORMAT </w:instrText>
    </w:r>
    <w:r w:rsidRPr="00883B72">
      <w:rPr>
        <w:sz w:val="24"/>
        <w:szCs w:val="24"/>
      </w:rPr>
      <w:fldChar w:fldCharType="separate"/>
    </w:r>
    <w:r w:rsidR="00D7003F">
      <w:rPr>
        <w:noProof/>
        <w:sz w:val="24"/>
        <w:szCs w:val="24"/>
      </w:rPr>
      <w:t>51</w:t>
    </w:r>
    <w:r w:rsidRPr="00883B72">
      <w:rPr>
        <w:sz w:val="24"/>
        <w:szCs w:val="24"/>
      </w:rPr>
      <w:fldChar w:fldCharType="end"/>
    </w:r>
  </w:p>
  <w:p w14:paraId="54A54CE5" w14:textId="77777777" w:rsidR="00F81BD3" w:rsidRDefault="00F81BD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55FEF5" w14:textId="77777777" w:rsidR="00C26151" w:rsidRDefault="00C26151" w:rsidP="00C85CAA">
      <w:pPr>
        <w:spacing w:before="0" w:after="0" w:line="240" w:lineRule="auto"/>
      </w:pPr>
      <w:r>
        <w:separator/>
      </w:r>
    </w:p>
  </w:footnote>
  <w:footnote w:type="continuationSeparator" w:id="0">
    <w:p w14:paraId="5D653078" w14:textId="77777777" w:rsidR="00C26151" w:rsidRDefault="00C26151" w:rsidP="00C85CAA">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E16A40" w14:textId="23BBA133" w:rsidR="00F81BD3" w:rsidRDefault="00F81BD3" w:rsidP="00055AC0">
    <w:pPr>
      <w:jc w:val="center"/>
    </w:pPr>
    <w:r>
      <w:rPr>
        <w:noProof/>
        <w:lang w:eastAsia="sk-SK"/>
      </w:rPr>
      <w:drawing>
        <wp:anchor distT="0" distB="0" distL="114300" distR="114300" simplePos="0" relativeHeight="251658240" behindDoc="0" locked="0" layoutInCell="1" allowOverlap="1" wp14:anchorId="7B18D937" wp14:editId="0F2A8382">
          <wp:simplePos x="0" y="0"/>
          <wp:positionH relativeFrom="column">
            <wp:posOffset>4806746</wp:posOffset>
          </wp:positionH>
          <wp:positionV relativeFrom="paragraph">
            <wp:posOffset>483870</wp:posOffset>
          </wp:positionV>
          <wp:extent cx="945515" cy="539750"/>
          <wp:effectExtent l="0" t="0" r="6985" b="0"/>
          <wp:wrapSquare wrapText="bothSides"/>
          <wp:docPr id="15" name="Picture 25"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25" descr="Text&#10;&#10;Description automatically generated with low confidence"/>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45515" cy="539750"/>
                  </a:xfrm>
                  <a:prstGeom prst="rect">
                    <a:avLst/>
                  </a:prstGeom>
                </pic:spPr>
              </pic:pic>
            </a:graphicData>
          </a:graphic>
          <wp14:sizeRelH relativeFrom="page">
            <wp14:pctWidth>0</wp14:pctWidth>
          </wp14:sizeRelH>
          <wp14:sizeRelV relativeFrom="page">
            <wp14:pctHeight>0</wp14:pctHeight>
          </wp14:sizeRelV>
        </wp:anchor>
      </w:drawing>
    </w:r>
    <w:r w:rsidRPr="00EB6DD8">
      <w:rPr>
        <w:noProof/>
        <w:lang w:eastAsia="sk-SK"/>
      </w:rPr>
      <w:drawing>
        <wp:inline distT="0" distB="0" distL="0" distR="0" wp14:anchorId="68A97687" wp14:editId="161777D2">
          <wp:extent cx="3392007" cy="396000"/>
          <wp:effectExtent l="0" t="0" r="0" b="4445"/>
          <wp:docPr id="16" name="Picture 16" descr="C:\Users\cupkova\AppData\Local\Temp\Temp1_MIK_verzia_1_1 (1).zip\00_NA STIAHNUTIE web\logo OPII a MDV spolu\EFRR_OPII a MDV\SK\logo OPII a MDV_EFR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6" descr="C:\Users\cupkova\AppData\Local\Temp\Temp1_MIK_verzia_1_1 (1).zip\00_NA STIAHNUTIE web\logo OPII a MDV spolu\EFRR_OPII a MDV\SK\logo OPII a MDV_EFRR.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392007" cy="396000"/>
                  </a:xfrm>
                  <a:prstGeom prst="rect">
                    <a:avLst/>
                  </a:prstGeom>
                  <a:noFill/>
                  <a:ln>
                    <a:noFill/>
                  </a:ln>
                </pic:spPr>
              </pic:pic>
            </a:graphicData>
          </a:graphic>
        </wp:inline>
      </w:drawing>
    </w:r>
    <w:r>
      <w:t xml:space="preserve">    </w:t>
    </w:r>
    <w:r>
      <w:rPr>
        <w:noProof/>
        <w:lang w:eastAsia="sk-SK"/>
      </w:rPr>
      <w:drawing>
        <wp:inline distT="0" distB="0" distL="0" distR="0" wp14:anchorId="33C3A95A" wp14:editId="7444A26E">
          <wp:extent cx="1573256" cy="360000"/>
          <wp:effectExtent l="0" t="0" r="0" b="2540"/>
          <wp:docPr id="17" name="Picture 15" descr="logo mirri farebne 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ogo mirri farebne sk"/>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573256" cy="360000"/>
                  </a:xfrm>
                  <a:prstGeom prst="rect">
                    <a:avLst/>
                  </a:prstGeom>
                  <a:noFill/>
                  <a:ln>
                    <a:noFill/>
                  </a:ln>
                </pic:spPr>
              </pic:pic>
            </a:graphicData>
          </a:graphic>
        </wp:inline>
      </w:drawing>
    </w:r>
  </w:p>
  <w:p w14:paraId="79B5CD06" w14:textId="35A3BA58" w:rsidR="00F81BD3" w:rsidRDefault="00F81BD3" w:rsidP="00055AC0">
    <w:r>
      <w:rPr>
        <w:noProof/>
        <w:lang w:eastAsia="sk-SK"/>
      </w:rPr>
      <w:drawing>
        <wp:inline distT="0" distB="0" distL="0" distR="0" wp14:anchorId="081853C5" wp14:editId="28525F25">
          <wp:extent cx="1421711" cy="360000"/>
          <wp:effectExtent l="0" t="0" r="7620" b="2540"/>
          <wp:docPr id="18"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24"/>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0" y="0"/>
                    <a:ext cx="1421711" cy="360000"/>
                  </a:xfrm>
                  <a:prstGeom prst="rect">
                    <a:avLst/>
                  </a:prstGeom>
                </pic:spPr>
              </pic:pic>
            </a:graphicData>
          </a:graphic>
        </wp:inline>
      </w:drawing>
    </w:r>
    <w: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A0C13C" w14:textId="77777777" w:rsidR="00F81BD3" w:rsidRDefault="00F81BD3">
    <w:pPr>
      <w:rPr>
        <w:noProof/>
        <w:lang w:eastAsia="sk-SK"/>
      </w:rPr>
    </w:pPr>
    <w:r>
      <w:t xml:space="preserve">          </w:t>
    </w:r>
    <w:r w:rsidRPr="00EB6DD8">
      <w:rPr>
        <w:noProof/>
        <w:lang w:eastAsia="sk-SK"/>
      </w:rPr>
      <w:drawing>
        <wp:inline distT="0" distB="0" distL="0" distR="0" wp14:anchorId="004EF176" wp14:editId="6F91EC1F">
          <wp:extent cx="3105785" cy="362585"/>
          <wp:effectExtent l="0" t="0" r="0" b="0"/>
          <wp:docPr id="19" name="Picture 16" descr="C:\Users\cupkova\AppData\Local\Temp\Temp1_MIK_verzia_1_1 (1).zip\00_NA STIAHNUTIE web\logo OPII a MDV spolu\EFRR_OPII a MDV\SK\logo OPII a MDV_EFR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6" descr="C:\Users\cupkova\AppData\Local\Temp\Temp1_MIK_verzia_1_1 (1).zip\00_NA STIAHNUTIE web\logo OPII a MDV spolu\EFRR_OPII a MDV\SK\logo OPII a MDV_EFR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05785" cy="362585"/>
                  </a:xfrm>
                  <a:prstGeom prst="rect">
                    <a:avLst/>
                  </a:prstGeom>
                  <a:noFill/>
                  <a:ln>
                    <a:noFill/>
                  </a:ln>
                </pic:spPr>
              </pic:pic>
            </a:graphicData>
          </a:graphic>
        </wp:inline>
      </w:drawing>
    </w:r>
    <w:r>
      <w:t xml:space="preserve">  </w:t>
    </w:r>
    <w:r>
      <w:rPr>
        <w:noProof/>
        <w:lang w:eastAsia="sk-SK"/>
      </w:rPr>
      <w:t xml:space="preserve">    </w:t>
    </w:r>
    <w:r>
      <w:rPr>
        <w:noProof/>
        <w:lang w:eastAsia="sk-SK"/>
      </w:rPr>
      <w:drawing>
        <wp:inline distT="0" distB="0" distL="0" distR="0" wp14:anchorId="4C1C5133" wp14:editId="7563E96A">
          <wp:extent cx="1431925" cy="327660"/>
          <wp:effectExtent l="0" t="0" r="0" b="0"/>
          <wp:docPr id="20" name="Picture 15" descr="logo mirri farebne 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ogo mirri farebne sk"/>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31925" cy="327660"/>
                  </a:xfrm>
                  <a:prstGeom prst="rect">
                    <a:avLst/>
                  </a:prstGeom>
                  <a:noFill/>
                  <a:ln>
                    <a:noFill/>
                  </a:ln>
                </pic:spPr>
              </pic:pic>
            </a:graphicData>
          </a:graphic>
        </wp:inline>
      </w:drawing>
    </w:r>
  </w:p>
  <w:p w14:paraId="5321D5C4" w14:textId="77777777" w:rsidR="00F81BD3" w:rsidRDefault="00F81BD3" w:rsidP="00055AC0">
    <w:r>
      <w:rPr>
        <w:noProof/>
        <w:lang w:eastAsia="sk-SK"/>
      </w:rPr>
      <w:drawing>
        <wp:inline distT="0" distB="0" distL="0" distR="0" wp14:anchorId="14FE8A30" wp14:editId="0407FE86">
          <wp:extent cx="879895" cy="389771"/>
          <wp:effectExtent l="0" t="0" r="0" b="0"/>
          <wp:docPr id="21" name="Obrázok 29" descr="Očakávajte návštevu štatistických pracovníkov - Petržal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čakávajte návštevu štatistických pracovníkov - Petržalka"/>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92902" cy="395533"/>
                  </a:xfrm>
                  <a:prstGeom prst="rect">
                    <a:avLst/>
                  </a:prstGeom>
                  <a:noFill/>
                  <a:ln>
                    <a:noFill/>
                  </a:ln>
                </pic:spPr>
              </pic:pic>
            </a:graphicData>
          </a:graphic>
        </wp:inline>
      </w:drawing>
    </w:r>
    <w:r>
      <w:t xml:space="preserve">                                  </w:t>
    </w:r>
    <w:r w:rsidRPr="006477B0">
      <w:rPr>
        <w:color w:val="A6A6A6" w:themeColor="background1" w:themeShade="A6"/>
        <w:sz w:val="18"/>
        <w:szCs w:val="18"/>
      </w:rPr>
      <w:t>Detailný návrh riešenia</w:t>
    </w:r>
    <w:r>
      <w:t xml:space="preserve">                     </w:t>
    </w:r>
    <w:r>
      <w:rPr>
        <w:noProof/>
        <w:lang w:eastAsia="sk-SK"/>
      </w:rPr>
      <w:drawing>
        <wp:inline distT="0" distB="0" distL="0" distR="0" wp14:anchorId="41BC1F2A" wp14:editId="690468D8">
          <wp:extent cx="1069947" cy="446519"/>
          <wp:effectExtent l="0" t="0" r="0" b="0"/>
          <wp:docPr id="22" name="Obrázok 30" descr="IT riešenia na mieru | Next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T riešenia na mieru | NextIT"/>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176960" cy="491178"/>
                  </a:xfrm>
                  <a:prstGeom prst="rect">
                    <a:avLst/>
                  </a:prstGeom>
                  <a:noFill/>
                  <a:ln>
                    <a:noFill/>
                  </a:ln>
                </pic:spPr>
              </pic:pic>
            </a:graphicData>
          </a:graphic>
        </wp:inline>
      </w:drawing>
    </w: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E"/>
    <w:multiLevelType w:val="singleLevel"/>
    <w:tmpl w:val="F2D8D044"/>
    <w:lvl w:ilvl="0">
      <w:start w:val="1"/>
      <w:numFmt w:val="decimal"/>
      <w:pStyle w:val="ListNumber3"/>
      <w:lvlText w:val="%1."/>
      <w:lvlJc w:val="left"/>
      <w:pPr>
        <w:tabs>
          <w:tab w:val="num" w:pos="926"/>
        </w:tabs>
        <w:ind w:left="926" w:hanging="360"/>
      </w:pPr>
    </w:lvl>
  </w:abstractNum>
  <w:abstractNum w:abstractNumId="1" w15:restartNumberingAfterBreak="0">
    <w:nsid w:val="FFFFFF7F"/>
    <w:multiLevelType w:val="singleLevel"/>
    <w:tmpl w:val="FBB880E0"/>
    <w:lvl w:ilvl="0">
      <w:start w:val="1"/>
      <w:numFmt w:val="decimal"/>
      <w:pStyle w:val="ListNumber2"/>
      <w:lvlText w:val="%1."/>
      <w:lvlJc w:val="left"/>
      <w:pPr>
        <w:tabs>
          <w:tab w:val="num" w:pos="643"/>
        </w:tabs>
        <w:ind w:left="643" w:hanging="360"/>
      </w:pPr>
    </w:lvl>
  </w:abstractNum>
  <w:abstractNum w:abstractNumId="2" w15:restartNumberingAfterBreak="0">
    <w:nsid w:val="FFFFFF81"/>
    <w:multiLevelType w:val="singleLevel"/>
    <w:tmpl w:val="77D6E134"/>
    <w:lvl w:ilvl="0">
      <w:start w:val="1"/>
      <w:numFmt w:val="bullet"/>
      <w:pStyle w:val="ListBullet4"/>
      <w:lvlText w:val=""/>
      <w:lvlJc w:val="left"/>
      <w:pPr>
        <w:tabs>
          <w:tab w:val="num" w:pos="1209"/>
        </w:tabs>
        <w:ind w:left="1209" w:hanging="360"/>
      </w:pPr>
      <w:rPr>
        <w:rFonts w:ascii="Symbol" w:hAnsi="Symbol" w:hint="default"/>
      </w:rPr>
    </w:lvl>
  </w:abstractNum>
  <w:abstractNum w:abstractNumId="3" w15:restartNumberingAfterBreak="0">
    <w:nsid w:val="FFFFFF82"/>
    <w:multiLevelType w:val="singleLevel"/>
    <w:tmpl w:val="C082D8DC"/>
    <w:lvl w:ilvl="0">
      <w:start w:val="1"/>
      <w:numFmt w:val="bullet"/>
      <w:pStyle w:val="ListBullet3"/>
      <w:lvlText w:val=""/>
      <w:lvlJc w:val="left"/>
      <w:pPr>
        <w:tabs>
          <w:tab w:val="num" w:pos="926"/>
        </w:tabs>
        <w:ind w:left="926" w:hanging="360"/>
      </w:pPr>
      <w:rPr>
        <w:rFonts w:ascii="Symbol" w:hAnsi="Symbol" w:hint="default"/>
      </w:rPr>
    </w:lvl>
  </w:abstractNum>
  <w:abstractNum w:abstractNumId="4" w15:restartNumberingAfterBreak="0">
    <w:nsid w:val="FFFFFF83"/>
    <w:multiLevelType w:val="singleLevel"/>
    <w:tmpl w:val="B91E48BC"/>
    <w:lvl w:ilvl="0">
      <w:start w:val="1"/>
      <w:numFmt w:val="bullet"/>
      <w:pStyle w:val="ListBullet2"/>
      <w:lvlText w:val=""/>
      <w:lvlJc w:val="left"/>
      <w:pPr>
        <w:tabs>
          <w:tab w:val="num" w:pos="643"/>
        </w:tabs>
        <w:ind w:left="643" w:hanging="360"/>
      </w:pPr>
      <w:rPr>
        <w:rFonts w:ascii="Symbol" w:hAnsi="Symbol" w:hint="default"/>
      </w:rPr>
    </w:lvl>
  </w:abstractNum>
  <w:abstractNum w:abstractNumId="5" w15:restartNumberingAfterBreak="0">
    <w:nsid w:val="FFFFFF88"/>
    <w:multiLevelType w:val="singleLevel"/>
    <w:tmpl w:val="D30ADB4E"/>
    <w:lvl w:ilvl="0">
      <w:start w:val="1"/>
      <w:numFmt w:val="decimal"/>
      <w:pStyle w:val="ListNumber"/>
      <w:lvlText w:val="%1."/>
      <w:lvlJc w:val="left"/>
      <w:pPr>
        <w:tabs>
          <w:tab w:val="num" w:pos="360"/>
        </w:tabs>
        <w:ind w:left="360" w:hanging="360"/>
      </w:pPr>
    </w:lvl>
  </w:abstractNum>
  <w:abstractNum w:abstractNumId="6" w15:restartNumberingAfterBreak="0">
    <w:nsid w:val="FFFFFF89"/>
    <w:multiLevelType w:val="singleLevel"/>
    <w:tmpl w:val="8C6EC500"/>
    <w:lvl w:ilvl="0">
      <w:start w:val="1"/>
      <w:numFmt w:val="bullet"/>
      <w:pStyle w:val="ListBullet"/>
      <w:lvlText w:val=""/>
      <w:lvlJc w:val="left"/>
      <w:pPr>
        <w:tabs>
          <w:tab w:val="num" w:pos="360"/>
        </w:tabs>
        <w:ind w:left="360" w:hanging="360"/>
      </w:pPr>
      <w:rPr>
        <w:rFonts w:ascii="Symbol" w:hAnsi="Symbol" w:hint="default"/>
      </w:rPr>
    </w:lvl>
  </w:abstractNum>
  <w:abstractNum w:abstractNumId="7" w15:restartNumberingAfterBreak="0">
    <w:nsid w:val="0DD14DC5"/>
    <w:multiLevelType w:val="multilevel"/>
    <w:tmpl w:val="83922090"/>
    <w:styleLink w:val="Odrky-zelen"/>
    <w:lvl w:ilvl="0">
      <w:numFmt w:val="bullet"/>
      <w:pStyle w:val="Odrky"/>
      <w:lvlText w:val="-"/>
      <w:lvlJc w:val="left"/>
      <w:pPr>
        <w:ind w:left="454" w:hanging="227"/>
      </w:pPr>
      <w:rPr>
        <w:rFonts w:ascii="Calibri" w:hAnsi="Calibri" w:hint="default"/>
        <w:color w:val="auto"/>
      </w:rPr>
    </w:lvl>
    <w:lvl w:ilvl="1">
      <w:start w:val="1"/>
      <w:numFmt w:val="bullet"/>
      <w:lvlText w:val="o"/>
      <w:lvlJc w:val="left"/>
      <w:pPr>
        <w:ind w:left="908" w:hanging="227"/>
      </w:pPr>
      <w:rPr>
        <w:rFonts w:ascii="Courier New" w:hAnsi="Courier New" w:cs="Courier New" w:hint="default"/>
        <w:color w:val="auto"/>
      </w:rPr>
    </w:lvl>
    <w:lvl w:ilvl="2">
      <w:start w:val="1"/>
      <w:numFmt w:val="bullet"/>
      <w:lvlText w:val=""/>
      <w:lvlJc w:val="left"/>
      <w:pPr>
        <w:ind w:left="1362" w:hanging="227"/>
      </w:pPr>
      <w:rPr>
        <w:rFonts w:ascii="Symbol" w:hAnsi="Symbol" w:hint="default"/>
        <w:color w:val="auto"/>
      </w:rPr>
    </w:lvl>
    <w:lvl w:ilvl="3">
      <w:start w:val="1"/>
      <w:numFmt w:val="bullet"/>
      <w:lvlText w:val="o"/>
      <w:lvlJc w:val="left"/>
      <w:pPr>
        <w:ind w:left="1816" w:hanging="227"/>
      </w:pPr>
      <w:rPr>
        <w:rFonts w:ascii="Courier New" w:hAnsi="Courier New" w:hint="default"/>
        <w:color w:val="auto"/>
      </w:rPr>
    </w:lvl>
    <w:lvl w:ilvl="4">
      <w:start w:val="1"/>
      <w:numFmt w:val="bullet"/>
      <w:lvlText w:val=""/>
      <w:lvlJc w:val="left"/>
      <w:pPr>
        <w:ind w:left="2270" w:hanging="227"/>
      </w:pPr>
      <w:rPr>
        <w:rFonts w:ascii="Symbol" w:hAnsi="Symbol" w:cs="Courier New" w:hint="default"/>
        <w:color w:val="auto"/>
      </w:rPr>
    </w:lvl>
    <w:lvl w:ilvl="5">
      <w:start w:val="1"/>
      <w:numFmt w:val="bullet"/>
      <w:lvlText w:val="o"/>
      <w:lvlJc w:val="left"/>
      <w:pPr>
        <w:ind w:left="2724" w:hanging="227"/>
      </w:pPr>
      <w:rPr>
        <w:rFonts w:ascii="Courier New" w:hAnsi="Courier New" w:hint="default"/>
        <w:color w:val="auto"/>
      </w:rPr>
    </w:lvl>
    <w:lvl w:ilvl="6">
      <w:start w:val="1"/>
      <w:numFmt w:val="bullet"/>
      <w:lvlText w:val=""/>
      <w:lvlJc w:val="left"/>
      <w:pPr>
        <w:ind w:left="3178" w:hanging="227"/>
      </w:pPr>
      <w:rPr>
        <w:rFonts w:ascii="Symbol" w:hAnsi="Symbol" w:hint="default"/>
        <w:color w:val="auto"/>
      </w:rPr>
    </w:lvl>
    <w:lvl w:ilvl="7">
      <w:start w:val="1"/>
      <w:numFmt w:val="bullet"/>
      <w:lvlText w:val="o"/>
      <w:lvlJc w:val="left"/>
      <w:pPr>
        <w:ind w:left="3632" w:hanging="227"/>
      </w:pPr>
      <w:rPr>
        <w:rFonts w:ascii="Courier New" w:hAnsi="Courier New" w:cs="Courier New" w:hint="default"/>
      </w:rPr>
    </w:lvl>
    <w:lvl w:ilvl="8">
      <w:start w:val="1"/>
      <w:numFmt w:val="bullet"/>
      <w:lvlText w:val=""/>
      <w:lvlJc w:val="left"/>
      <w:pPr>
        <w:ind w:left="4086" w:hanging="227"/>
      </w:pPr>
      <w:rPr>
        <w:rFonts w:ascii="Wingdings" w:hAnsi="Wingdings" w:hint="default"/>
      </w:rPr>
    </w:lvl>
  </w:abstractNum>
  <w:abstractNum w:abstractNumId="8" w15:restartNumberingAfterBreak="0">
    <w:nsid w:val="0E7A1939"/>
    <w:multiLevelType w:val="multilevel"/>
    <w:tmpl w:val="B9CC6FC2"/>
    <w:styleLink w:val="slovanie-ISOH"/>
    <w:lvl w:ilvl="0">
      <w:start w:val="1"/>
      <w:numFmt w:val="decimal"/>
      <w:lvlText w:val="%1."/>
      <w:lvlJc w:val="left"/>
      <w:pPr>
        <w:ind w:left="360" w:hanging="360"/>
      </w:pPr>
      <w:rPr>
        <w:rFonts w:hint="default"/>
        <w:color w:val="auto"/>
      </w:rPr>
    </w:lvl>
    <w:lvl w:ilvl="1">
      <w:start w:val="1"/>
      <w:numFmt w:val="decimal"/>
      <w:lvlText w:val="%1.%2."/>
      <w:lvlJc w:val="left"/>
      <w:pPr>
        <w:ind w:left="792" w:hanging="432"/>
      </w:pPr>
      <w:rPr>
        <w:rFonts w:hint="default"/>
        <w:color w:val="auto"/>
      </w:rPr>
    </w:lvl>
    <w:lvl w:ilvl="2">
      <w:start w:val="1"/>
      <w:numFmt w:val="decimal"/>
      <w:lvlText w:val="%1.%2.%3."/>
      <w:lvlJc w:val="left"/>
      <w:pPr>
        <w:ind w:left="1224" w:hanging="504"/>
      </w:pPr>
      <w:rPr>
        <w:color w:val="auto"/>
        <w:sz w:val="24"/>
      </w:rPr>
    </w:lvl>
    <w:lvl w:ilvl="3">
      <w:start w:val="1"/>
      <w:numFmt w:val="decimal"/>
      <w:lvlText w:val="%1.%2.%3.%4."/>
      <w:lvlJc w:val="left"/>
      <w:pPr>
        <w:ind w:left="1728" w:hanging="648"/>
      </w:pPr>
      <w:rPr>
        <w:rFonts w:hint="default"/>
        <w:color w:val="auto"/>
      </w:rPr>
    </w:lvl>
    <w:lvl w:ilvl="4">
      <w:start w:val="1"/>
      <w:numFmt w:val="decimal"/>
      <w:lvlText w:val="%1.%2.%3.%4.%5."/>
      <w:lvlJc w:val="left"/>
      <w:pPr>
        <w:ind w:left="2232" w:hanging="792"/>
      </w:pPr>
      <w:rPr>
        <w:rFonts w:hint="default"/>
        <w:color w:val="auto"/>
      </w:rPr>
    </w:lvl>
    <w:lvl w:ilvl="5">
      <w:start w:val="1"/>
      <w:numFmt w:val="decimal"/>
      <w:lvlText w:val="%1.%2.%3.%4.%5.%6."/>
      <w:lvlJc w:val="left"/>
      <w:pPr>
        <w:ind w:left="2736" w:hanging="936"/>
      </w:pPr>
      <w:rPr>
        <w:rFonts w:hint="default"/>
        <w:color w:val="auto"/>
      </w:rPr>
    </w:lvl>
    <w:lvl w:ilvl="6">
      <w:start w:val="1"/>
      <w:numFmt w:val="decimal"/>
      <w:lvlText w:val="%1.%2.%3.%4.%5.%6.%7."/>
      <w:lvlJc w:val="left"/>
      <w:pPr>
        <w:ind w:left="3240" w:hanging="1080"/>
      </w:pPr>
      <w:rPr>
        <w:rFonts w:hint="default"/>
        <w:color w:val="auto"/>
      </w:rPr>
    </w:lvl>
    <w:lvl w:ilvl="7">
      <w:start w:val="1"/>
      <w:numFmt w:val="decimal"/>
      <w:lvlText w:val="%1.%2.%3.%4.%5.%6.%7.%8."/>
      <w:lvlJc w:val="left"/>
      <w:pPr>
        <w:ind w:left="3744" w:hanging="1224"/>
      </w:pPr>
      <w:rPr>
        <w:rFonts w:hint="default"/>
        <w:color w:val="auto"/>
      </w:rPr>
    </w:lvl>
    <w:lvl w:ilvl="8">
      <w:start w:val="1"/>
      <w:numFmt w:val="decimal"/>
      <w:lvlText w:val="%1.%2.%3.%4.%5.%6.%7.%8.%9."/>
      <w:lvlJc w:val="left"/>
      <w:pPr>
        <w:ind w:left="4320" w:hanging="1440"/>
      </w:pPr>
      <w:rPr>
        <w:rFonts w:hint="default"/>
        <w:color w:val="auto"/>
      </w:rPr>
    </w:lvl>
  </w:abstractNum>
  <w:abstractNum w:abstractNumId="9" w15:restartNumberingAfterBreak="0">
    <w:nsid w:val="57EA7B9B"/>
    <w:multiLevelType w:val="multilevel"/>
    <w:tmpl w:val="B9CC6FC2"/>
    <w:styleLink w:val="slovanieISOH"/>
    <w:lvl w:ilvl="0">
      <w:start w:val="1"/>
      <w:numFmt w:val="decimal"/>
      <w:lvlText w:val="%1."/>
      <w:lvlJc w:val="left"/>
      <w:pPr>
        <w:ind w:left="360" w:hanging="360"/>
      </w:pPr>
      <w:rPr>
        <w:rFonts w:hint="default"/>
        <w:color w:val="auto"/>
      </w:rPr>
    </w:lvl>
    <w:lvl w:ilvl="1">
      <w:start w:val="1"/>
      <w:numFmt w:val="decimal"/>
      <w:lvlText w:val="%1.%2."/>
      <w:lvlJc w:val="left"/>
      <w:pPr>
        <w:ind w:left="792" w:hanging="432"/>
      </w:pPr>
      <w:rPr>
        <w:rFonts w:hint="default"/>
        <w:color w:val="auto"/>
      </w:rPr>
    </w:lvl>
    <w:lvl w:ilvl="2">
      <w:start w:val="1"/>
      <w:numFmt w:val="decimal"/>
      <w:lvlText w:val="%1.%2.%3."/>
      <w:lvlJc w:val="left"/>
      <w:pPr>
        <w:ind w:left="1224" w:hanging="504"/>
      </w:pPr>
      <w:rPr>
        <w:color w:val="auto"/>
        <w:sz w:val="24"/>
      </w:rPr>
    </w:lvl>
    <w:lvl w:ilvl="3">
      <w:start w:val="1"/>
      <w:numFmt w:val="decimal"/>
      <w:lvlText w:val="%1.%2.%3.%4."/>
      <w:lvlJc w:val="left"/>
      <w:pPr>
        <w:ind w:left="1728" w:hanging="648"/>
      </w:pPr>
      <w:rPr>
        <w:rFonts w:hint="default"/>
        <w:color w:val="auto"/>
      </w:rPr>
    </w:lvl>
    <w:lvl w:ilvl="4">
      <w:start w:val="1"/>
      <w:numFmt w:val="decimal"/>
      <w:lvlText w:val="%1.%2.%3.%4.%5."/>
      <w:lvlJc w:val="left"/>
      <w:pPr>
        <w:ind w:left="2232" w:hanging="792"/>
      </w:pPr>
      <w:rPr>
        <w:rFonts w:hint="default"/>
        <w:color w:val="auto"/>
      </w:rPr>
    </w:lvl>
    <w:lvl w:ilvl="5">
      <w:start w:val="1"/>
      <w:numFmt w:val="decimal"/>
      <w:lvlText w:val="%1.%2.%3.%4.%5.%6."/>
      <w:lvlJc w:val="left"/>
      <w:pPr>
        <w:ind w:left="2736" w:hanging="936"/>
      </w:pPr>
      <w:rPr>
        <w:rFonts w:hint="default"/>
        <w:color w:val="auto"/>
      </w:rPr>
    </w:lvl>
    <w:lvl w:ilvl="6">
      <w:start w:val="1"/>
      <w:numFmt w:val="decimal"/>
      <w:lvlText w:val="%1.%2.%3.%4.%5.%6.%7."/>
      <w:lvlJc w:val="left"/>
      <w:pPr>
        <w:ind w:left="3240" w:hanging="1080"/>
      </w:pPr>
      <w:rPr>
        <w:rFonts w:hint="default"/>
        <w:color w:val="auto"/>
      </w:rPr>
    </w:lvl>
    <w:lvl w:ilvl="7">
      <w:start w:val="1"/>
      <w:numFmt w:val="decimal"/>
      <w:lvlText w:val="%1.%2.%3.%4.%5.%6.%7.%8."/>
      <w:lvlJc w:val="left"/>
      <w:pPr>
        <w:ind w:left="3744" w:hanging="1224"/>
      </w:pPr>
      <w:rPr>
        <w:rFonts w:hint="default"/>
        <w:color w:val="auto"/>
      </w:rPr>
    </w:lvl>
    <w:lvl w:ilvl="8">
      <w:start w:val="1"/>
      <w:numFmt w:val="decimal"/>
      <w:lvlText w:val="%1.%2.%3.%4.%5.%6.%7.%8.%9."/>
      <w:lvlJc w:val="left"/>
      <w:pPr>
        <w:ind w:left="4320" w:hanging="1440"/>
      </w:pPr>
      <w:rPr>
        <w:rFonts w:hint="default"/>
        <w:color w:val="auto"/>
      </w:rPr>
    </w:lvl>
  </w:abstractNum>
  <w:abstractNum w:abstractNumId="10" w15:restartNumberingAfterBreak="0">
    <w:nsid w:val="59073115"/>
    <w:multiLevelType w:val="multilevel"/>
    <w:tmpl w:val="2D1879F0"/>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1" w15:restartNumberingAfterBreak="0">
    <w:nsid w:val="6E561F85"/>
    <w:multiLevelType w:val="hybridMultilevel"/>
    <w:tmpl w:val="A92C6EDE"/>
    <w:lvl w:ilvl="0" w:tplc="5ED0C428">
      <w:start w:val="1"/>
      <w:numFmt w:val="bullet"/>
      <w:pStyle w:val="AdresatFirma"/>
      <w:lvlText w:val=""/>
      <w:lvlJc w:val="left"/>
      <w:pPr>
        <w:ind w:left="473" w:hanging="360"/>
      </w:pPr>
      <w:rPr>
        <w:rFonts w:ascii="Symbol" w:hAnsi="Symbol" w:hint="default"/>
        <w:b/>
        <w:i w:val="0"/>
        <w:color w:val="70AD47" w:themeColor="accent6"/>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89150404">
    <w:abstractNumId w:val="11"/>
  </w:num>
  <w:num w:numId="2" w16cid:durableId="2132287282">
    <w:abstractNumId w:val="10"/>
  </w:num>
  <w:num w:numId="3" w16cid:durableId="75060778">
    <w:abstractNumId w:val="7"/>
    <w:lvlOverride w:ilvl="0">
      <w:lvl w:ilvl="0">
        <w:numFmt w:val="bullet"/>
        <w:pStyle w:val="Odrky"/>
        <w:lvlText w:val="-"/>
        <w:lvlJc w:val="left"/>
        <w:pPr>
          <w:ind w:left="360" w:hanging="360"/>
        </w:pPr>
        <w:rPr>
          <w:rFonts w:ascii="Calibri" w:hAnsi="Calibri" w:cstheme="minorBidi" w:hint="default"/>
          <w:color w:val="auto"/>
        </w:rPr>
      </w:lvl>
    </w:lvlOverride>
    <w:lvlOverride w:ilvl="1">
      <w:lvl w:ilvl="1">
        <w:start w:val="1"/>
        <w:numFmt w:val="bullet"/>
        <w:lvlText w:val="o"/>
        <w:lvlJc w:val="left"/>
        <w:pPr>
          <w:ind w:left="1080" w:hanging="360"/>
        </w:pPr>
        <w:rPr>
          <w:rFonts w:ascii="Courier New" w:hAnsi="Courier New" w:cs="Courier New" w:hint="default"/>
          <w:color w:val="auto"/>
          <w:sz w:val="22"/>
        </w:rPr>
      </w:lvl>
    </w:lvlOverride>
    <w:lvlOverride w:ilvl="2">
      <w:lvl w:ilvl="2">
        <w:start w:val="1"/>
        <w:numFmt w:val="bullet"/>
        <w:lvlText w:val=""/>
        <w:lvlJc w:val="left"/>
        <w:pPr>
          <w:ind w:left="1800" w:hanging="360"/>
        </w:pPr>
        <w:rPr>
          <w:rFonts w:ascii="Symbol" w:hAnsi="Symbol" w:hint="default"/>
          <w:color w:val="auto"/>
        </w:rPr>
      </w:lvl>
    </w:lvlOverride>
    <w:lvlOverride w:ilvl="3">
      <w:lvl w:ilvl="3">
        <w:start w:val="1"/>
        <w:numFmt w:val="bullet"/>
        <w:lvlText w:val="o"/>
        <w:lvlJc w:val="left"/>
        <w:pPr>
          <w:ind w:left="2520" w:hanging="360"/>
        </w:pPr>
        <w:rPr>
          <w:rFonts w:ascii="Courier New" w:hAnsi="Courier New" w:hint="default"/>
          <w:color w:val="auto"/>
        </w:rPr>
      </w:lvl>
    </w:lvlOverride>
    <w:lvlOverride w:ilvl="4">
      <w:lvl w:ilvl="4">
        <w:start w:val="1"/>
        <w:numFmt w:val="bullet"/>
        <w:lvlText w:val=""/>
        <w:lvlJc w:val="left"/>
        <w:pPr>
          <w:ind w:left="3240" w:hanging="360"/>
        </w:pPr>
        <w:rPr>
          <w:rFonts w:ascii="Symbol" w:hAnsi="Symbol" w:cs="Courier New" w:hint="default"/>
          <w:color w:val="auto"/>
        </w:rPr>
      </w:lvl>
    </w:lvlOverride>
    <w:lvlOverride w:ilvl="5">
      <w:lvl w:ilvl="5">
        <w:start w:val="1"/>
        <w:numFmt w:val="bullet"/>
        <w:lvlText w:val="o"/>
        <w:lvlJc w:val="left"/>
        <w:pPr>
          <w:ind w:left="3960" w:hanging="360"/>
        </w:pPr>
        <w:rPr>
          <w:rFonts w:ascii="Courier New" w:hAnsi="Courier New" w:hint="default"/>
          <w:color w:val="auto"/>
        </w:rPr>
      </w:lvl>
    </w:lvlOverride>
    <w:lvlOverride w:ilvl="6">
      <w:lvl w:ilvl="6">
        <w:start w:val="1"/>
        <w:numFmt w:val="bullet"/>
        <w:lvlText w:val=""/>
        <w:lvlJc w:val="left"/>
        <w:pPr>
          <w:ind w:left="4680" w:hanging="360"/>
        </w:pPr>
        <w:rPr>
          <w:rFonts w:ascii="Symbol" w:hAnsi="Symbol" w:hint="default"/>
        </w:rPr>
      </w:lvl>
    </w:lvlOverride>
    <w:lvlOverride w:ilvl="7">
      <w:lvl w:ilvl="7">
        <w:start w:val="1"/>
        <w:numFmt w:val="bullet"/>
        <w:lvlText w:val="o"/>
        <w:lvlJc w:val="left"/>
        <w:pPr>
          <w:ind w:left="5400" w:hanging="360"/>
        </w:pPr>
        <w:rPr>
          <w:rFonts w:ascii="Courier New" w:hAnsi="Courier New" w:cs="Courier New" w:hint="default"/>
        </w:rPr>
      </w:lvl>
    </w:lvlOverride>
    <w:lvlOverride w:ilvl="8">
      <w:lvl w:ilvl="8">
        <w:start w:val="1"/>
        <w:numFmt w:val="bullet"/>
        <w:lvlText w:val=""/>
        <w:lvlJc w:val="left"/>
        <w:pPr>
          <w:ind w:left="6120" w:hanging="360"/>
        </w:pPr>
        <w:rPr>
          <w:rFonts w:ascii="Wingdings" w:hAnsi="Wingdings" w:hint="default"/>
        </w:rPr>
      </w:lvl>
    </w:lvlOverride>
  </w:num>
  <w:num w:numId="4" w16cid:durableId="826749771">
    <w:abstractNumId w:val="8"/>
  </w:num>
  <w:num w:numId="5" w16cid:durableId="427696381">
    <w:abstractNumId w:val="9"/>
  </w:num>
  <w:num w:numId="6" w16cid:durableId="416899381">
    <w:abstractNumId w:val="7"/>
  </w:num>
  <w:num w:numId="7" w16cid:durableId="1946692705">
    <w:abstractNumId w:val="6"/>
  </w:num>
  <w:num w:numId="8" w16cid:durableId="922647007">
    <w:abstractNumId w:val="4"/>
  </w:num>
  <w:num w:numId="9" w16cid:durableId="110827991">
    <w:abstractNumId w:val="3"/>
  </w:num>
  <w:num w:numId="10" w16cid:durableId="313995144">
    <w:abstractNumId w:val="2"/>
  </w:num>
  <w:num w:numId="11" w16cid:durableId="538666438">
    <w:abstractNumId w:val="5"/>
  </w:num>
  <w:num w:numId="12" w16cid:durableId="501824185">
    <w:abstractNumId w:val="1"/>
  </w:num>
  <w:num w:numId="13" w16cid:durableId="574050909">
    <w:abstractNumId w:val="0"/>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attachedTemplate r:id="rId1"/>
  <w:linkStyles/>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0EF9"/>
    <w:rsid w:val="00003278"/>
    <w:rsid w:val="000049AE"/>
    <w:rsid w:val="00005FB0"/>
    <w:rsid w:val="00010D2A"/>
    <w:rsid w:val="0001323C"/>
    <w:rsid w:val="00013406"/>
    <w:rsid w:val="0001652F"/>
    <w:rsid w:val="00016A5A"/>
    <w:rsid w:val="00023FBE"/>
    <w:rsid w:val="00025E2E"/>
    <w:rsid w:val="00026377"/>
    <w:rsid w:val="00026987"/>
    <w:rsid w:val="00027CB3"/>
    <w:rsid w:val="000324F2"/>
    <w:rsid w:val="000338D0"/>
    <w:rsid w:val="00034DB0"/>
    <w:rsid w:val="0003766E"/>
    <w:rsid w:val="00040EC7"/>
    <w:rsid w:val="00042247"/>
    <w:rsid w:val="00043A28"/>
    <w:rsid w:val="00045EF8"/>
    <w:rsid w:val="00046B0F"/>
    <w:rsid w:val="00047A92"/>
    <w:rsid w:val="000543D1"/>
    <w:rsid w:val="000552CA"/>
    <w:rsid w:val="00055AC0"/>
    <w:rsid w:val="00061AE3"/>
    <w:rsid w:val="00065DB2"/>
    <w:rsid w:val="00071790"/>
    <w:rsid w:val="00072F40"/>
    <w:rsid w:val="0007458B"/>
    <w:rsid w:val="000758D1"/>
    <w:rsid w:val="000820F1"/>
    <w:rsid w:val="000829C6"/>
    <w:rsid w:val="00084254"/>
    <w:rsid w:val="00087F99"/>
    <w:rsid w:val="0009390D"/>
    <w:rsid w:val="00094580"/>
    <w:rsid w:val="00095AD6"/>
    <w:rsid w:val="00095ADD"/>
    <w:rsid w:val="0009683F"/>
    <w:rsid w:val="000A062B"/>
    <w:rsid w:val="000A2B74"/>
    <w:rsid w:val="000A39DE"/>
    <w:rsid w:val="000B49FD"/>
    <w:rsid w:val="000B691F"/>
    <w:rsid w:val="000C08FA"/>
    <w:rsid w:val="000C3C8F"/>
    <w:rsid w:val="000C6E49"/>
    <w:rsid w:val="000D01B6"/>
    <w:rsid w:val="000D0680"/>
    <w:rsid w:val="000D26F5"/>
    <w:rsid w:val="000D7AC6"/>
    <w:rsid w:val="000E22BA"/>
    <w:rsid w:val="000F059E"/>
    <w:rsid w:val="000F2D41"/>
    <w:rsid w:val="000F3012"/>
    <w:rsid w:val="000F41D7"/>
    <w:rsid w:val="000F4ED2"/>
    <w:rsid w:val="000F6F8A"/>
    <w:rsid w:val="001001C4"/>
    <w:rsid w:val="00104CD6"/>
    <w:rsid w:val="00104DBA"/>
    <w:rsid w:val="001075DB"/>
    <w:rsid w:val="001119EC"/>
    <w:rsid w:val="00112CED"/>
    <w:rsid w:val="00112DD5"/>
    <w:rsid w:val="001159BF"/>
    <w:rsid w:val="001214A4"/>
    <w:rsid w:val="00124938"/>
    <w:rsid w:val="00127673"/>
    <w:rsid w:val="00134A6F"/>
    <w:rsid w:val="00136A10"/>
    <w:rsid w:val="00137CFC"/>
    <w:rsid w:val="001407A1"/>
    <w:rsid w:val="001434E2"/>
    <w:rsid w:val="00143819"/>
    <w:rsid w:val="0015182F"/>
    <w:rsid w:val="00151EA1"/>
    <w:rsid w:val="00152C09"/>
    <w:rsid w:val="001534E5"/>
    <w:rsid w:val="00153623"/>
    <w:rsid w:val="00153FD9"/>
    <w:rsid w:val="0015420A"/>
    <w:rsid w:val="0015588D"/>
    <w:rsid w:val="00156603"/>
    <w:rsid w:val="00157ABB"/>
    <w:rsid w:val="00162127"/>
    <w:rsid w:val="00163B04"/>
    <w:rsid w:val="00164A5E"/>
    <w:rsid w:val="00165AAC"/>
    <w:rsid w:val="00166AA3"/>
    <w:rsid w:val="00166FD6"/>
    <w:rsid w:val="001677E4"/>
    <w:rsid w:val="001718E2"/>
    <w:rsid w:val="001725CF"/>
    <w:rsid w:val="00175EE2"/>
    <w:rsid w:val="00176169"/>
    <w:rsid w:val="00180418"/>
    <w:rsid w:val="00182420"/>
    <w:rsid w:val="001825A6"/>
    <w:rsid w:val="00182910"/>
    <w:rsid w:val="00182C0E"/>
    <w:rsid w:val="0018645A"/>
    <w:rsid w:val="00187B6F"/>
    <w:rsid w:val="00187E35"/>
    <w:rsid w:val="0019012F"/>
    <w:rsid w:val="00190BB8"/>
    <w:rsid w:val="00191B3A"/>
    <w:rsid w:val="0019219E"/>
    <w:rsid w:val="00192A49"/>
    <w:rsid w:val="00196103"/>
    <w:rsid w:val="001A1DFB"/>
    <w:rsid w:val="001A242B"/>
    <w:rsid w:val="001B277E"/>
    <w:rsid w:val="001B5314"/>
    <w:rsid w:val="001C0E8E"/>
    <w:rsid w:val="001C16E0"/>
    <w:rsid w:val="001C38A9"/>
    <w:rsid w:val="001C7146"/>
    <w:rsid w:val="001C71C3"/>
    <w:rsid w:val="001D2248"/>
    <w:rsid w:val="001D2AEB"/>
    <w:rsid w:val="001D399F"/>
    <w:rsid w:val="001D5AEE"/>
    <w:rsid w:val="001E047A"/>
    <w:rsid w:val="001E2E54"/>
    <w:rsid w:val="001E55FA"/>
    <w:rsid w:val="001E747D"/>
    <w:rsid w:val="001E7576"/>
    <w:rsid w:val="001E75AA"/>
    <w:rsid w:val="001E7EF1"/>
    <w:rsid w:val="001F042D"/>
    <w:rsid w:val="001F2250"/>
    <w:rsid w:val="001F498B"/>
    <w:rsid w:val="001F7202"/>
    <w:rsid w:val="00200825"/>
    <w:rsid w:val="002010C9"/>
    <w:rsid w:val="00203492"/>
    <w:rsid w:val="00204750"/>
    <w:rsid w:val="0020621E"/>
    <w:rsid w:val="00207BEE"/>
    <w:rsid w:val="00211471"/>
    <w:rsid w:val="00212D83"/>
    <w:rsid w:val="00214ACE"/>
    <w:rsid w:val="00214C64"/>
    <w:rsid w:val="0021588E"/>
    <w:rsid w:val="002232EE"/>
    <w:rsid w:val="00224BAC"/>
    <w:rsid w:val="00226759"/>
    <w:rsid w:val="00226AA4"/>
    <w:rsid w:val="00231C1F"/>
    <w:rsid w:val="0023401D"/>
    <w:rsid w:val="002349AE"/>
    <w:rsid w:val="00235995"/>
    <w:rsid w:val="00237EFB"/>
    <w:rsid w:val="00237F89"/>
    <w:rsid w:val="00251C3C"/>
    <w:rsid w:val="002524A5"/>
    <w:rsid w:val="0025722F"/>
    <w:rsid w:val="00260B46"/>
    <w:rsid w:val="00263554"/>
    <w:rsid w:val="00263E56"/>
    <w:rsid w:val="00264ACA"/>
    <w:rsid w:val="00266F2B"/>
    <w:rsid w:val="002722F0"/>
    <w:rsid w:val="00272B2C"/>
    <w:rsid w:val="002735A6"/>
    <w:rsid w:val="00273AC1"/>
    <w:rsid w:val="00274651"/>
    <w:rsid w:val="00275B25"/>
    <w:rsid w:val="002769FB"/>
    <w:rsid w:val="00276EC7"/>
    <w:rsid w:val="00282574"/>
    <w:rsid w:val="0028593E"/>
    <w:rsid w:val="00291AEE"/>
    <w:rsid w:val="00293952"/>
    <w:rsid w:val="002A02FA"/>
    <w:rsid w:val="002A19D3"/>
    <w:rsid w:val="002B0497"/>
    <w:rsid w:val="002B20B1"/>
    <w:rsid w:val="002B4BE6"/>
    <w:rsid w:val="002B4C2A"/>
    <w:rsid w:val="002B57FF"/>
    <w:rsid w:val="002C2C72"/>
    <w:rsid w:val="002C31C0"/>
    <w:rsid w:val="002C4BE1"/>
    <w:rsid w:val="002C5DE5"/>
    <w:rsid w:val="002C6137"/>
    <w:rsid w:val="002C77BC"/>
    <w:rsid w:val="002D10E0"/>
    <w:rsid w:val="002D1262"/>
    <w:rsid w:val="002D4C9F"/>
    <w:rsid w:val="002D5193"/>
    <w:rsid w:val="002E3239"/>
    <w:rsid w:val="002E4E0D"/>
    <w:rsid w:val="002E6AC6"/>
    <w:rsid w:val="002F233D"/>
    <w:rsid w:val="002F2FD9"/>
    <w:rsid w:val="002F342F"/>
    <w:rsid w:val="002F5B57"/>
    <w:rsid w:val="002F5C2A"/>
    <w:rsid w:val="002F6F2B"/>
    <w:rsid w:val="00300999"/>
    <w:rsid w:val="00302B8A"/>
    <w:rsid w:val="003034FC"/>
    <w:rsid w:val="003039F2"/>
    <w:rsid w:val="00303DCF"/>
    <w:rsid w:val="003054EA"/>
    <w:rsid w:val="00310B41"/>
    <w:rsid w:val="0031383B"/>
    <w:rsid w:val="00314E06"/>
    <w:rsid w:val="00317ED8"/>
    <w:rsid w:val="00321BBE"/>
    <w:rsid w:val="00322539"/>
    <w:rsid w:val="00322598"/>
    <w:rsid w:val="00325B07"/>
    <w:rsid w:val="00326FD8"/>
    <w:rsid w:val="00334AEC"/>
    <w:rsid w:val="00336AB4"/>
    <w:rsid w:val="00340953"/>
    <w:rsid w:val="00344BE7"/>
    <w:rsid w:val="00351BF7"/>
    <w:rsid w:val="00352144"/>
    <w:rsid w:val="00352BAF"/>
    <w:rsid w:val="00356BED"/>
    <w:rsid w:val="00364F07"/>
    <w:rsid w:val="00365946"/>
    <w:rsid w:val="00365D3F"/>
    <w:rsid w:val="00371FD2"/>
    <w:rsid w:val="003735A6"/>
    <w:rsid w:val="00373BCA"/>
    <w:rsid w:val="00385939"/>
    <w:rsid w:val="00385F9D"/>
    <w:rsid w:val="00386BF6"/>
    <w:rsid w:val="00392CBB"/>
    <w:rsid w:val="0039404A"/>
    <w:rsid w:val="003A2A3F"/>
    <w:rsid w:val="003B018F"/>
    <w:rsid w:val="003B028C"/>
    <w:rsid w:val="003B0C32"/>
    <w:rsid w:val="003B0F9A"/>
    <w:rsid w:val="003B2EBD"/>
    <w:rsid w:val="003B30BF"/>
    <w:rsid w:val="003B36F8"/>
    <w:rsid w:val="003B6278"/>
    <w:rsid w:val="003B62D3"/>
    <w:rsid w:val="003B7C72"/>
    <w:rsid w:val="003C2AB7"/>
    <w:rsid w:val="003C2B7A"/>
    <w:rsid w:val="003C61EC"/>
    <w:rsid w:val="003D0DF0"/>
    <w:rsid w:val="003D267E"/>
    <w:rsid w:val="003D39E5"/>
    <w:rsid w:val="003D46F9"/>
    <w:rsid w:val="003D74EE"/>
    <w:rsid w:val="003E01BC"/>
    <w:rsid w:val="003E2826"/>
    <w:rsid w:val="003E3455"/>
    <w:rsid w:val="003E37FF"/>
    <w:rsid w:val="003E55A2"/>
    <w:rsid w:val="003E6D8B"/>
    <w:rsid w:val="003F0A59"/>
    <w:rsid w:val="003F190A"/>
    <w:rsid w:val="003F3D8A"/>
    <w:rsid w:val="00400642"/>
    <w:rsid w:val="00401611"/>
    <w:rsid w:val="00401C2B"/>
    <w:rsid w:val="00405103"/>
    <w:rsid w:val="0040591C"/>
    <w:rsid w:val="00410EF9"/>
    <w:rsid w:val="00411C3B"/>
    <w:rsid w:val="004129EB"/>
    <w:rsid w:val="004137FA"/>
    <w:rsid w:val="00413F76"/>
    <w:rsid w:val="00416CCE"/>
    <w:rsid w:val="00422850"/>
    <w:rsid w:val="0042454E"/>
    <w:rsid w:val="004257EF"/>
    <w:rsid w:val="00426E57"/>
    <w:rsid w:val="0043496A"/>
    <w:rsid w:val="00437F68"/>
    <w:rsid w:val="00441191"/>
    <w:rsid w:val="0044125F"/>
    <w:rsid w:val="00445F91"/>
    <w:rsid w:val="00446071"/>
    <w:rsid w:val="00453547"/>
    <w:rsid w:val="00453C9F"/>
    <w:rsid w:val="00454D48"/>
    <w:rsid w:val="0045517E"/>
    <w:rsid w:val="00457079"/>
    <w:rsid w:val="004625FC"/>
    <w:rsid w:val="0046296C"/>
    <w:rsid w:val="00463DF2"/>
    <w:rsid w:val="00464C69"/>
    <w:rsid w:val="00466DBF"/>
    <w:rsid w:val="00471B26"/>
    <w:rsid w:val="00471C2E"/>
    <w:rsid w:val="00474F4E"/>
    <w:rsid w:val="004773A5"/>
    <w:rsid w:val="00482EF4"/>
    <w:rsid w:val="00483288"/>
    <w:rsid w:val="0048438A"/>
    <w:rsid w:val="00484D67"/>
    <w:rsid w:val="00484F86"/>
    <w:rsid w:val="00485185"/>
    <w:rsid w:val="00491435"/>
    <w:rsid w:val="00493AA5"/>
    <w:rsid w:val="00496895"/>
    <w:rsid w:val="00497F65"/>
    <w:rsid w:val="004A0335"/>
    <w:rsid w:val="004A4725"/>
    <w:rsid w:val="004A4825"/>
    <w:rsid w:val="004A5892"/>
    <w:rsid w:val="004A5C67"/>
    <w:rsid w:val="004A66A0"/>
    <w:rsid w:val="004A735B"/>
    <w:rsid w:val="004B2029"/>
    <w:rsid w:val="004B2A97"/>
    <w:rsid w:val="004B472A"/>
    <w:rsid w:val="004B76C0"/>
    <w:rsid w:val="004C1717"/>
    <w:rsid w:val="004C3565"/>
    <w:rsid w:val="004C4A92"/>
    <w:rsid w:val="004D1931"/>
    <w:rsid w:val="004D1C4D"/>
    <w:rsid w:val="004E597A"/>
    <w:rsid w:val="004E5F7C"/>
    <w:rsid w:val="004E61EA"/>
    <w:rsid w:val="004F06D1"/>
    <w:rsid w:val="004F0D1B"/>
    <w:rsid w:val="004F785C"/>
    <w:rsid w:val="004F7F9E"/>
    <w:rsid w:val="0050195F"/>
    <w:rsid w:val="005033AD"/>
    <w:rsid w:val="00504C96"/>
    <w:rsid w:val="00507EE2"/>
    <w:rsid w:val="00512F69"/>
    <w:rsid w:val="005158E3"/>
    <w:rsid w:val="00515DE1"/>
    <w:rsid w:val="00517634"/>
    <w:rsid w:val="00523CAE"/>
    <w:rsid w:val="005245C8"/>
    <w:rsid w:val="0052483F"/>
    <w:rsid w:val="00532B77"/>
    <w:rsid w:val="0053386E"/>
    <w:rsid w:val="00540FED"/>
    <w:rsid w:val="005468B9"/>
    <w:rsid w:val="00547B23"/>
    <w:rsid w:val="005516D7"/>
    <w:rsid w:val="00552A8A"/>
    <w:rsid w:val="00552ECD"/>
    <w:rsid w:val="00554BD3"/>
    <w:rsid w:val="0055790A"/>
    <w:rsid w:val="00562A1C"/>
    <w:rsid w:val="00572FD2"/>
    <w:rsid w:val="00574D08"/>
    <w:rsid w:val="00575F09"/>
    <w:rsid w:val="005762DC"/>
    <w:rsid w:val="00577FBE"/>
    <w:rsid w:val="00581475"/>
    <w:rsid w:val="0059096C"/>
    <w:rsid w:val="00596597"/>
    <w:rsid w:val="005A081F"/>
    <w:rsid w:val="005A0AF5"/>
    <w:rsid w:val="005A1728"/>
    <w:rsid w:val="005B3CE5"/>
    <w:rsid w:val="005B3F26"/>
    <w:rsid w:val="005B781F"/>
    <w:rsid w:val="005C1771"/>
    <w:rsid w:val="005C1AC6"/>
    <w:rsid w:val="005C4023"/>
    <w:rsid w:val="005C427C"/>
    <w:rsid w:val="005C5502"/>
    <w:rsid w:val="005C5B31"/>
    <w:rsid w:val="005C6E97"/>
    <w:rsid w:val="005C7E52"/>
    <w:rsid w:val="005D1B3C"/>
    <w:rsid w:val="005D1E44"/>
    <w:rsid w:val="005D31A1"/>
    <w:rsid w:val="005D3684"/>
    <w:rsid w:val="005D3E73"/>
    <w:rsid w:val="005D58CE"/>
    <w:rsid w:val="005E02F7"/>
    <w:rsid w:val="005E1326"/>
    <w:rsid w:val="005E2082"/>
    <w:rsid w:val="005E49F0"/>
    <w:rsid w:val="005E647C"/>
    <w:rsid w:val="005E7A39"/>
    <w:rsid w:val="005F33D4"/>
    <w:rsid w:val="005F642A"/>
    <w:rsid w:val="005F7EB4"/>
    <w:rsid w:val="00602CA6"/>
    <w:rsid w:val="0060445E"/>
    <w:rsid w:val="00606DE2"/>
    <w:rsid w:val="00611182"/>
    <w:rsid w:val="00612B6B"/>
    <w:rsid w:val="00617309"/>
    <w:rsid w:val="0061748E"/>
    <w:rsid w:val="006238DE"/>
    <w:rsid w:val="00627B81"/>
    <w:rsid w:val="0063257D"/>
    <w:rsid w:val="00632595"/>
    <w:rsid w:val="00633074"/>
    <w:rsid w:val="006335AF"/>
    <w:rsid w:val="0063507C"/>
    <w:rsid w:val="006354EB"/>
    <w:rsid w:val="006413D6"/>
    <w:rsid w:val="006414B0"/>
    <w:rsid w:val="00646318"/>
    <w:rsid w:val="00646FE8"/>
    <w:rsid w:val="00647CBA"/>
    <w:rsid w:val="00652179"/>
    <w:rsid w:val="00652E44"/>
    <w:rsid w:val="00661BEA"/>
    <w:rsid w:val="00662957"/>
    <w:rsid w:val="00665C8F"/>
    <w:rsid w:val="00667E11"/>
    <w:rsid w:val="00670FC5"/>
    <w:rsid w:val="006725AE"/>
    <w:rsid w:val="00677134"/>
    <w:rsid w:val="0069160E"/>
    <w:rsid w:val="00692EBD"/>
    <w:rsid w:val="00695ABD"/>
    <w:rsid w:val="00696175"/>
    <w:rsid w:val="006A2C19"/>
    <w:rsid w:val="006A3316"/>
    <w:rsid w:val="006A4CFA"/>
    <w:rsid w:val="006B20C9"/>
    <w:rsid w:val="006B22C0"/>
    <w:rsid w:val="006B43D6"/>
    <w:rsid w:val="006B7553"/>
    <w:rsid w:val="006B7EC1"/>
    <w:rsid w:val="006C1DEA"/>
    <w:rsid w:val="006C5FC1"/>
    <w:rsid w:val="006E25B5"/>
    <w:rsid w:val="006E30F2"/>
    <w:rsid w:val="006E619D"/>
    <w:rsid w:val="006E7399"/>
    <w:rsid w:val="006F52E0"/>
    <w:rsid w:val="006F5320"/>
    <w:rsid w:val="006F6D81"/>
    <w:rsid w:val="0070290A"/>
    <w:rsid w:val="00704B50"/>
    <w:rsid w:val="00705629"/>
    <w:rsid w:val="00706091"/>
    <w:rsid w:val="007072EF"/>
    <w:rsid w:val="00711496"/>
    <w:rsid w:val="00714FD9"/>
    <w:rsid w:val="0071548A"/>
    <w:rsid w:val="0072052D"/>
    <w:rsid w:val="007236AA"/>
    <w:rsid w:val="00723C6E"/>
    <w:rsid w:val="00724BEB"/>
    <w:rsid w:val="007271DB"/>
    <w:rsid w:val="00730479"/>
    <w:rsid w:val="00730525"/>
    <w:rsid w:val="00735067"/>
    <w:rsid w:val="00742432"/>
    <w:rsid w:val="00743332"/>
    <w:rsid w:val="00747927"/>
    <w:rsid w:val="00752559"/>
    <w:rsid w:val="00752E77"/>
    <w:rsid w:val="00753BA5"/>
    <w:rsid w:val="00757B5A"/>
    <w:rsid w:val="00761776"/>
    <w:rsid w:val="00762765"/>
    <w:rsid w:val="00764097"/>
    <w:rsid w:val="00764447"/>
    <w:rsid w:val="00764773"/>
    <w:rsid w:val="00765C5A"/>
    <w:rsid w:val="0076655A"/>
    <w:rsid w:val="0076719C"/>
    <w:rsid w:val="00770B61"/>
    <w:rsid w:val="0077483D"/>
    <w:rsid w:val="00775BD8"/>
    <w:rsid w:val="00780611"/>
    <w:rsid w:val="00781F58"/>
    <w:rsid w:val="007829A1"/>
    <w:rsid w:val="0078569F"/>
    <w:rsid w:val="00785873"/>
    <w:rsid w:val="0078611F"/>
    <w:rsid w:val="007862A7"/>
    <w:rsid w:val="00786DA8"/>
    <w:rsid w:val="00790114"/>
    <w:rsid w:val="00793C42"/>
    <w:rsid w:val="00794075"/>
    <w:rsid w:val="00795AEC"/>
    <w:rsid w:val="007966BD"/>
    <w:rsid w:val="007A0C75"/>
    <w:rsid w:val="007A0C8D"/>
    <w:rsid w:val="007A13E5"/>
    <w:rsid w:val="007A3573"/>
    <w:rsid w:val="007A56F3"/>
    <w:rsid w:val="007B3607"/>
    <w:rsid w:val="007B56CE"/>
    <w:rsid w:val="007B7326"/>
    <w:rsid w:val="007C3532"/>
    <w:rsid w:val="007C5F0C"/>
    <w:rsid w:val="007C7339"/>
    <w:rsid w:val="007C7CF8"/>
    <w:rsid w:val="007D07D8"/>
    <w:rsid w:val="007D1D2C"/>
    <w:rsid w:val="007D2A2D"/>
    <w:rsid w:val="007D5A3F"/>
    <w:rsid w:val="007E3920"/>
    <w:rsid w:val="007E43C1"/>
    <w:rsid w:val="007E5CC6"/>
    <w:rsid w:val="007F1F8A"/>
    <w:rsid w:val="007F3034"/>
    <w:rsid w:val="007F3123"/>
    <w:rsid w:val="007F69E1"/>
    <w:rsid w:val="007F6BA3"/>
    <w:rsid w:val="007F7984"/>
    <w:rsid w:val="00805232"/>
    <w:rsid w:val="00811A0F"/>
    <w:rsid w:val="008121C6"/>
    <w:rsid w:val="008168E8"/>
    <w:rsid w:val="0081725B"/>
    <w:rsid w:val="00823380"/>
    <w:rsid w:val="008239F9"/>
    <w:rsid w:val="00824272"/>
    <w:rsid w:val="008244A2"/>
    <w:rsid w:val="008257E0"/>
    <w:rsid w:val="00826215"/>
    <w:rsid w:val="008263A6"/>
    <w:rsid w:val="00832FE5"/>
    <w:rsid w:val="00834D62"/>
    <w:rsid w:val="00834E13"/>
    <w:rsid w:val="008405E3"/>
    <w:rsid w:val="008425A5"/>
    <w:rsid w:val="00845797"/>
    <w:rsid w:val="0084698E"/>
    <w:rsid w:val="0085001A"/>
    <w:rsid w:val="0085268B"/>
    <w:rsid w:val="008549A7"/>
    <w:rsid w:val="00855611"/>
    <w:rsid w:val="008608A7"/>
    <w:rsid w:val="00862631"/>
    <w:rsid w:val="00864FD9"/>
    <w:rsid w:val="008662CC"/>
    <w:rsid w:val="008666D8"/>
    <w:rsid w:val="00866A81"/>
    <w:rsid w:val="00871827"/>
    <w:rsid w:val="00871C70"/>
    <w:rsid w:val="00872B06"/>
    <w:rsid w:val="00875819"/>
    <w:rsid w:val="0087693E"/>
    <w:rsid w:val="00876AC2"/>
    <w:rsid w:val="00885E9B"/>
    <w:rsid w:val="008910E0"/>
    <w:rsid w:val="008913A5"/>
    <w:rsid w:val="00891543"/>
    <w:rsid w:val="008958FE"/>
    <w:rsid w:val="008A1E19"/>
    <w:rsid w:val="008A243D"/>
    <w:rsid w:val="008A492F"/>
    <w:rsid w:val="008B01F9"/>
    <w:rsid w:val="008C0154"/>
    <w:rsid w:val="008C156A"/>
    <w:rsid w:val="008C1BE6"/>
    <w:rsid w:val="008C592D"/>
    <w:rsid w:val="008C5BD8"/>
    <w:rsid w:val="008C7E36"/>
    <w:rsid w:val="008D45B6"/>
    <w:rsid w:val="008D607C"/>
    <w:rsid w:val="008E0B79"/>
    <w:rsid w:val="008E187F"/>
    <w:rsid w:val="008E1DC9"/>
    <w:rsid w:val="008E21D2"/>
    <w:rsid w:val="008E5EAC"/>
    <w:rsid w:val="008F3CD0"/>
    <w:rsid w:val="008F45F7"/>
    <w:rsid w:val="009059C7"/>
    <w:rsid w:val="009119D1"/>
    <w:rsid w:val="00912D10"/>
    <w:rsid w:val="009146F8"/>
    <w:rsid w:val="00917EAA"/>
    <w:rsid w:val="00920122"/>
    <w:rsid w:val="00920D5E"/>
    <w:rsid w:val="0092105A"/>
    <w:rsid w:val="00922DB3"/>
    <w:rsid w:val="00925FDC"/>
    <w:rsid w:val="00926760"/>
    <w:rsid w:val="009305A7"/>
    <w:rsid w:val="009331C6"/>
    <w:rsid w:val="00935C71"/>
    <w:rsid w:val="00940BF9"/>
    <w:rsid w:val="00943BDC"/>
    <w:rsid w:val="00944652"/>
    <w:rsid w:val="00951004"/>
    <w:rsid w:val="009512F5"/>
    <w:rsid w:val="00951E53"/>
    <w:rsid w:val="00953530"/>
    <w:rsid w:val="009604EE"/>
    <w:rsid w:val="00964CC4"/>
    <w:rsid w:val="00965751"/>
    <w:rsid w:val="009671D7"/>
    <w:rsid w:val="00972032"/>
    <w:rsid w:val="00975AA1"/>
    <w:rsid w:val="0097783D"/>
    <w:rsid w:val="0098301C"/>
    <w:rsid w:val="0098336F"/>
    <w:rsid w:val="00983EC8"/>
    <w:rsid w:val="00984A35"/>
    <w:rsid w:val="00985334"/>
    <w:rsid w:val="00985A42"/>
    <w:rsid w:val="00986185"/>
    <w:rsid w:val="0098730A"/>
    <w:rsid w:val="00990B69"/>
    <w:rsid w:val="00990E74"/>
    <w:rsid w:val="00991E46"/>
    <w:rsid w:val="00993163"/>
    <w:rsid w:val="009957C0"/>
    <w:rsid w:val="009A148D"/>
    <w:rsid w:val="009A185B"/>
    <w:rsid w:val="009A1B64"/>
    <w:rsid w:val="009A2B12"/>
    <w:rsid w:val="009A2B33"/>
    <w:rsid w:val="009A3C73"/>
    <w:rsid w:val="009A4F35"/>
    <w:rsid w:val="009A4FCD"/>
    <w:rsid w:val="009A5F06"/>
    <w:rsid w:val="009A699C"/>
    <w:rsid w:val="009B429D"/>
    <w:rsid w:val="009B4DC8"/>
    <w:rsid w:val="009B6F2B"/>
    <w:rsid w:val="009C0E16"/>
    <w:rsid w:val="009C1E23"/>
    <w:rsid w:val="009C5CA8"/>
    <w:rsid w:val="009C62B5"/>
    <w:rsid w:val="009C7146"/>
    <w:rsid w:val="009D150F"/>
    <w:rsid w:val="009D3AE8"/>
    <w:rsid w:val="009D4D71"/>
    <w:rsid w:val="009D74A3"/>
    <w:rsid w:val="009E01E3"/>
    <w:rsid w:val="009E2DD4"/>
    <w:rsid w:val="009E3BA4"/>
    <w:rsid w:val="009E641B"/>
    <w:rsid w:val="009E76B1"/>
    <w:rsid w:val="009F18CB"/>
    <w:rsid w:val="009F3A00"/>
    <w:rsid w:val="009F3C48"/>
    <w:rsid w:val="009F3E23"/>
    <w:rsid w:val="009F3E4D"/>
    <w:rsid w:val="009F6527"/>
    <w:rsid w:val="009F761C"/>
    <w:rsid w:val="00A0118B"/>
    <w:rsid w:val="00A067C0"/>
    <w:rsid w:val="00A1087B"/>
    <w:rsid w:val="00A11835"/>
    <w:rsid w:val="00A14000"/>
    <w:rsid w:val="00A14234"/>
    <w:rsid w:val="00A144F5"/>
    <w:rsid w:val="00A14678"/>
    <w:rsid w:val="00A21A4C"/>
    <w:rsid w:val="00A23AC4"/>
    <w:rsid w:val="00A24FE3"/>
    <w:rsid w:val="00A25A9D"/>
    <w:rsid w:val="00A312EB"/>
    <w:rsid w:val="00A321DD"/>
    <w:rsid w:val="00A338AA"/>
    <w:rsid w:val="00A343A5"/>
    <w:rsid w:val="00A377B0"/>
    <w:rsid w:val="00A40C41"/>
    <w:rsid w:val="00A4102F"/>
    <w:rsid w:val="00A47901"/>
    <w:rsid w:val="00A47A3F"/>
    <w:rsid w:val="00A513EC"/>
    <w:rsid w:val="00A51A5E"/>
    <w:rsid w:val="00A525E3"/>
    <w:rsid w:val="00A54D08"/>
    <w:rsid w:val="00A56C85"/>
    <w:rsid w:val="00A56CCD"/>
    <w:rsid w:val="00A62901"/>
    <w:rsid w:val="00A63A13"/>
    <w:rsid w:val="00A63CD8"/>
    <w:rsid w:val="00A64A17"/>
    <w:rsid w:val="00A672C9"/>
    <w:rsid w:val="00A70D47"/>
    <w:rsid w:val="00A711B3"/>
    <w:rsid w:val="00A769BF"/>
    <w:rsid w:val="00A802A9"/>
    <w:rsid w:val="00A8211D"/>
    <w:rsid w:val="00A825F7"/>
    <w:rsid w:val="00A85F1F"/>
    <w:rsid w:val="00A901FE"/>
    <w:rsid w:val="00A939AE"/>
    <w:rsid w:val="00A952E8"/>
    <w:rsid w:val="00AA287E"/>
    <w:rsid w:val="00AA2FA7"/>
    <w:rsid w:val="00AA5120"/>
    <w:rsid w:val="00AB1368"/>
    <w:rsid w:val="00AB69F4"/>
    <w:rsid w:val="00AB6FAD"/>
    <w:rsid w:val="00AC0813"/>
    <w:rsid w:val="00AC4833"/>
    <w:rsid w:val="00AC4F38"/>
    <w:rsid w:val="00AC5552"/>
    <w:rsid w:val="00AC5B2B"/>
    <w:rsid w:val="00AC6C1A"/>
    <w:rsid w:val="00AC74DE"/>
    <w:rsid w:val="00AD0643"/>
    <w:rsid w:val="00AD1A05"/>
    <w:rsid w:val="00AD1C25"/>
    <w:rsid w:val="00AD4526"/>
    <w:rsid w:val="00AD49AC"/>
    <w:rsid w:val="00AD5542"/>
    <w:rsid w:val="00AD75FF"/>
    <w:rsid w:val="00AE644C"/>
    <w:rsid w:val="00AE6F61"/>
    <w:rsid w:val="00AE7633"/>
    <w:rsid w:val="00AF15CF"/>
    <w:rsid w:val="00AF1C3F"/>
    <w:rsid w:val="00AF270F"/>
    <w:rsid w:val="00AF2D8C"/>
    <w:rsid w:val="00AF2FF6"/>
    <w:rsid w:val="00B0682A"/>
    <w:rsid w:val="00B06898"/>
    <w:rsid w:val="00B07B5F"/>
    <w:rsid w:val="00B10BE1"/>
    <w:rsid w:val="00B16E59"/>
    <w:rsid w:val="00B21690"/>
    <w:rsid w:val="00B23638"/>
    <w:rsid w:val="00B2763E"/>
    <w:rsid w:val="00B31AAA"/>
    <w:rsid w:val="00B3661D"/>
    <w:rsid w:val="00B413C0"/>
    <w:rsid w:val="00B43794"/>
    <w:rsid w:val="00B43892"/>
    <w:rsid w:val="00B450E6"/>
    <w:rsid w:val="00B505A8"/>
    <w:rsid w:val="00B519E0"/>
    <w:rsid w:val="00B52BEE"/>
    <w:rsid w:val="00B53597"/>
    <w:rsid w:val="00B540AD"/>
    <w:rsid w:val="00B5599B"/>
    <w:rsid w:val="00B561E9"/>
    <w:rsid w:val="00B57238"/>
    <w:rsid w:val="00B618E2"/>
    <w:rsid w:val="00B6551F"/>
    <w:rsid w:val="00B73279"/>
    <w:rsid w:val="00B7409C"/>
    <w:rsid w:val="00B75445"/>
    <w:rsid w:val="00B75EE3"/>
    <w:rsid w:val="00B77FAA"/>
    <w:rsid w:val="00B80827"/>
    <w:rsid w:val="00B8411B"/>
    <w:rsid w:val="00B85762"/>
    <w:rsid w:val="00B905A6"/>
    <w:rsid w:val="00B933E5"/>
    <w:rsid w:val="00BA1CCE"/>
    <w:rsid w:val="00BA739D"/>
    <w:rsid w:val="00BB1478"/>
    <w:rsid w:val="00BB1AA5"/>
    <w:rsid w:val="00BB24C6"/>
    <w:rsid w:val="00BB30C1"/>
    <w:rsid w:val="00BB4B61"/>
    <w:rsid w:val="00BB5C68"/>
    <w:rsid w:val="00BB7B35"/>
    <w:rsid w:val="00BC6F1C"/>
    <w:rsid w:val="00BC7C48"/>
    <w:rsid w:val="00BD131B"/>
    <w:rsid w:val="00BD147B"/>
    <w:rsid w:val="00BD37F8"/>
    <w:rsid w:val="00BD3BDA"/>
    <w:rsid w:val="00BD5370"/>
    <w:rsid w:val="00BD73B6"/>
    <w:rsid w:val="00BD7E05"/>
    <w:rsid w:val="00BF0738"/>
    <w:rsid w:val="00BF3CEC"/>
    <w:rsid w:val="00BF4E78"/>
    <w:rsid w:val="00BF5777"/>
    <w:rsid w:val="00BF5BCF"/>
    <w:rsid w:val="00BF6706"/>
    <w:rsid w:val="00C055BA"/>
    <w:rsid w:val="00C05BF1"/>
    <w:rsid w:val="00C06959"/>
    <w:rsid w:val="00C136E3"/>
    <w:rsid w:val="00C165A5"/>
    <w:rsid w:val="00C16C78"/>
    <w:rsid w:val="00C1710C"/>
    <w:rsid w:val="00C211A0"/>
    <w:rsid w:val="00C26151"/>
    <w:rsid w:val="00C319E3"/>
    <w:rsid w:val="00C33FE0"/>
    <w:rsid w:val="00C34E9D"/>
    <w:rsid w:val="00C35F08"/>
    <w:rsid w:val="00C407EC"/>
    <w:rsid w:val="00C40DB3"/>
    <w:rsid w:val="00C42FB4"/>
    <w:rsid w:val="00C43633"/>
    <w:rsid w:val="00C512BA"/>
    <w:rsid w:val="00C5219A"/>
    <w:rsid w:val="00C527D5"/>
    <w:rsid w:val="00C53E65"/>
    <w:rsid w:val="00C561F9"/>
    <w:rsid w:val="00C56EB2"/>
    <w:rsid w:val="00C61E8B"/>
    <w:rsid w:val="00C71811"/>
    <w:rsid w:val="00C738E6"/>
    <w:rsid w:val="00C77A03"/>
    <w:rsid w:val="00C800CE"/>
    <w:rsid w:val="00C808F6"/>
    <w:rsid w:val="00C81451"/>
    <w:rsid w:val="00C85CAA"/>
    <w:rsid w:val="00C870AB"/>
    <w:rsid w:val="00C872C0"/>
    <w:rsid w:val="00C87937"/>
    <w:rsid w:val="00C91010"/>
    <w:rsid w:val="00C911E3"/>
    <w:rsid w:val="00C946B1"/>
    <w:rsid w:val="00C95296"/>
    <w:rsid w:val="00C97CB9"/>
    <w:rsid w:val="00C97E37"/>
    <w:rsid w:val="00CB022B"/>
    <w:rsid w:val="00CB0E8E"/>
    <w:rsid w:val="00CB59BE"/>
    <w:rsid w:val="00CB652A"/>
    <w:rsid w:val="00CC62A4"/>
    <w:rsid w:val="00CC6983"/>
    <w:rsid w:val="00CD09BD"/>
    <w:rsid w:val="00CD38A9"/>
    <w:rsid w:val="00CD52F6"/>
    <w:rsid w:val="00CD5CE5"/>
    <w:rsid w:val="00CD6AA9"/>
    <w:rsid w:val="00CE071A"/>
    <w:rsid w:val="00CE5089"/>
    <w:rsid w:val="00CE6823"/>
    <w:rsid w:val="00CE7A95"/>
    <w:rsid w:val="00CF31A9"/>
    <w:rsid w:val="00CF6FA6"/>
    <w:rsid w:val="00D07686"/>
    <w:rsid w:val="00D10F6D"/>
    <w:rsid w:val="00D11049"/>
    <w:rsid w:val="00D1488C"/>
    <w:rsid w:val="00D315EF"/>
    <w:rsid w:val="00D31809"/>
    <w:rsid w:val="00D320E2"/>
    <w:rsid w:val="00D32A3C"/>
    <w:rsid w:val="00D3468E"/>
    <w:rsid w:val="00D354C3"/>
    <w:rsid w:val="00D35FCD"/>
    <w:rsid w:val="00D40C02"/>
    <w:rsid w:val="00D416AD"/>
    <w:rsid w:val="00D50839"/>
    <w:rsid w:val="00D526BA"/>
    <w:rsid w:val="00D6177C"/>
    <w:rsid w:val="00D62327"/>
    <w:rsid w:val="00D66BDF"/>
    <w:rsid w:val="00D66F3C"/>
    <w:rsid w:val="00D7003F"/>
    <w:rsid w:val="00D71C0C"/>
    <w:rsid w:val="00D71C4F"/>
    <w:rsid w:val="00D84B89"/>
    <w:rsid w:val="00D8659C"/>
    <w:rsid w:val="00D874A0"/>
    <w:rsid w:val="00D910BC"/>
    <w:rsid w:val="00D92561"/>
    <w:rsid w:val="00D9613E"/>
    <w:rsid w:val="00DA1BB7"/>
    <w:rsid w:val="00DA29F6"/>
    <w:rsid w:val="00DA43C8"/>
    <w:rsid w:val="00DB1E47"/>
    <w:rsid w:val="00DB44E8"/>
    <w:rsid w:val="00DB4D9E"/>
    <w:rsid w:val="00DB5F4E"/>
    <w:rsid w:val="00DB7D36"/>
    <w:rsid w:val="00DC1CAF"/>
    <w:rsid w:val="00DC377B"/>
    <w:rsid w:val="00DC69E7"/>
    <w:rsid w:val="00DD1920"/>
    <w:rsid w:val="00DD2180"/>
    <w:rsid w:val="00DD448A"/>
    <w:rsid w:val="00DD505A"/>
    <w:rsid w:val="00DD5108"/>
    <w:rsid w:val="00DD5652"/>
    <w:rsid w:val="00DD63DD"/>
    <w:rsid w:val="00DE3C66"/>
    <w:rsid w:val="00DE514E"/>
    <w:rsid w:val="00DE67D7"/>
    <w:rsid w:val="00DF2639"/>
    <w:rsid w:val="00DF392A"/>
    <w:rsid w:val="00E01885"/>
    <w:rsid w:val="00E05CF8"/>
    <w:rsid w:val="00E12B75"/>
    <w:rsid w:val="00E15803"/>
    <w:rsid w:val="00E22CCB"/>
    <w:rsid w:val="00E23D49"/>
    <w:rsid w:val="00E26386"/>
    <w:rsid w:val="00E2659D"/>
    <w:rsid w:val="00E267E6"/>
    <w:rsid w:val="00E324CF"/>
    <w:rsid w:val="00E3537F"/>
    <w:rsid w:val="00E36CD4"/>
    <w:rsid w:val="00E37DD7"/>
    <w:rsid w:val="00E413C2"/>
    <w:rsid w:val="00E41A33"/>
    <w:rsid w:val="00E42020"/>
    <w:rsid w:val="00E43F4C"/>
    <w:rsid w:val="00E452BD"/>
    <w:rsid w:val="00E56F58"/>
    <w:rsid w:val="00E63549"/>
    <w:rsid w:val="00E65E76"/>
    <w:rsid w:val="00E67566"/>
    <w:rsid w:val="00E72558"/>
    <w:rsid w:val="00E72D8C"/>
    <w:rsid w:val="00E76550"/>
    <w:rsid w:val="00E805DC"/>
    <w:rsid w:val="00E80D19"/>
    <w:rsid w:val="00E829CB"/>
    <w:rsid w:val="00E82BCD"/>
    <w:rsid w:val="00E82E6F"/>
    <w:rsid w:val="00E85896"/>
    <w:rsid w:val="00E86D42"/>
    <w:rsid w:val="00E870DE"/>
    <w:rsid w:val="00E9062F"/>
    <w:rsid w:val="00E919D2"/>
    <w:rsid w:val="00E919E2"/>
    <w:rsid w:val="00E93E53"/>
    <w:rsid w:val="00E94F90"/>
    <w:rsid w:val="00E96497"/>
    <w:rsid w:val="00E96BB8"/>
    <w:rsid w:val="00E97794"/>
    <w:rsid w:val="00E97F3C"/>
    <w:rsid w:val="00EA7E70"/>
    <w:rsid w:val="00EB0720"/>
    <w:rsid w:val="00EB0988"/>
    <w:rsid w:val="00EB174F"/>
    <w:rsid w:val="00EB2F3F"/>
    <w:rsid w:val="00EB346A"/>
    <w:rsid w:val="00EB48EC"/>
    <w:rsid w:val="00EB62C7"/>
    <w:rsid w:val="00EC3144"/>
    <w:rsid w:val="00EC53F6"/>
    <w:rsid w:val="00EC724E"/>
    <w:rsid w:val="00EC745E"/>
    <w:rsid w:val="00ED03B3"/>
    <w:rsid w:val="00ED04B7"/>
    <w:rsid w:val="00ED0FD0"/>
    <w:rsid w:val="00ED2963"/>
    <w:rsid w:val="00ED2B57"/>
    <w:rsid w:val="00ED6B7B"/>
    <w:rsid w:val="00EE45CE"/>
    <w:rsid w:val="00EF3CA0"/>
    <w:rsid w:val="00EF7244"/>
    <w:rsid w:val="00F0094B"/>
    <w:rsid w:val="00F05ACE"/>
    <w:rsid w:val="00F11C7C"/>
    <w:rsid w:val="00F13B82"/>
    <w:rsid w:val="00F1586E"/>
    <w:rsid w:val="00F248EA"/>
    <w:rsid w:val="00F24C65"/>
    <w:rsid w:val="00F273CF"/>
    <w:rsid w:val="00F3140E"/>
    <w:rsid w:val="00F33AE6"/>
    <w:rsid w:val="00F34B41"/>
    <w:rsid w:val="00F37634"/>
    <w:rsid w:val="00F4738E"/>
    <w:rsid w:val="00F476E5"/>
    <w:rsid w:val="00F47A2F"/>
    <w:rsid w:val="00F47DFC"/>
    <w:rsid w:val="00F6195D"/>
    <w:rsid w:val="00F62FBF"/>
    <w:rsid w:val="00F65604"/>
    <w:rsid w:val="00F674C6"/>
    <w:rsid w:val="00F70553"/>
    <w:rsid w:val="00F72335"/>
    <w:rsid w:val="00F73EA3"/>
    <w:rsid w:val="00F747C4"/>
    <w:rsid w:val="00F7580A"/>
    <w:rsid w:val="00F80C8D"/>
    <w:rsid w:val="00F81BD3"/>
    <w:rsid w:val="00F82E99"/>
    <w:rsid w:val="00F83015"/>
    <w:rsid w:val="00F853F6"/>
    <w:rsid w:val="00F85FFB"/>
    <w:rsid w:val="00F9598A"/>
    <w:rsid w:val="00F9757F"/>
    <w:rsid w:val="00FA0815"/>
    <w:rsid w:val="00FA1294"/>
    <w:rsid w:val="00FA6553"/>
    <w:rsid w:val="00FA7662"/>
    <w:rsid w:val="00FB4A8F"/>
    <w:rsid w:val="00FB573A"/>
    <w:rsid w:val="00FB6433"/>
    <w:rsid w:val="00FC0537"/>
    <w:rsid w:val="00FC2045"/>
    <w:rsid w:val="00FC2944"/>
    <w:rsid w:val="00FC33CA"/>
    <w:rsid w:val="00FD27D4"/>
    <w:rsid w:val="00FD7D60"/>
    <w:rsid w:val="00FE171A"/>
    <w:rsid w:val="00FE26F4"/>
    <w:rsid w:val="00FE274A"/>
    <w:rsid w:val="00FE2F79"/>
    <w:rsid w:val="00FE6362"/>
    <w:rsid w:val="00FE6EB0"/>
    <w:rsid w:val="00FE7AFF"/>
    <w:rsid w:val="00FE7B05"/>
    <w:rsid w:val="00FF27C7"/>
    <w:rsid w:val="00FF2E68"/>
    <w:rsid w:val="00FF7C7E"/>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24165F"/>
  <w15:chartTrackingRefBased/>
  <w15:docId w15:val="{4932D850-7D61-44AF-A647-5361661962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k-S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Normálny text"/>
    <w:qFormat/>
    <w:rsid w:val="00724BEB"/>
    <w:pPr>
      <w:spacing w:before="60"/>
      <w:jc w:val="both"/>
    </w:pPr>
  </w:style>
  <w:style w:type="paragraph" w:styleId="Heading1">
    <w:name w:val="heading 1"/>
    <w:basedOn w:val="Normal"/>
    <w:next w:val="Normal"/>
    <w:link w:val="Heading1Char7"/>
    <w:uiPriority w:val="9"/>
    <w:qFormat/>
    <w:rsid w:val="00724BEB"/>
    <w:pPr>
      <w:keepNext/>
      <w:keepLines/>
      <w:pageBreakBefore/>
      <w:numPr>
        <w:numId w:val="2"/>
      </w:numPr>
      <w:spacing w:before="240" w:after="240" w:line="276" w:lineRule="auto"/>
      <w:ind w:left="431" w:hanging="431"/>
      <w:outlineLvl w:val="0"/>
    </w:pPr>
    <w:rPr>
      <w:rFonts w:asciiTheme="majorHAnsi" w:eastAsiaTheme="majorEastAsia" w:hAnsiTheme="majorHAnsi" w:cstheme="majorBidi"/>
      <w:b/>
      <w:caps/>
      <w:color w:val="2F5496" w:themeColor="accent1" w:themeShade="BF"/>
      <w:sz w:val="48"/>
      <w:szCs w:val="32"/>
    </w:rPr>
  </w:style>
  <w:style w:type="paragraph" w:styleId="Heading2">
    <w:name w:val="heading 2"/>
    <w:basedOn w:val="Normal"/>
    <w:next w:val="Normal"/>
    <w:link w:val="Heading2Char7"/>
    <w:autoRedefine/>
    <w:uiPriority w:val="9"/>
    <w:unhideWhenUsed/>
    <w:qFormat/>
    <w:rsid w:val="00724BEB"/>
    <w:pPr>
      <w:keepNext/>
      <w:keepLines/>
      <w:numPr>
        <w:ilvl w:val="1"/>
        <w:numId w:val="2"/>
      </w:numPr>
      <w:tabs>
        <w:tab w:val="left" w:pos="794"/>
        <w:tab w:val="left" w:pos="1021"/>
      </w:tabs>
      <w:spacing w:before="360" w:after="120" w:line="276" w:lineRule="auto"/>
      <w:ind w:left="794" w:hanging="794"/>
      <w:outlineLvl w:val="1"/>
    </w:pPr>
    <w:rPr>
      <w:rFonts w:asciiTheme="majorHAnsi" w:eastAsiaTheme="majorEastAsia" w:hAnsiTheme="majorHAnsi" w:cstheme="majorBidi"/>
      <w:b/>
      <w:color w:val="2F5496" w:themeColor="accent1" w:themeShade="BF"/>
      <w:sz w:val="36"/>
      <w:szCs w:val="26"/>
    </w:rPr>
  </w:style>
  <w:style w:type="paragraph" w:styleId="Heading3">
    <w:name w:val="heading 3"/>
    <w:basedOn w:val="Normal"/>
    <w:next w:val="Normal"/>
    <w:link w:val="Heading3Char7"/>
    <w:autoRedefine/>
    <w:uiPriority w:val="9"/>
    <w:unhideWhenUsed/>
    <w:qFormat/>
    <w:rsid w:val="00724BEB"/>
    <w:pPr>
      <w:keepNext/>
      <w:keepLines/>
      <w:numPr>
        <w:ilvl w:val="2"/>
        <w:numId w:val="2"/>
      </w:numPr>
      <w:tabs>
        <w:tab w:val="left" w:pos="794"/>
        <w:tab w:val="left" w:pos="1021"/>
        <w:tab w:val="left" w:pos="1247"/>
      </w:tabs>
      <w:spacing w:before="360" w:after="120" w:line="276" w:lineRule="auto"/>
      <w:ind w:left="794" w:hanging="794"/>
      <w:outlineLvl w:val="2"/>
    </w:pPr>
    <w:rPr>
      <w:rFonts w:asciiTheme="majorHAnsi" w:eastAsiaTheme="majorEastAsia" w:hAnsiTheme="majorHAnsi" w:cstheme="majorBidi"/>
      <w:b/>
      <w:color w:val="2F5496" w:themeColor="accent1" w:themeShade="BF"/>
      <w:sz w:val="32"/>
      <w:szCs w:val="24"/>
    </w:rPr>
  </w:style>
  <w:style w:type="paragraph" w:styleId="Heading4">
    <w:name w:val="heading 4"/>
    <w:basedOn w:val="Normal"/>
    <w:next w:val="Normal"/>
    <w:link w:val="Heading4Char7"/>
    <w:uiPriority w:val="9"/>
    <w:unhideWhenUsed/>
    <w:qFormat/>
    <w:rsid w:val="00724BEB"/>
    <w:pPr>
      <w:keepNext/>
      <w:keepLines/>
      <w:numPr>
        <w:ilvl w:val="3"/>
        <w:numId w:val="2"/>
      </w:numPr>
      <w:tabs>
        <w:tab w:val="left" w:pos="907"/>
      </w:tabs>
      <w:spacing w:before="240" w:after="120" w:line="276" w:lineRule="auto"/>
      <w:outlineLvl w:val="3"/>
    </w:pPr>
    <w:rPr>
      <w:rFonts w:asciiTheme="majorHAnsi" w:eastAsiaTheme="majorEastAsia" w:hAnsiTheme="majorHAnsi" w:cstheme="majorBidi"/>
      <w:b/>
      <w:iCs/>
      <w:color w:val="2F5496" w:themeColor="accent1" w:themeShade="BF"/>
      <w:sz w:val="28"/>
    </w:rPr>
  </w:style>
  <w:style w:type="paragraph" w:styleId="Heading5">
    <w:name w:val="heading 5"/>
    <w:basedOn w:val="Normal"/>
    <w:next w:val="Normal"/>
    <w:link w:val="Heading5Char7"/>
    <w:uiPriority w:val="9"/>
    <w:unhideWhenUsed/>
    <w:qFormat/>
    <w:rsid w:val="00724BEB"/>
    <w:pPr>
      <w:keepNext/>
      <w:keepLines/>
      <w:numPr>
        <w:ilvl w:val="4"/>
        <w:numId w:val="2"/>
      </w:numPr>
      <w:spacing w:before="200" w:after="120" w:line="276" w:lineRule="auto"/>
      <w:ind w:left="1009" w:hanging="1009"/>
      <w:outlineLvl w:val="4"/>
    </w:pPr>
    <w:rPr>
      <w:rFonts w:asciiTheme="majorHAnsi" w:eastAsiaTheme="majorEastAsia" w:hAnsiTheme="majorHAnsi" w:cstheme="majorBidi"/>
      <w:b/>
      <w:color w:val="2F5496" w:themeColor="accent1" w:themeShade="BF"/>
      <w:sz w:val="24"/>
    </w:rPr>
  </w:style>
  <w:style w:type="paragraph" w:styleId="Heading6">
    <w:name w:val="heading 6"/>
    <w:basedOn w:val="Normal"/>
    <w:next w:val="Normal"/>
    <w:link w:val="Heading6Char7"/>
    <w:uiPriority w:val="9"/>
    <w:unhideWhenUsed/>
    <w:qFormat/>
    <w:rsid w:val="00724BEB"/>
    <w:pPr>
      <w:keepNext/>
      <w:keepLines/>
      <w:numPr>
        <w:ilvl w:val="5"/>
        <w:numId w:val="2"/>
      </w:numPr>
      <w:spacing w:before="200" w:after="120" w:line="276" w:lineRule="auto"/>
      <w:ind w:left="1151" w:hanging="1151"/>
      <w:outlineLvl w:val="5"/>
    </w:pPr>
    <w:rPr>
      <w:rFonts w:asciiTheme="majorHAnsi" w:eastAsiaTheme="majorEastAsia" w:hAnsiTheme="majorHAnsi" w:cstheme="majorBidi"/>
      <w:b/>
      <w:color w:val="2F5496" w:themeColor="accent1" w:themeShade="BF"/>
    </w:rPr>
  </w:style>
  <w:style w:type="paragraph" w:styleId="Heading7">
    <w:name w:val="heading 7"/>
    <w:basedOn w:val="Normal"/>
    <w:next w:val="Normal"/>
    <w:link w:val="Heading7Char7"/>
    <w:uiPriority w:val="9"/>
    <w:unhideWhenUsed/>
    <w:qFormat/>
    <w:rsid w:val="00724BEB"/>
    <w:pPr>
      <w:keepNext/>
      <w:keepLines/>
      <w:numPr>
        <w:ilvl w:val="6"/>
        <w:numId w:val="2"/>
      </w:numPr>
      <w:spacing w:before="40" w:after="0"/>
      <w:outlineLvl w:val="6"/>
    </w:pPr>
    <w:rPr>
      <w:rFonts w:asciiTheme="majorHAnsi" w:eastAsiaTheme="majorEastAsia" w:hAnsiTheme="majorHAnsi" w:cstheme="majorBidi"/>
      <w:b/>
      <w:i/>
      <w:iCs/>
      <w:color w:val="2F5496" w:themeColor="accent1" w:themeShade="BF"/>
    </w:rPr>
  </w:style>
  <w:style w:type="paragraph" w:styleId="Heading8">
    <w:name w:val="heading 8"/>
    <w:basedOn w:val="Normal"/>
    <w:next w:val="Normal"/>
    <w:link w:val="Heading8Char7"/>
    <w:uiPriority w:val="9"/>
    <w:unhideWhenUsed/>
    <w:qFormat/>
    <w:rsid w:val="00724BEB"/>
    <w:pPr>
      <w:keepNext/>
      <w:keepLines/>
      <w:numPr>
        <w:ilvl w:val="7"/>
        <w:numId w:val="2"/>
      </w:numPr>
      <w:spacing w:before="40" w:after="0"/>
      <w:outlineLvl w:val="7"/>
    </w:pPr>
    <w:rPr>
      <w:rFonts w:asciiTheme="majorHAnsi" w:eastAsiaTheme="majorEastAsia" w:hAnsiTheme="majorHAnsi" w:cstheme="majorBidi"/>
      <w:b/>
      <w:color w:val="2F5496" w:themeColor="accent1" w:themeShade="BF"/>
      <w:sz w:val="21"/>
      <w:szCs w:val="21"/>
    </w:rPr>
  </w:style>
  <w:style w:type="paragraph" w:styleId="Heading9">
    <w:name w:val="heading 9"/>
    <w:basedOn w:val="Normal"/>
    <w:next w:val="Normal"/>
    <w:link w:val="Heading9Char7"/>
    <w:uiPriority w:val="9"/>
    <w:unhideWhenUsed/>
    <w:qFormat/>
    <w:rsid w:val="00724BEB"/>
    <w:pPr>
      <w:keepNext/>
      <w:keepLines/>
      <w:numPr>
        <w:ilvl w:val="8"/>
        <w:numId w:val="2"/>
      </w:numPr>
      <w:spacing w:before="40" w:after="0"/>
      <w:outlineLvl w:val="8"/>
    </w:pPr>
    <w:rPr>
      <w:rFonts w:asciiTheme="majorHAnsi" w:eastAsiaTheme="majorEastAsia" w:hAnsiTheme="majorHAnsi" w:cstheme="majorBidi"/>
      <w:b/>
      <w:i/>
      <w:iCs/>
      <w:color w:val="2F5496" w:themeColor="accent1" w:themeShade="BF"/>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uiPriority w:val="9"/>
    <w:rsid w:val="00E72D8C"/>
    <w:rPr>
      <w:rFonts w:asciiTheme="majorHAnsi" w:eastAsiaTheme="majorEastAsia" w:hAnsiTheme="majorHAnsi" w:cstheme="majorBidi"/>
      <w:b/>
      <w:caps/>
      <w:color w:val="2F5496" w:themeColor="accent1" w:themeShade="BF"/>
      <w:sz w:val="48"/>
      <w:szCs w:val="32"/>
    </w:rPr>
  </w:style>
  <w:style w:type="paragraph" w:styleId="TOCHeading">
    <w:name w:val="TOC Heading"/>
    <w:basedOn w:val="Heading1"/>
    <w:next w:val="Normal"/>
    <w:uiPriority w:val="39"/>
    <w:unhideWhenUsed/>
    <w:qFormat/>
    <w:rsid w:val="00724BEB"/>
    <w:pPr>
      <w:pageBreakBefore w:val="0"/>
      <w:numPr>
        <w:numId w:val="0"/>
      </w:numPr>
      <w:spacing w:before="480"/>
      <w:outlineLvl w:val="9"/>
    </w:pPr>
  </w:style>
  <w:style w:type="table" w:customStyle="1" w:styleId="EDTable1">
    <w:name w:val="ED Table 1"/>
    <w:basedOn w:val="GridTable5Dark-Accent6"/>
    <w:uiPriority w:val="99"/>
    <w:rsid w:val="00724BEB"/>
    <w:rPr>
      <w:rFonts w:eastAsia="Times New Roman" w:cs="Times New Roman"/>
      <w:color w:val="404040" w:themeColor="text1" w:themeTint="BF"/>
      <w:sz w:val="18"/>
      <w:szCs w:val="20"/>
      <w:lang w:eastAsia="sk-SK"/>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57" w:type="dxa"/>
        <w:left w:w="85" w:type="dxa"/>
        <w:bottom w:w="57" w:type="dxa"/>
        <w:right w:w="85" w:type="dxa"/>
      </w:tblCellMar>
    </w:tblPr>
    <w:tcPr>
      <w:shd w:val="clear" w:color="auto" w:fill="auto"/>
      <w:vAlign w:val="center"/>
    </w:tcPr>
    <w:tblStylePr w:type="firstRow">
      <w:pPr>
        <w:keepNext/>
        <w:wordWrap/>
        <w:spacing w:line="240" w:lineRule="auto"/>
        <w:ind w:firstLineChars="0" w:firstLine="0"/>
        <w:jc w:val="left"/>
      </w:pPr>
      <w:rPr>
        <w:rFonts w:asciiTheme="minorHAnsi" w:hAnsiTheme="minorHAnsi"/>
        <w:b/>
        <w:bCs/>
        <w:color w:val="FFFFFF"/>
        <w:sz w:val="20"/>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2F5496" w:themeFill="accent1" w:themeFillShade="BF"/>
      </w:tcPr>
    </w:tblStylePr>
    <w:tblStylePr w:type="la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single" w:sz="4" w:space="0" w:color="000000" w:themeColor="text1"/>
        </w:tcBorders>
        <w:shd w:val="clear" w:color="auto" w:fill="8EAADB" w:themeFill="accent1" w:themeFillTint="99"/>
      </w:tcPr>
    </w:tblStylePr>
    <w:tblStylePr w:type="firstCol">
      <w:pPr>
        <w:wordWrap/>
        <w:jc w:val="left"/>
      </w:pPr>
      <w:rPr>
        <w:rFonts w:ascii="Arial" w:hAnsi="Arial"/>
        <w:b/>
        <w:bCs/>
        <w:color w:val="FFFFFF"/>
        <w:sz w:val="18"/>
      </w:rPr>
      <w:tblPr/>
      <w:tcPr>
        <w:tcBorders>
          <w:top w:val="single" w:sz="4" w:space="0" w:color="000000" w:themeColor="text1"/>
          <w:left w:val="single" w:sz="4" w:space="0" w:color="000000" w:themeColor="text1"/>
          <w:bottom w:val="single" w:sz="4" w:space="0" w:color="000000" w:themeColor="text1"/>
          <w:right w:val="single" w:sz="4" w:space="0" w:color="000000" w:themeColor="text1"/>
          <w:insideV w:val="nil"/>
        </w:tcBorders>
        <w:shd w:val="clear" w:color="auto" w:fill="2F5496" w:themeFill="accent1" w:themeFillShade="BF"/>
      </w:tcPr>
    </w:tblStylePr>
    <w:tblStylePr w:type="lastCol">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V w:val="nil"/>
        </w:tcBorders>
        <w:shd w:val="clear" w:color="auto" w:fill="8EAADB" w:themeFill="accent1" w:themeFillTint="99"/>
      </w:tcPr>
    </w:tblStylePr>
    <w:tblStylePr w:type="band1Vert">
      <w:tblPr/>
      <w:tcPr>
        <w:shd w:val="clear" w:color="auto" w:fill="F2F2F2" w:themeFill="background1" w:themeFillShade="F2"/>
      </w:tcPr>
    </w:tblStylePr>
    <w:tblStylePr w:type="band2Vert">
      <w:tblPr/>
      <w:tcPr>
        <w:shd w:val="clear" w:color="auto" w:fill="FFFFFF" w:themeFill="background1"/>
      </w:tcPr>
    </w:tblStylePr>
    <w:tblStylePr w:type="band1Horz">
      <w:tblPr/>
      <w:tcPr>
        <w:shd w:val="clear" w:color="auto" w:fill="F2F2F2" w:themeFill="background1" w:themeFillShade="F2"/>
      </w:tcPr>
    </w:tblStylePr>
    <w:tblStylePr w:type="band2Horz">
      <w:tblPr/>
      <w:tcPr>
        <w:shd w:val="clear" w:color="auto" w:fill="FFFFFF" w:themeFill="background1"/>
      </w:tcPr>
    </w:tblStylePr>
  </w:style>
  <w:style w:type="table" w:styleId="GridTable5Dark-Accent6">
    <w:name w:val="Grid Table 5 Dark Accent 6"/>
    <w:basedOn w:val="TableNormal"/>
    <w:uiPriority w:val="50"/>
    <w:rsid w:val="00724BE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paragraph" w:styleId="TOC1">
    <w:name w:val="toc 1"/>
    <w:basedOn w:val="Normal"/>
    <w:next w:val="Normal"/>
    <w:autoRedefine/>
    <w:uiPriority w:val="39"/>
    <w:unhideWhenUsed/>
    <w:rsid w:val="00724BEB"/>
    <w:pPr>
      <w:tabs>
        <w:tab w:val="left" w:pos="454"/>
        <w:tab w:val="right" w:leader="dot" w:pos="9628"/>
      </w:tabs>
      <w:spacing w:before="120" w:after="120" w:line="276" w:lineRule="auto"/>
      <w:ind w:left="340" w:right="284" w:hanging="340"/>
      <w:contextualSpacing/>
    </w:pPr>
    <w:rPr>
      <w:b/>
      <w:caps/>
      <w:color w:val="262626" w:themeColor="text1" w:themeTint="D9"/>
      <w:sz w:val="24"/>
    </w:rPr>
  </w:style>
  <w:style w:type="paragraph" w:styleId="TOC2">
    <w:name w:val="toc 2"/>
    <w:basedOn w:val="Normal"/>
    <w:next w:val="Normal"/>
    <w:autoRedefine/>
    <w:uiPriority w:val="39"/>
    <w:unhideWhenUsed/>
    <w:rsid w:val="00724BEB"/>
    <w:pPr>
      <w:tabs>
        <w:tab w:val="left" w:pos="680"/>
        <w:tab w:val="right" w:leader="dot" w:pos="9627"/>
      </w:tabs>
      <w:spacing w:before="120" w:after="120" w:line="276" w:lineRule="auto"/>
      <w:ind w:left="454" w:right="284" w:hanging="454"/>
      <w:contextualSpacing/>
    </w:pPr>
    <w:rPr>
      <w:color w:val="262626" w:themeColor="text1" w:themeTint="D9"/>
      <w:sz w:val="24"/>
    </w:rPr>
  </w:style>
  <w:style w:type="paragraph" w:styleId="TOC3">
    <w:name w:val="toc 3"/>
    <w:basedOn w:val="Normal"/>
    <w:next w:val="Normal"/>
    <w:autoRedefine/>
    <w:uiPriority w:val="39"/>
    <w:unhideWhenUsed/>
    <w:rsid w:val="00724BEB"/>
    <w:pPr>
      <w:tabs>
        <w:tab w:val="left" w:pos="680"/>
        <w:tab w:val="left" w:pos="1100"/>
        <w:tab w:val="right" w:leader="dot" w:pos="9627"/>
      </w:tabs>
      <w:spacing w:before="120" w:after="120" w:line="276" w:lineRule="auto"/>
      <w:ind w:left="680" w:right="284" w:hanging="680"/>
      <w:contextualSpacing/>
    </w:pPr>
    <w:rPr>
      <w:color w:val="262626" w:themeColor="text1" w:themeTint="D9"/>
      <w:sz w:val="24"/>
    </w:rPr>
  </w:style>
  <w:style w:type="paragraph" w:styleId="TOC4">
    <w:name w:val="toc 4"/>
    <w:basedOn w:val="Normal"/>
    <w:next w:val="Normal"/>
    <w:autoRedefine/>
    <w:uiPriority w:val="39"/>
    <w:unhideWhenUsed/>
    <w:rsid w:val="00724BEB"/>
    <w:pPr>
      <w:tabs>
        <w:tab w:val="left" w:pos="907"/>
        <w:tab w:val="right" w:leader="dot" w:pos="9627"/>
      </w:tabs>
      <w:spacing w:before="120" w:after="120" w:line="276" w:lineRule="auto"/>
      <w:ind w:left="907" w:right="284" w:hanging="907"/>
      <w:contextualSpacing/>
    </w:pPr>
    <w:rPr>
      <w:color w:val="262626" w:themeColor="text1" w:themeTint="D9"/>
      <w:sz w:val="24"/>
    </w:rPr>
  </w:style>
  <w:style w:type="paragraph" w:styleId="Header">
    <w:name w:val="header"/>
    <w:basedOn w:val="Normal"/>
    <w:link w:val="HeaderChar7"/>
    <w:uiPriority w:val="99"/>
    <w:unhideWhenUsed/>
    <w:rsid w:val="00724BEB"/>
    <w:pPr>
      <w:tabs>
        <w:tab w:val="center" w:pos="4513"/>
        <w:tab w:val="right" w:pos="9026"/>
      </w:tabs>
      <w:spacing w:after="0" w:line="240" w:lineRule="auto"/>
    </w:pPr>
    <w:rPr>
      <w:sz w:val="18"/>
    </w:rPr>
  </w:style>
  <w:style w:type="character" w:customStyle="1" w:styleId="HeaderChar">
    <w:name w:val="Header Char"/>
    <w:basedOn w:val="DefaultParagraphFont"/>
    <w:uiPriority w:val="99"/>
    <w:rsid w:val="00E72D8C"/>
    <w:rPr>
      <w:sz w:val="18"/>
    </w:rPr>
  </w:style>
  <w:style w:type="paragraph" w:styleId="Footer">
    <w:name w:val="footer"/>
    <w:basedOn w:val="Normal"/>
    <w:link w:val="FooterChar7"/>
    <w:uiPriority w:val="99"/>
    <w:unhideWhenUsed/>
    <w:rsid w:val="00724BEB"/>
    <w:pPr>
      <w:tabs>
        <w:tab w:val="left" w:pos="113"/>
        <w:tab w:val="center" w:pos="4513"/>
        <w:tab w:val="right" w:pos="9026"/>
      </w:tabs>
      <w:spacing w:after="0" w:line="240" w:lineRule="auto"/>
    </w:pPr>
    <w:rPr>
      <w:sz w:val="14"/>
    </w:rPr>
  </w:style>
  <w:style w:type="character" w:customStyle="1" w:styleId="FooterChar">
    <w:name w:val="Footer Char"/>
    <w:basedOn w:val="DefaultParagraphFont"/>
    <w:uiPriority w:val="99"/>
    <w:rsid w:val="00E72D8C"/>
    <w:rPr>
      <w:sz w:val="14"/>
    </w:rPr>
  </w:style>
  <w:style w:type="paragraph" w:styleId="NoSpacing">
    <w:name w:val="No Spacing"/>
    <w:link w:val="NoSpacingChar7"/>
    <w:uiPriority w:val="1"/>
    <w:qFormat/>
    <w:rsid w:val="00724BEB"/>
    <w:pPr>
      <w:spacing w:after="0" w:line="240" w:lineRule="auto"/>
    </w:pPr>
    <w:rPr>
      <w:rFonts w:eastAsiaTheme="minorEastAsia"/>
      <w:lang w:eastAsia="sk-SK"/>
    </w:rPr>
  </w:style>
  <w:style w:type="character" w:customStyle="1" w:styleId="Heading2Char">
    <w:name w:val="Heading 2 Char"/>
    <w:basedOn w:val="DefaultParagraphFont"/>
    <w:uiPriority w:val="9"/>
    <w:rsid w:val="00E72D8C"/>
    <w:rPr>
      <w:rFonts w:asciiTheme="majorHAnsi" w:eastAsiaTheme="majorEastAsia" w:hAnsiTheme="majorHAnsi" w:cstheme="majorBidi"/>
      <w:b/>
      <w:color w:val="2F5496" w:themeColor="accent1" w:themeShade="BF"/>
      <w:sz w:val="36"/>
      <w:szCs w:val="26"/>
    </w:rPr>
  </w:style>
  <w:style w:type="character" w:customStyle="1" w:styleId="Heading3Char">
    <w:name w:val="Heading 3 Char"/>
    <w:basedOn w:val="DefaultParagraphFont"/>
    <w:uiPriority w:val="9"/>
    <w:rsid w:val="00E72D8C"/>
    <w:rPr>
      <w:rFonts w:asciiTheme="majorHAnsi" w:eastAsiaTheme="majorEastAsia" w:hAnsiTheme="majorHAnsi" w:cstheme="majorBidi"/>
      <w:b/>
      <w:color w:val="2F5496" w:themeColor="accent1" w:themeShade="BF"/>
      <w:sz w:val="32"/>
      <w:szCs w:val="24"/>
    </w:rPr>
  </w:style>
  <w:style w:type="character" w:customStyle="1" w:styleId="Heading4Char">
    <w:name w:val="Heading 4 Char"/>
    <w:basedOn w:val="DefaultParagraphFont"/>
    <w:uiPriority w:val="9"/>
    <w:rsid w:val="00E72D8C"/>
    <w:rPr>
      <w:rFonts w:asciiTheme="majorHAnsi" w:eastAsiaTheme="majorEastAsia" w:hAnsiTheme="majorHAnsi" w:cstheme="majorBidi"/>
      <w:b/>
      <w:iCs/>
      <w:color w:val="2F5496" w:themeColor="accent1" w:themeShade="BF"/>
      <w:sz w:val="28"/>
    </w:rPr>
  </w:style>
  <w:style w:type="character" w:customStyle="1" w:styleId="Heading5Char">
    <w:name w:val="Heading 5 Char"/>
    <w:basedOn w:val="DefaultParagraphFont"/>
    <w:uiPriority w:val="9"/>
    <w:rsid w:val="00E72D8C"/>
    <w:rPr>
      <w:rFonts w:asciiTheme="majorHAnsi" w:eastAsiaTheme="majorEastAsia" w:hAnsiTheme="majorHAnsi" w:cstheme="majorBidi"/>
      <w:b/>
      <w:color w:val="2F5496" w:themeColor="accent1" w:themeShade="BF"/>
      <w:sz w:val="24"/>
    </w:rPr>
  </w:style>
  <w:style w:type="character" w:customStyle="1" w:styleId="Heading6Char">
    <w:name w:val="Heading 6 Char"/>
    <w:basedOn w:val="DefaultParagraphFont"/>
    <w:uiPriority w:val="9"/>
    <w:rsid w:val="00E72D8C"/>
    <w:rPr>
      <w:rFonts w:asciiTheme="majorHAnsi" w:eastAsiaTheme="majorEastAsia" w:hAnsiTheme="majorHAnsi" w:cstheme="majorBidi"/>
      <w:b/>
      <w:color w:val="2F5496" w:themeColor="accent1" w:themeShade="BF"/>
    </w:rPr>
  </w:style>
  <w:style w:type="character" w:customStyle="1" w:styleId="Heading7Char">
    <w:name w:val="Heading 7 Char"/>
    <w:basedOn w:val="DefaultParagraphFont"/>
    <w:uiPriority w:val="9"/>
    <w:rsid w:val="00E72D8C"/>
    <w:rPr>
      <w:rFonts w:asciiTheme="majorHAnsi" w:eastAsiaTheme="majorEastAsia" w:hAnsiTheme="majorHAnsi" w:cstheme="majorBidi"/>
      <w:b/>
      <w:i/>
      <w:iCs/>
      <w:color w:val="2F5496" w:themeColor="accent1" w:themeShade="BF"/>
    </w:rPr>
  </w:style>
  <w:style w:type="character" w:customStyle="1" w:styleId="Heading8Char">
    <w:name w:val="Heading 8 Char"/>
    <w:basedOn w:val="DefaultParagraphFont"/>
    <w:uiPriority w:val="9"/>
    <w:rsid w:val="00E72D8C"/>
    <w:rPr>
      <w:rFonts w:asciiTheme="majorHAnsi" w:eastAsiaTheme="majorEastAsia" w:hAnsiTheme="majorHAnsi" w:cstheme="majorBidi"/>
      <w:b/>
      <w:color w:val="2F5496" w:themeColor="accent1" w:themeShade="BF"/>
      <w:sz w:val="21"/>
      <w:szCs w:val="21"/>
    </w:rPr>
  </w:style>
  <w:style w:type="character" w:customStyle="1" w:styleId="Heading9Char">
    <w:name w:val="Heading 9 Char"/>
    <w:basedOn w:val="DefaultParagraphFont"/>
    <w:uiPriority w:val="9"/>
    <w:rsid w:val="00E72D8C"/>
    <w:rPr>
      <w:rFonts w:asciiTheme="majorHAnsi" w:eastAsiaTheme="majorEastAsia" w:hAnsiTheme="majorHAnsi" w:cstheme="majorBidi"/>
      <w:b/>
      <w:i/>
      <w:iCs/>
      <w:color w:val="2F5496" w:themeColor="accent1" w:themeShade="BF"/>
      <w:sz w:val="21"/>
      <w:szCs w:val="21"/>
    </w:rPr>
  </w:style>
  <w:style w:type="character" w:customStyle="1" w:styleId="NoSpacingChar">
    <w:name w:val="No Spacing Char"/>
    <w:basedOn w:val="DefaultParagraphFont"/>
    <w:uiPriority w:val="1"/>
    <w:rsid w:val="00E72D8C"/>
    <w:rPr>
      <w:rFonts w:eastAsiaTheme="minorEastAsia"/>
      <w:lang w:eastAsia="sk-SK"/>
    </w:rPr>
  </w:style>
  <w:style w:type="paragraph" w:styleId="Title">
    <w:name w:val="Title"/>
    <w:basedOn w:val="Normal"/>
    <w:next w:val="Normal"/>
    <w:link w:val="TitleChar7"/>
    <w:uiPriority w:val="10"/>
    <w:qFormat/>
    <w:rsid w:val="00724BEB"/>
    <w:pPr>
      <w:spacing w:after="0" w:line="240" w:lineRule="auto"/>
      <w:contextualSpacing/>
    </w:pPr>
    <w:rPr>
      <w:rFonts w:asciiTheme="majorHAnsi" w:eastAsiaTheme="majorEastAsia" w:hAnsiTheme="majorHAnsi" w:cstheme="majorBidi"/>
      <w:b/>
      <w:color w:val="2F5496" w:themeColor="accent1" w:themeShade="BF"/>
      <w:spacing w:val="-10"/>
      <w:kern w:val="28"/>
      <w:sz w:val="64"/>
      <w:szCs w:val="56"/>
    </w:rPr>
  </w:style>
  <w:style w:type="character" w:customStyle="1" w:styleId="TitleChar">
    <w:name w:val="Title Char"/>
    <w:basedOn w:val="DefaultParagraphFont"/>
    <w:uiPriority w:val="10"/>
    <w:rsid w:val="00E72D8C"/>
    <w:rPr>
      <w:rFonts w:asciiTheme="majorHAnsi" w:eastAsiaTheme="majorEastAsia" w:hAnsiTheme="majorHAnsi" w:cstheme="majorBidi"/>
      <w:b/>
      <w:color w:val="2F5496" w:themeColor="accent1" w:themeShade="BF"/>
      <w:spacing w:val="-10"/>
      <w:kern w:val="28"/>
      <w:sz w:val="64"/>
      <w:szCs w:val="56"/>
    </w:rPr>
  </w:style>
  <w:style w:type="paragraph" w:styleId="Subtitle">
    <w:name w:val="Subtitle"/>
    <w:basedOn w:val="Normal"/>
    <w:next w:val="Normal"/>
    <w:link w:val="SubtitleChar7"/>
    <w:uiPriority w:val="11"/>
    <w:qFormat/>
    <w:rsid w:val="00724BEB"/>
    <w:pPr>
      <w:numPr>
        <w:ilvl w:val="1"/>
      </w:numPr>
      <w:spacing w:before="120" w:line="276" w:lineRule="auto"/>
    </w:pPr>
    <w:rPr>
      <w:rFonts w:eastAsiaTheme="minorEastAsia"/>
      <w:color w:val="2F5496" w:themeColor="accent1" w:themeShade="BF"/>
      <w:spacing w:val="15"/>
      <w:sz w:val="36"/>
    </w:rPr>
  </w:style>
  <w:style w:type="character" w:customStyle="1" w:styleId="SubtitleChar">
    <w:name w:val="Subtitle Char"/>
    <w:basedOn w:val="DefaultParagraphFont"/>
    <w:uiPriority w:val="11"/>
    <w:rsid w:val="00E72D8C"/>
    <w:rPr>
      <w:rFonts w:eastAsiaTheme="minorEastAsia"/>
      <w:color w:val="2F5496" w:themeColor="accent1" w:themeShade="BF"/>
      <w:spacing w:val="15"/>
      <w:sz w:val="36"/>
    </w:rPr>
  </w:style>
  <w:style w:type="table" w:styleId="TableGrid">
    <w:name w:val="Table Grid"/>
    <w:basedOn w:val="TableNormal"/>
    <w:uiPriority w:val="59"/>
    <w:rsid w:val="00724BEB"/>
    <w:pPr>
      <w:spacing w:after="0" w:line="240" w:lineRule="auto"/>
    </w:pPr>
    <w:rPr>
      <w:rFonts w:eastAsiaTheme="minorEastAsia"/>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dresat">
    <w:name w:val="Adresat"/>
    <w:basedOn w:val="Normal"/>
    <w:locked/>
    <w:rsid w:val="00724BEB"/>
    <w:pPr>
      <w:tabs>
        <w:tab w:val="left" w:pos="113"/>
      </w:tabs>
      <w:spacing w:after="0" w:line="240" w:lineRule="auto"/>
      <w:ind w:left="227"/>
    </w:pPr>
    <w:rPr>
      <w:rFonts w:ascii="Arial" w:eastAsiaTheme="minorEastAsia" w:hAnsi="Arial"/>
      <w:color w:val="000000" w:themeColor="text1"/>
      <w:sz w:val="18"/>
    </w:rPr>
  </w:style>
  <w:style w:type="paragraph" w:customStyle="1" w:styleId="AdresatFirma">
    <w:name w:val="Adresat_Firma"/>
    <w:basedOn w:val="Adresat"/>
    <w:next w:val="Adresat"/>
    <w:locked/>
    <w:rsid w:val="00724BEB"/>
    <w:pPr>
      <w:numPr>
        <w:numId w:val="1"/>
      </w:numPr>
      <w:ind w:left="226" w:hanging="113"/>
    </w:pPr>
    <w:rPr>
      <w:b/>
    </w:rPr>
  </w:style>
  <w:style w:type="character" w:styleId="PlaceholderText">
    <w:name w:val="Placeholder Text"/>
    <w:basedOn w:val="DefaultParagraphFont"/>
    <w:uiPriority w:val="99"/>
    <w:semiHidden/>
    <w:rsid w:val="00724BEB"/>
    <w:rPr>
      <w:color w:val="808080"/>
    </w:rPr>
  </w:style>
  <w:style w:type="character" w:styleId="Hyperlink">
    <w:name w:val="Hyperlink"/>
    <w:basedOn w:val="DefaultParagraphFont"/>
    <w:uiPriority w:val="99"/>
    <w:unhideWhenUsed/>
    <w:rsid w:val="00724BEB"/>
    <w:rPr>
      <w:color w:val="0563C1" w:themeColor="hyperlink"/>
      <w:u w:val="single"/>
    </w:rPr>
  </w:style>
  <w:style w:type="paragraph" w:styleId="Caption">
    <w:name w:val="caption"/>
    <w:basedOn w:val="Normal"/>
    <w:next w:val="Normal"/>
    <w:uiPriority w:val="35"/>
    <w:unhideWhenUsed/>
    <w:qFormat/>
    <w:rsid w:val="00724BEB"/>
    <w:pPr>
      <w:keepLines/>
      <w:spacing w:after="240" w:line="240" w:lineRule="auto"/>
    </w:pPr>
    <w:rPr>
      <w:iCs/>
      <w:color w:val="404040" w:themeColor="text1" w:themeTint="BF"/>
      <w:sz w:val="18"/>
      <w:szCs w:val="18"/>
    </w:rPr>
  </w:style>
  <w:style w:type="paragraph" w:styleId="TOAHeading">
    <w:name w:val="toa heading"/>
    <w:basedOn w:val="Normal"/>
    <w:next w:val="Normal"/>
    <w:uiPriority w:val="99"/>
    <w:unhideWhenUsed/>
    <w:rsid w:val="00724BEB"/>
    <w:pPr>
      <w:spacing w:before="120"/>
    </w:pPr>
    <w:rPr>
      <w:rFonts w:asciiTheme="majorHAnsi" w:eastAsiaTheme="majorEastAsia" w:hAnsiTheme="majorHAnsi" w:cstheme="majorBidi"/>
      <w:b/>
      <w:bCs/>
      <w:sz w:val="24"/>
      <w:szCs w:val="24"/>
    </w:rPr>
  </w:style>
  <w:style w:type="paragraph" w:styleId="TableofFigures">
    <w:name w:val="table of figures"/>
    <w:basedOn w:val="Normal"/>
    <w:next w:val="Normal"/>
    <w:uiPriority w:val="99"/>
    <w:unhideWhenUsed/>
    <w:rsid w:val="00724BEB"/>
    <w:pPr>
      <w:spacing w:before="120" w:after="120" w:line="276" w:lineRule="auto"/>
      <w:ind w:left="709" w:hanging="709"/>
      <w:contextualSpacing/>
    </w:pPr>
  </w:style>
  <w:style w:type="table" w:customStyle="1" w:styleId="GridTable41">
    <w:name w:val="Grid Table 41"/>
    <w:basedOn w:val="TableNormal"/>
    <w:uiPriority w:val="49"/>
    <w:rsid w:val="00724BEB"/>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ListParagraph">
    <w:name w:val="List Paragraph"/>
    <w:aliases w:val="Odsek zoznamu s odrážkami"/>
    <w:basedOn w:val="Normal"/>
    <w:link w:val="ListParagraphChar"/>
    <w:uiPriority w:val="34"/>
    <w:qFormat/>
    <w:rsid w:val="00724BEB"/>
    <w:pPr>
      <w:ind w:left="720"/>
      <w:contextualSpacing/>
    </w:pPr>
  </w:style>
  <w:style w:type="character" w:styleId="Emphasis">
    <w:name w:val="Emphasis"/>
    <w:basedOn w:val="DefaultParagraphFont"/>
    <w:uiPriority w:val="20"/>
    <w:qFormat/>
    <w:rsid w:val="00724BEB"/>
    <w:rPr>
      <w:i/>
      <w:iCs/>
    </w:rPr>
  </w:style>
  <w:style w:type="character" w:styleId="IntenseEmphasis">
    <w:name w:val="Intense Emphasis"/>
    <w:basedOn w:val="DefaultParagraphFont"/>
    <w:uiPriority w:val="21"/>
    <w:qFormat/>
    <w:rsid w:val="00724BEB"/>
    <w:rPr>
      <w:i/>
      <w:iCs/>
      <w:color w:val="2F5496" w:themeColor="accent1" w:themeShade="BF"/>
    </w:rPr>
  </w:style>
  <w:style w:type="paragraph" w:styleId="BalloonText">
    <w:name w:val="Balloon Text"/>
    <w:basedOn w:val="Normal"/>
    <w:link w:val="BalloonTextChar7"/>
    <w:uiPriority w:val="99"/>
    <w:semiHidden/>
    <w:unhideWhenUsed/>
    <w:rsid w:val="00724BEB"/>
    <w:pPr>
      <w:spacing w:after="0" w:line="240" w:lineRule="auto"/>
    </w:pPr>
    <w:rPr>
      <w:rFonts w:ascii="Segoe UI" w:hAnsi="Segoe UI" w:cs="Segoe UI"/>
      <w:sz w:val="18"/>
      <w:szCs w:val="18"/>
    </w:rPr>
  </w:style>
  <w:style w:type="character" w:customStyle="1" w:styleId="BalloonTextChar">
    <w:name w:val="Balloon Text Char"/>
    <w:basedOn w:val="DefaultParagraphFont"/>
    <w:uiPriority w:val="99"/>
    <w:semiHidden/>
    <w:rsid w:val="00E72D8C"/>
    <w:rPr>
      <w:rFonts w:ascii="Segoe UI" w:hAnsi="Segoe UI" w:cs="Segoe UI"/>
      <w:sz w:val="18"/>
      <w:szCs w:val="18"/>
    </w:rPr>
  </w:style>
  <w:style w:type="paragraph" w:styleId="TOC5">
    <w:name w:val="toc 5"/>
    <w:basedOn w:val="Normal"/>
    <w:next w:val="Normal"/>
    <w:autoRedefine/>
    <w:uiPriority w:val="39"/>
    <w:unhideWhenUsed/>
    <w:rsid w:val="00724BEB"/>
    <w:pPr>
      <w:tabs>
        <w:tab w:val="left" w:pos="1100"/>
        <w:tab w:val="right" w:leader="dot" w:pos="9628"/>
      </w:tabs>
      <w:spacing w:after="100"/>
      <w:ind w:left="1021" w:right="284" w:hanging="1021"/>
      <w:contextualSpacing/>
    </w:pPr>
    <w:rPr>
      <w:rFonts w:eastAsiaTheme="minorEastAsia"/>
      <w:lang w:eastAsia="sk-SK"/>
    </w:rPr>
  </w:style>
  <w:style w:type="paragraph" w:styleId="TOC6">
    <w:name w:val="toc 6"/>
    <w:basedOn w:val="Normal"/>
    <w:next w:val="Normal"/>
    <w:autoRedefine/>
    <w:uiPriority w:val="39"/>
    <w:unhideWhenUsed/>
    <w:rsid w:val="00724BEB"/>
    <w:pPr>
      <w:spacing w:after="100"/>
      <w:ind w:left="1100" w:right="284"/>
      <w:contextualSpacing/>
    </w:pPr>
    <w:rPr>
      <w:rFonts w:eastAsiaTheme="minorEastAsia"/>
      <w:lang w:eastAsia="sk-SK"/>
    </w:rPr>
  </w:style>
  <w:style w:type="paragraph" w:styleId="TOC7">
    <w:name w:val="toc 7"/>
    <w:basedOn w:val="Normal"/>
    <w:next w:val="Normal"/>
    <w:autoRedefine/>
    <w:uiPriority w:val="39"/>
    <w:unhideWhenUsed/>
    <w:rsid w:val="00724BEB"/>
    <w:pPr>
      <w:spacing w:after="100"/>
      <w:ind w:left="1320"/>
    </w:pPr>
    <w:rPr>
      <w:rFonts w:eastAsiaTheme="minorEastAsia"/>
      <w:lang w:eastAsia="sk-SK"/>
    </w:rPr>
  </w:style>
  <w:style w:type="paragraph" w:styleId="TOC8">
    <w:name w:val="toc 8"/>
    <w:basedOn w:val="Normal"/>
    <w:next w:val="Normal"/>
    <w:autoRedefine/>
    <w:uiPriority w:val="39"/>
    <w:unhideWhenUsed/>
    <w:rsid w:val="00724BEB"/>
    <w:pPr>
      <w:spacing w:after="100"/>
      <w:ind w:left="1540"/>
    </w:pPr>
    <w:rPr>
      <w:rFonts w:eastAsiaTheme="minorEastAsia"/>
      <w:lang w:eastAsia="sk-SK"/>
    </w:rPr>
  </w:style>
  <w:style w:type="paragraph" w:styleId="TOC9">
    <w:name w:val="toc 9"/>
    <w:basedOn w:val="Normal"/>
    <w:next w:val="Normal"/>
    <w:autoRedefine/>
    <w:uiPriority w:val="39"/>
    <w:unhideWhenUsed/>
    <w:rsid w:val="00724BEB"/>
    <w:pPr>
      <w:spacing w:after="100"/>
      <w:ind w:left="1760"/>
    </w:pPr>
    <w:rPr>
      <w:rFonts w:eastAsiaTheme="minorEastAsia"/>
      <w:lang w:eastAsia="sk-SK"/>
    </w:rPr>
  </w:style>
  <w:style w:type="paragraph" w:customStyle="1" w:styleId="Nadpisvtexte1">
    <w:name w:val="Nadpis v texte 1"/>
    <w:basedOn w:val="Normal"/>
    <w:next w:val="Normal"/>
    <w:qFormat/>
    <w:rsid w:val="00724BEB"/>
    <w:pPr>
      <w:keepNext/>
      <w:spacing w:before="360"/>
    </w:pPr>
    <w:rPr>
      <w:b/>
      <w:caps/>
      <w:sz w:val="24"/>
    </w:rPr>
  </w:style>
  <w:style w:type="character" w:styleId="CommentReference">
    <w:name w:val="annotation reference"/>
    <w:basedOn w:val="DefaultParagraphFont"/>
    <w:uiPriority w:val="99"/>
    <w:semiHidden/>
    <w:unhideWhenUsed/>
    <w:rsid w:val="00724BEB"/>
    <w:rPr>
      <w:sz w:val="16"/>
      <w:szCs w:val="16"/>
    </w:rPr>
  </w:style>
  <w:style w:type="paragraph" w:styleId="CommentText">
    <w:name w:val="annotation text"/>
    <w:basedOn w:val="Normal"/>
    <w:link w:val="CommentTextChar7"/>
    <w:uiPriority w:val="99"/>
    <w:unhideWhenUsed/>
    <w:rsid w:val="00724BEB"/>
    <w:pPr>
      <w:spacing w:line="240" w:lineRule="auto"/>
    </w:pPr>
    <w:rPr>
      <w:sz w:val="20"/>
      <w:szCs w:val="20"/>
    </w:rPr>
  </w:style>
  <w:style w:type="character" w:customStyle="1" w:styleId="CommentTextChar">
    <w:name w:val="Comment Text Char"/>
    <w:basedOn w:val="DefaultParagraphFont"/>
    <w:uiPriority w:val="99"/>
    <w:rsid w:val="00E72D8C"/>
    <w:rPr>
      <w:sz w:val="20"/>
      <w:szCs w:val="20"/>
    </w:rPr>
  </w:style>
  <w:style w:type="paragraph" w:styleId="CommentSubject">
    <w:name w:val="annotation subject"/>
    <w:basedOn w:val="CommentText"/>
    <w:next w:val="CommentText"/>
    <w:link w:val="CommentSubjectChar7"/>
    <w:uiPriority w:val="99"/>
    <w:semiHidden/>
    <w:unhideWhenUsed/>
    <w:rsid w:val="00724BEB"/>
    <w:rPr>
      <w:b/>
      <w:bCs/>
    </w:rPr>
  </w:style>
  <w:style w:type="character" w:customStyle="1" w:styleId="CommentSubjectChar">
    <w:name w:val="Comment Subject Char"/>
    <w:basedOn w:val="CommentTextChar"/>
    <w:uiPriority w:val="99"/>
    <w:semiHidden/>
    <w:rsid w:val="00E72D8C"/>
    <w:rPr>
      <w:b/>
      <w:bCs/>
      <w:sz w:val="20"/>
      <w:szCs w:val="20"/>
    </w:rPr>
  </w:style>
  <w:style w:type="table" w:customStyle="1" w:styleId="GridTable5Dark2">
    <w:name w:val="Grid Table 5 Dark2"/>
    <w:basedOn w:val="TableNormal"/>
    <w:uiPriority w:val="50"/>
    <w:rsid w:val="00724BEB"/>
    <w:pPr>
      <w:spacing w:after="0" w:line="240" w:lineRule="auto"/>
    </w:pPr>
    <w:rPr>
      <w:sz w:val="18"/>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28" w:type="dxa"/>
        <w:left w:w="57" w:type="dxa"/>
        <w:bottom w:w="28" w:type="dxa"/>
        <w:right w:w="57" w:type="dxa"/>
      </w:tblCellMar>
    </w:tblPr>
    <w:tcPr>
      <w:shd w:val="clear" w:color="auto" w:fill="CCCCCC" w:themeFill="text1" w:themeFillTint="33"/>
    </w:tcPr>
    <w:tblStylePr w:type="firstRow">
      <w:rPr>
        <w:rFonts w:asciiTheme="minorHAnsi" w:hAnsiTheme="minorHAnsi"/>
        <w:b/>
        <w:bCs/>
        <w:color w:val="FFFFFF" w:themeColor="background1"/>
        <w:sz w:val="20"/>
      </w:rPr>
      <w:tblPr/>
      <w:trPr>
        <w:cantSplit/>
      </w:trPr>
      <w:tcPr>
        <w:shd w:val="clear" w:color="auto" w:fill="1F4E79" w:themeFill="accent5" w:themeFillShade="80"/>
      </w:tcPr>
    </w:tblStylePr>
    <w:tblStylePr w:type="lastRow">
      <w:rPr>
        <w:b/>
        <w:bCs/>
        <w:color w:val="FFFFFF" w:themeColor="background1"/>
      </w:rPr>
      <w:tblPr/>
      <w:tcPr>
        <w:shd w:val="clear" w:color="auto" w:fill="1F4E79" w:themeFill="accent5" w:themeFillShade="80"/>
      </w:tcPr>
    </w:tblStylePr>
    <w:tblStylePr w:type="firstCol">
      <w:rPr>
        <w:b/>
        <w:bCs/>
        <w:color w:val="FFFFFF" w:themeColor="background1"/>
      </w:rPr>
      <w:tblPr/>
      <w:tcPr>
        <w:shd w:val="clear" w:color="auto" w:fill="1F4E79" w:themeFill="accent5" w:themeFillShade="80"/>
      </w:tcPr>
    </w:tblStylePr>
    <w:tblStylePr w:type="lastCol">
      <w:rPr>
        <w:b/>
        <w:bCs/>
        <w:color w:val="FFFFFF" w:themeColor="background1"/>
      </w:rPr>
      <w:tblPr/>
      <w:tcPr>
        <w:shd w:val="clear" w:color="auto" w:fill="1F4E79" w:themeFill="accent5" w:themeFillShade="80"/>
      </w:tcPr>
    </w:tblStylePr>
    <w:tblStylePr w:type="band1Vert">
      <w:tblPr/>
      <w:tcPr>
        <w:shd w:val="clear" w:color="auto" w:fill="999999" w:themeFill="text1" w:themeFillTint="66"/>
      </w:tcPr>
    </w:tblStylePr>
    <w:tblStylePr w:type="band1Horz">
      <w:tblPr/>
      <w:tcPr>
        <w:shd w:val="clear" w:color="auto" w:fill="E7E6E6" w:themeFill="background2"/>
      </w:tcPr>
    </w:tblStylePr>
    <w:tblStylePr w:type="band2Horz">
      <w:tblPr/>
      <w:tcPr>
        <w:shd w:val="clear" w:color="auto" w:fill="F2F2F2" w:themeFill="background1" w:themeFillShade="F2"/>
      </w:tcPr>
    </w:tblStylePr>
  </w:style>
  <w:style w:type="paragraph" w:styleId="HTMLPreformatted">
    <w:name w:val="HTML Preformatted"/>
    <w:basedOn w:val="Normal"/>
    <w:link w:val="HTMLPreformattedChar7"/>
    <w:uiPriority w:val="99"/>
    <w:semiHidden/>
    <w:unhideWhenUsed/>
    <w:rsid w:val="00724B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sk-SK"/>
    </w:rPr>
  </w:style>
  <w:style w:type="character" w:customStyle="1" w:styleId="HTMLPreformattedChar">
    <w:name w:val="HTML Preformatted Char"/>
    <w:basedOn w:val="DefaultParagraphFont"/>
    <w:uiPriority w:val="99"/>
    <w:semiHidden/>
    <w:rsid w:val="00E72D8C"/>
    <w:rPr>
      <w:rFonts w:ascii="Courier New" w:eastAsia="Times New Roman" w:hAnsi="Courier New" w:cs="Courier New"/>
      <w:sz w:val="20"/>
      <w:szCs w:val="20"/>
      <w:lang w:eastAsia="sk-SK"/>
    </w:rPr>
  </w:style>
  <w:style w:type="character" w:customStyle="1" w:styleId="code-quote">
    <w:name w:val="code-quote"/>
    <w:basedOn w:val="DefaultParagraphFont"/>
    <w:rsid w:val="00724BEB"/>
  </w:style>
  <w:style w:type="table" w:customStyle="1" w:styleId="EDTable2">
    <w:name w:val="ED Table 2"/>
    <w:basedOn w:val="GridTable1Light"/>
    <w:uiPriority w:val="99"/>
    <w:rsid w:val="00724BEB"/>
    <w:rPr>
      <w:rFonts w:eastAsia="Times New Roman" w:cs="Times New Roman"/>
      <w:color w:val="404040" w:themeColor="text1" w:themeTint="BF"/>
      <w:sz w:val="18"/>
      <w:szCs w:val="20"/>
      <w:lang w:eastAsia="sk-SK"/>
    </w:rPr>
    <w:tblPr/>
    <w:tblStylePr w:type="firstRow">
      <w:pPr>
        <w:keepNext/>
        <w:wordWrap/>
      </w:pPr>
      <w:rPr>
        <w:rFonts w:asciiTheme="minorHAnsi" w:hAnsiTheme="minorHAnsi"/>
        <w:b/>
        <w:bCs/>
        <w:i w:val="0"/>
        <w:color w:val="2F5496" w:themeColor="accent1" w:themeShade="BF"/>
        <w:sz w:val="20"/>
      </w:rPr>
      <w:tblPr/>
      <w:tcPr>
        <w:tcBorders>
          <w:bottom w:val="single" w:sz="12" w:space="0" w:color="1F3864" w:themeColor="accent1" w:themeShade="80"/>
        </w:tcBorders>
      </w:tcPr>
    </w:tblStylePr>
    <w:tblStylePr w:type="lastRow">
      <w:pPr>
        <w:keepNext/>
        <w:wordWrap/>
      </w:pPr>
      <w:rPr>
        <w:b/>
        <w:bCs/>
      </w:rPr>
      <w:tblPr/>
      <w:trPr>
        <w:cantSplit/>
      </w:trPr>
      <w:tcPr>
        <w:tcBorders>
          <w:top w:val="double" w:sz="2" w:space="0" w:color="666666" w:themeColor="text1" w:themeTint="99"/>
        </w:tcBorders>
      </w:tcPr>
    </w:tblStylePr>
    <w:tblStylePr w:type="firstCol">
      <w:rPr>
        <w:rFonts w:asciiTheme="minorHAnsi" w:hAnsiTheme="minorHAnsi"/>
        <w:b/>
        <w:bCs/>
        <w:i w:val="0"/>
        <w:color w:val="2F5496" w:themeColor="accent1" w:themeShade="BF"/>
        <w:sz w:val="20"/>
      </w:rPr>
      <w:tblPr/>
      <w:tcPr>
        <w:tcBorders>
          <w:top w:val="single" w:sz="4" w:space="0" w:color="AEAAAA" w:themeColor="background2" w:themeShade="BF"/>
          <w:left w:val="single" w:sz="4" w:space="0" w:color="AEAAAA" w:themeColor="background2" w:themeShade="BF"/>
          <w:bottom w:val="single" w:sz="4" w:space="0" w:color="AEAAAA" w:themeColor="background2" w:themeShade="BF"/>
          <w:right w:val="single" w:sz="4" w:space="0" w:color="AEAAAA" w:themeColor="background2" w:themeShade="BF"/>
          <w:insideH w:val="single" w:sz="4" w:space="0" w:color="AEAAAA" w:themeColor="background2" w:themeShade="BF"/>
          <w:insideV w:val="single" w:sz="4" w:space="0" w:color="AEAAAA" w:themeColor="background2" w:themeShade="BF"/>
          <w:tl2br w:val="nil"/>
          <w:tr2bl w:val="nil"/>
        </w:tcBorders>
        <w:shd w:val="clear" w:color="auto" w:fill="FFFFFF" w:themeFill="background1"/>
      </w:tcPr>
    </w:tblStylePr>
    <w:tblStylePr w:type="lastCol">
      <w:rPr>
        <w:b/>
        <w:bCs/>
      </w:rPr>
    </w:tblStylePr>
    <w:tblStylePr w:type="band1Vert">
      <w:tblPr/>
      <w:tcPr>
        <w:shd w:val="clear" w:color="auto" w:fill="F2F2F2" w:themeFill="background1" w:themeFillShade="F2"/>
      </w:tcPr>
    </w:tblStylePr>
    <w:tblStylePr w:type="band2Vert">
      <w:tblPr/>
      <w:tcPr>
        <w:shd w:val="clear" w:color="auto" w:fill="FFFFFF" w:themeFill="background1"/>
      </w:tcPr>
    </w:tblStylePr>
    <w:tblStylePr w:type="band1Horz">
      <w:tblPr/>
      <w:tcPr>
        <w:shd w:val="clear" w:color="auto" w:fill="F2F2F2" w:themeFill="background1" w:themeFillShade="F2"/>
      </w:tcPr>
    </w:tblStylePr>
    <w:tblStylePr w:type="band2Horz">
      <w:tblPr/>
      <w:tcPr>
        <w:shd w:val="clear" w:color="auto" w:fill="FFFFFF" w:themeFill="background1"/>
      </w:tcPr>
    </w:tblStylePr>
  </w:style>
  <w:style w:type="table" w:styleId="GridTable1Light">
    <w:name w:val="Grid Table 1 Light"/>
    <w:basedOn w:val="TableNormal"/>
    <w:uiPriority w:val="46"/>
    <w:rsid w:val="00724BEB"/>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Odrky">
    <w:name w:val="Odrážky"/>
    <w:basedOn w:val="Normal"/>
    <w:link w:val="OdrkyChar"/>
    <w:qFormat/>
    <w:rsid w:val="00724BEB"/>
    <w:pPr>
      <w:numPr>
        <w:numId w:val="6"/>
      </w:numPr>
      <w:spacing w:after="60" w:line="240" w:lineRule="auto"/>
    </w:pPr>
    <w:rPr>
      <w:rFonts w:eastAsia="Times New Roman" w:cs="Times New Roman"/>
      <w:szCs w:val="20"/>
      <w:lang w:eastAsia="sk-SK"/>
    </w:rPr>
  </w:style>
  <w:style w:type="character" w:customStyle="1" w:styleId="OdrkyChar">
    <w:name w:val="Odrážky Char"/>
    <w:link w:val="Odrky"/>
    <w:rsid w:val="00724BEB"/>
    <w:rPr>
      <w:rFonts w:eastAsia="Times New Roman" w:cs="Times New Roman"/>
      <w:szCs w:val="20"/>
      <w:lang w:eastAsia="sk-SK"/>
    </w:rPr>
  </w:style>
  <w:style w:type="numbering" w:customStyle="1" w:styleId="Odrky-zelen">
    <w:name w:val="Odrážky - zelené"/>
    <w:rsid w:val="00724BEB"/>
    <w:pPr>
      <w:numPr>
        <w:numId w:val="6"/>
      </w:numPr>
    </w:pPr>
  </w:style>
  <w:style w:type="numbering" w:customStyle="1" w:styleId="slovanie-ISOH">
    <w:name w:val="Číslovanie - ISOH"/>
    <w:basedOn w:val="NoList"/>
    <w:rsid w:val="00724BEB"/>
    <w:pPr>
      <w:numPr>
        <w:numId w:val="4"/>
      </w:numPr>
    </w:pPr>
  </w:style>
  <w:style w:type="numbering" w:customStyle="1" w:styleId="slovanieISOH">
    <w:name w:val="Číslovanie ISOH"/>
    <w:basedOn w:val="NoList"/>
    <w:rsid w:val="00724BEB"/>
    <w:pPr>
      <w:numPr>
        <w:numId w:val="5"/>
      </w:numPr>
    </w:pPr>
  </w:style>
  <w:style w:type="paragraph" w:styleId="ListBullet">
    <w:name w:val="List Bullet"/>
    <w:basedOn w:val="Normal"/>
    <w:uiPriority w:val="99"/>
    <w:unhideWhenUsed/>
    <w:rsid w:val="00724BEB"/>
    <w:pPr>
      <w:numPr>
        <w:numId w:val="7"/>
      </w:numPr>
      <w:contextualSpacing/>
    </w:pPr>
  </w:style>
  <w:style w:type="paragraph" w:styleId="ListBullet2">
    <w:name w:val="List Bullet 2"/>
    <w:basedOn w:val="Normal"/>
    <w:uiPriority w:val="99"/>
    <w:unhideWhenUsed/>
    <w:rsid w:val="00724BEB"/>
    <w:pPr>
      <w:numPr>
        <w:numId w:val="8"/>
      </w:numPr>
      <w:contextualSpacing/>
    </w:pPr>
  </w:style>
  <w:style w:type="paragraph" w:styleId="ListBullet3">
    <w:name w:val="List Bullet 3"/>
    <w:basedOn w:val="Normal"/>
    <w:uiPriority w:val="99"/>
    <w:unhideWhenUsed/>
    <w:rsid w:val="00724BEB"/>
    <w:pPr>
      <w:numPr>
        <w:numId w:val="9"/>
      </w:numPr>
      <w:contextualSpacing/>
    </w:pPr>
  </w:style>
  <w:style w:type="paragraph" w:styleId="ListBullet4">
    <w:name w:val="List Bullet 4"/>
    <w:basedOn w:val="Normal"/>
    <w:uiPriority w:val="99"/>
    <w:unhideWhenUsed/>
    <w:rsid w:val="00724BEB"/>
    <w:pPr>
      <w:numPr>
        <w:numId w:val="10"/>
      </w:numPr>
      <w:contextualSpacing/>
    </w:pPr>
  </w:style>
  <w:style w:type="paragraph" w:styleId="ListContinue">
    <w:name w:val="List Continue"/>
    <w:basedOn w:val="Normal"/>
    <w:uiPriority w:val="99"/>
    <w:unhideWhenUsed/>
    <w:rsid w:val="00724BEB"/>
    <w:pPr>
      <w:spacing w:after="120"/>
      <w:ind w:left="283"/>
      <w:contextualSpacing/>
    </w:pPr>
  </w:style>
  <w:style w:type="paragraph" w:styleId="ListContinue2">
    <w:name w:val="List Continue 2"/>
    <w:basedOn w:val="Normal"/>
    <w:uiPriority w:val="99"/>
    <w:unhideWhenUsed/>
    <w:rsid w:val="00724BEB"/>
    <w:pPr>
      <w:spacing w:after="120"/>
      <w:ind w:left="566"/>
      <w:contextualSpacing/>
    </w:pPr>
  </w:style>
  <w:style w:type="paragraph" w:styleId="ListContinue3">
    <w:name w:val="List Continue 3"/>
    <w:basedOn w:val="Normal"/>
    <w:uiPriority w:val="99"/>
    <w:unhideWhenUsed/>
    <w:rsid w:val="00724BEB"/>
    <w:pPr>
      <w:spacing w:after="120"/>
      <w:ind w:left="849"/>
      <w:contextualSpacing/>
    </w:pPr>
  </w:style>
  <w:style w:type="paragraph" w:styleId="ListNumber">
    <w:name w:val="List Number"/>
    <w:basedOn w:val="Normal"/>
    <w:uiPriority w:val="99"/>
    <w:unhideWhenUsed/>
    <w:rsid w:val="00724BEB"/>
    <w:pPr>
      <w:numPr>
        <w:numId w:val="11"/>
      </w:numPr>
      <w:contextualSpacing/>
    </w:pPr>
  </w:style>
  <w:style w:type="paragraph" w:styleId="ListNumber2">
    <w:name w:val="List Number 2"/>
    <w:basedOn w:val="Normal"/>
    <w:uiPriority w:val="99"/>
    <w:unhideWhenUsed/>
    <w:rsid w:val="00724BEB"/>
    <w:pPr>
      <w:numPr>
        <w:numId w:val="12"/>
      </w:numPr>
      <w:contextualSpacing/>
    </w:pPr>
  </w:style>
  <w:style w:type="paragraph" w:styleId="ListNumber3">
    <w:name w:val="List Number 3"/>
    <w:basedOn w:val="Normal"/>
    <w:uiPriority w:val="99"/>
    <w:unhideWhenUsed/>
    <w:rsid w:val="00724BEB"/>
    <w:pPr>
      <w:numPr>
        <w:numId w:val="13"/>
      </w:numPr>
      <w:contextualSpacing/>
    </w:pPr>
  </w:style>
  <w:style w:type="character" w:customStyle="1" w:styleId="UnresolvedMention1">
    <w:name w:val="Unresolved Mention1"/>
    <w:basedOn w:val="DefaultParagraphFont"/>
    <w:uiPriority w:val="99"/>
    <w:semiHidden/>
    <w:unhideWhenUsed/>
    <w:rsid w:val="003B0C32"/>
    <w:rPr>
      <w:color w:val="605E5C"/>
      <w:shd w:val="clear" w:color="auto" w:fill="E1DFDD"/>
    </w:rPr>
  </w:style>
  <w:style w:type="paragraph" w:styleId="Revision">
    <w:name w:val="Revision"/>
    <w:hidden/>
    <w:uiPriority w:val="99"/>
    <w:semiHidden/>
    <w:rsid w:val="00C808F6"/>
    <w:pPr>
      <w:spacing w:after="0" w:line="240" w:lineRule="auto"/>
    </w:pPr>
  </w:style>
  <w:style w:type="paragraph" w:customStyle="1" w:styleId="idsk-in-page-navigationlist-item">
    <w:name w:val="idsk-in-page-navigation__list-item"/>
    <w:basedOn w:val="Normal"/>
    <w:rsid w:val="00010D2A"/>
    <w:pPr>
      <w:spacing w:before="100" w:beforeAutospacing="1" w:after="100" w:afterAutospacing="1" w:line="240" w:lineRule="auto"/>
      <w:jc w:val="left"/>
    </w:pPr>
    <w:rPr>
      <w:rFonts w:ascii="Times New Roman" w:eastAsia="Times New Roman" w:hAnsi="Times New Roman" w:cs="Times New Roman"/>
      <w:sz w:val="24"/>
      <w:szCs w:val="24"/>
      <w:lang w:val="en-GB" w:eastAsia="en-GB"/>
    </w:rPr>
  </w:style>
  <w:style w:type="character" w:customStyle="1" w:styleId="idsk-in-page-navigationlink-title">
    <w:name w:val="idsk-in-page-navigation__link-title"/>
    <w:basedOn w:val="DefaultParagraphFont"/>
    <w:rsid w:val="00010D2A"/>
  </w:style>
  <w:style w:type="character" w:customStyle="1" w:styleId="NoSpacingChar1">
    <w:name w:val="No Spacing Char1"/>
    <w:basedOn w:val="DefaultParagraphFont"/>
    <w:uiPriority w:val="1"/>
    <w:rsid w:val="003B2EBD"/>
    <w:rPr>
      <w:rFonts w:eastAsiaTheme="minorEastAsia"/>
      <w:lang w:eastAsia="sk-SK"/>
    </w:rPr>
  </w:style>
  <w:style w:type="character" w:customStyle="1" w:styleId="TitleChar1">
    <w:name w:val="Title Char1"/>
    <w:basedOn w:val="DefaultParagraphFont"/>
    <w:rsid w:val="003B2EBD"/>
    <w:rPr>
      <w:rFonts w:asciiTheme="majorHAnsi" w:eastAsiaTheme="majorEastAsia" w:hAnsiTheme="majorHAnsi" w:cstheme="majorBidi"/>
      <w:b/>
      <w:color w:val="2F5496" w:themeColor="accent1" w:themeShade="BF"/>
      <w:spacing w:val="-10"/>
      <w:kern w:val="28"/>
      <w:sz w:val="64"/>
      <w:szCs w:val="56"/>
    </w:rPr>
  </w:style>
  <w:style w:type="character" w:customStyle="1" w:styleId="SubtitleChar1">
    <w:name w:val="Subtitle Char1"/>
    <w:basedOn w:val="DefaultParagraphFont"/>
    <w:uiPriority w:val="11"/>
    <w:rsid w:val="003B2EBD"/>
    <w:rPr>
      <w:rFonts w:eastAsiaTheme="minorEastAsia"/>
      <w:color w:val="2F5496" w:themeColor="accent1" w:themeShade="BF"/>
      <w:spacing w:val="15"/>
      <w:sz w:val="36"/>
    </w:rPr>
  </w:style>
  <w:style w:type="character" w:customStyle="1" w:styleId="HeaderChar1">
    <w:name w:val="Header Char1"/>
    <w:basedOn w:val="DefaultParagraphFont"/>
    <w:uiPriority w:val="99"/>
    <w:rsid w:val="003B2EBD"/>
    <w:rPr>
      <w:sz w:val="18"/>
    </w:rPr>
  </w:style>
  <w:style w:type="character" w:customStyle="1" w:styleId="FooterChar1">
    <w:name w:val="Footer Char1"/>
    <w:basedOn w:val="DefaultParagraphFont"/>
    <w:uiPriority w:val="99"/>
    <w:rsid w:val="003B2EBD"/>
    <w:rPr>
      <w:sz w:val="14"/>
    </w:rPr>
  </w:style>
  <w:style w:type="character" w:customStyle="1" w:styleId="Heading1Char1">
    <w:name w:val="Heading 1 Char1"/>
    <w:basedOn w:val="DefaultParagraphFont"/>
    <w:uiPriority w:val="9"/>
    <w:rsid w:val="003B2EBD"/>
    <w:rPr>
      <w:rFonts w:asciiTheme="majorHAnsi" w:eastAsiaTheme="majorEastAsia" w:hAnsiTheme="majorHAnsi" w:cstheme="majorBidi"/>
      <w:b/>
      <w:caps/>
      <w:color w:val="2F5496" w:themeColor="accent1" w:themeShade="BF"/>
      <w:sz w:val="48"/>
      <w:szCs w:val="32"/>
    </w:rPr>
  </w:style>
  <w:style w:type="character" w:customStyle="1" w:styleId="Heading2Char1">
    <w:name w:val="Heading 2 Char1"/>
    <w:basedOn w:val="DefaultParagraphFont"/>
    <w:uiPriority w:val="9"/>
    <w:rsid w:val="003B2EBD"/>
    <w:rPr>
      <w:rFonts w:asciiTheme="majorHAnsi" w:eastAsiaTheme="majorEastAsia" w:hAnsiTheme="majorHAnsi" w:cstheme="majorBidi"/>
      <w:b/>
      <w:color w:val="2F5496" w:themeColor="accent1" w:themeShade="BF"/>
      <w:sz w:val="36"/>
      <w:szCs w:val="26"/>
    </w:rPr>
  </w:style>
  <w:style w:type="character" w:customStyle="1" w:styleId="Heading3Char1">
    <w:name w:val="Heading 3 Char1"/>
    <w:basedOn w:val="DefaultParagraphFont"/>
    <w:uiPriority w:val="9"/>
    <w:rsid w:val="003B2EBD"/>
    <w:rPr>
      <w:rFonts w:asciiTheme="majorHAnsi" w:eastAsiaTheme="majorEastAsia" w:hAnsiTheme="majorHAnsi" w:cstheme="majorBidi"/>
      <w:b/>
      <w:color w:val="2F5496" w:themeColor="accent1" w:themeShade="BF"/>
      <w:sz w:val="32"/>
      <w:szCs w:val="24"/>
    </w:rPr>
  </w:style>
  <w:style w:type="character" w:customStyle="1" w:styleId="Heading4Char1">
    <w:name w:val="Heading 4 Char1"/>
    <w:basedOn w:val="DefaultParagraphFont"/>
    <w:uiPriority w:val="9"/>
    <w:rsid w:val="003B2EBD"/>
    <w:rPr>
      <w:rFonts w:asciiTheme="majorHAnsi" w:eastAsiaTheme="majorEastAsia" w:hAnsiTheme="majorHAnsi" w:cstheme="majorBidi"/>
      <w:b/>
      <w:iCs/>
      <w:color w:val="2F5496" w:themeColor="accent1" w:themeShade="BF"/>
      <w:sz w:val="28"/>
    </w:rPr>
  </w:style>
  <w:style w:type="character" w:customStyle="1" w:styleId="Heading5Char1">
    <w:name w:val="Heading 5 Char1"/>
    <w:basedOn w:val="DefaultParagraphFont"/>
    <w:uiPriority w:val="9"/>
    <w:rsid w:val="003B2EBD"/>
    <w:rPr>
      <w:rFonts w:asciiTheme="majorHAnsi" w:eastAsiaTheme="majorEastAsia" w:hAnsiTheme="majorHAnsi" w:cstheme="majorBidi"/>
      <w:b/>
      <w:color w:val="2F5496" w:themeColor="accent1" w:themeShade="BF"/>
      <w:sz w:val="24"/>
    </w:rPr>
  </w:style>
  <w:style w:type="character" w:customStyle="1" w:styleId="Heading6Char1">
    <w:name w:val="Heading 6 Char1"/>
    <w:basedOn w:val="DefaultParagraphFont"/>
    <w:uiPriority w:val="9"/>
    <w:rsid w:val="003B2EBD"/>
    <w:rPr>
      <w:rFonts w:asciiTheme="majorHAnsi" w:eastAsiaTheme="majorEastAsia" w:hAnsiTheme="majorHAnsi" w:cstheme="majorBidi"/>
      <w:b/>
      <w:color w:val="2F5496" w:themeColor="accent1" w:themeShade="BF"/>
    </w:rPr>
  </w:style>
  <w:style w:type="character" w:customStyle="1" w:styleId="Heading7Char1">
    <w:name w:val="Heading 7 Char1"/>
    <w:basedOn w:val="DefaultParagraphFont"/>
    <w:uiPriority w:val="9"/>
    <w:rsid w:val="003B2EBD"/>
    <w:rPr>
      <w:rFonts w:asciiTheme="majorHAnsi" w:eastAsiaTheme="majorEastAsia" w:hAnsiTheme="majorHAnsi" w:cstheme="majorBidi"/>
      <w:b/>
      <w:i/>
      <w:iCs/>
      <w:color w:val="2F5496" w:themeColor="accent1" w:themeShade="BF"/>
    </w:rPr>
  </w:style>
  <w:style w:type="character" w:customStyle="1" w:styleId="Heading8Char1">
    <w:name w:val="Heading 8 Char1"/>
    <w:basedOn w:val="DefaultParagraphFont"/>
    <w:uiPriority w:val="9"/>
    <w:rsid w:val="003B2EBD"/>
    <w:rPr>
      <w:rFonts w:asciiTheme="majorHAnsi" w:eastAsiaTheme="majorEastAsia" w:hAnsiTheme="majorHAnsi" w:cstheme="majorBidi"/>
      <w:b/>
      <w:color w:val="2F5496" w:themeColor="accent1" w:themeShade="BF"/>
      <w:sz w:val="21"/>
      <w:szCs w:val="21"/>
    </w:rPr>
  </w:style>
  <w:style w:type="character" w:customStyle="1" w:styleId="Heading9Char1">
    <w:name w:val="Heading 9 Char1"/>
    <w:basedOn w:val="DefaultParagraphFont"/>
    <w:uiPriority w:val="9"/>
    <w:rsid w:val="003B2EBD"/>
    <w:rPr>
      <w:rFonts w:asciiTheme="majorHAnsi" w:eastAsiaTheme="majorEastAsia" w:hAnsiTheme="majorHAnsi" w:cstheme="majorBidi"/>
      <w:b/>
      <w:i/>
      <w:iCs/>
      <w:color w:val="2F5496" w:themeColor="accent1" w:themeShade="BF"/>
      <w:sz w:val="21"/>
      <w:szCs w:val="21"/>
    </w:rPr>
  </w:style>
  <w:style w:type="character" w:customStyle="1" w:styleId="BalloonTextChar1">
    <w:name w:val="Balloon Text Char1"/>
    <w:basedOn w:val="DefaultParagraphFont"/>
    <w:uiPriority w:val="99"/>
    <w:semiHidden/>
    <w:rsid w:val="003B2EBD"/>
    <w:rPr>
      <w:rFonts w:ascii="Segoe UI" w:hAnsi="Segoe UI" w:cs="Segoe UI"/>
      <w:sz w:val="18"/>
      <w:szCs w:val="18"/>
    </w:rPr>
  </w:style>
  <w:style w:type="character" w:customStyle="1" w:styleId="CommentTextChar1">
    <w:name w:val="Comment Text Char1"/>
    <w:basedOn w:val="DefaultParagraphFont"/>
    <w:uiPriority w:val="99"/>
    <w:rsid w:val="003B2EBD"/>
    <w:rPr>
      <w:sz w:val="20"/>
      <w:szCs w:val="20"/>
    </w:rPr>
  </w:style>
  <w:style w:type="character" w:customStyle="1" w:styleId="CommentSubjectChar1">
    <w:name w:val="Comment Subject Char1"/>
    <w:basedOn w:val="CommentTextChar1"/>
    <w:uiPriority w:val="99"/>
    <w:semiHidden/>
    <w:rsid w:val="003B2EBD"/>
    <w:rPr>
      <w:b/>
      <w:bCs/>
      <w:sz w:val="20"/>
      <w:szCs w:val="20"/>
    </w:rPr>
  </w:style>
  <w:style w:type="character" w:customStyle="1" w:styleId="HTMLPreformattedChar1">
    <w:name w:val="HTML Preformatted Char1"/>
    <w:basedOn w:val="DefaultParagraphFont"/>
    <w:uiPriority w:val="99"/>
    <w:semiHidden/>
    <w:rsid w:val="003B2EBD"/>
    <w:rPr>
      <w:rFonts w:ascii="Courier New" w:eastAsia="Times New Roman" w:hAnsi="Courier New" w:cs="Courier New"/>
      <w:sz w:val="20"/>
      <w:szCs w:val="20"/>
      <w:lang w:eastAsia="sk-SK"/>
    </w:rPr>
  </w:style>
  <w:style w:type="table" w:customStyle="1" w:styleId="Mriekatabukysvetl1">
    <w:name w:val="Mriežka tabuľky – svetlá1"/>
    <w:basedOn w:val="TableNormal"/>
    <w:uiPriority w:val="40"/>
    <w:rsid w:val="0070562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ListParagraphChar">
    <w:name w:val="List Paragraph Char"/>
    <w:aliases w:val="Odsek zoznamu s odrážkami Char"/>
    <w:link w:val="ListParagraph"/>
    <w:uiPriority w:val="34"/>
    <w:locked/>
    <w:rsid w:val="00705629"/>
  </w:style>
  <w:style w:type="character" w:customStyle="1" w:styleId="NoSpacingChar2">
    <w:name w:val="No Spacing Char2"/>
    <w:basedOn w:val="DefaultParagraphFont"/>
    <w:uiPriority w:val="1"/>
    <w:rsid w:val="00752559"/>
    <w:rPr>
      <w:rFonts w:eastAsiaTheme="minorEastAsia"/>
      <w:lang w:eastAsia="sk-SK"/>
    </w:rPr>
  </w:style>
  <w:style w:type="character" w:customStyle="1" w:styleId="TitleChar2">
    <w:name w:val="Title Char2"/>
    <w:basedOn w:val="DefaultParagraphFont"/>
    <w:uiPriority w:val="10"/>
    <w:rsid w:val="00752559"/>
    <w:rPr>
      <w:rFonts w:asciiTheme="majorHAnsi" w:eastAsiaTheme="majorEastAsia" w:hAnsiTheme="majorHAnsi" w:cstheme="majorBidi"/>
      <w:b/>
      <w:color w:val="2F5496" w:themeColor="accent1" w:themeShade="BF"/>
      <w:spacing w:val="-10"/>
      <w:kern w:val="28"/>
      <w:sz w:val="64"/>
      <w:szCs w:val="56"/>
    </w:rPr>
  </w:style>
  <w:style w:type="character" w:customStyle="1" w:styleId="SubtitleChar2">
    <w:name w:val="Subtitle Char2"/>
    <w:basedOn w:val="DefaultParagraphFont"/>
    <w:uiPriority w:val="11"/>
    <w:rsid w:val="00752559"/>
    <w:rPr>
      <w:rFonts w:eastAsiaTheme="minorEastAsia"/>
      <w:color w:val="2F5496" w:themeColor="accent1" w:themeShade="BF"/>
      <w:spacing w:val="15"/>
      <w:sz w:val="36"/>
    </w:rPr>
  </w:style>
  <w:style w:type="character" w:customStyle="1" w:styleId="HeaderChar2">
    <w:name w:val="Header Char2"/>
    <w:basedOn w:val="DefaultParagraphFont"/>
    <w:uiPriority w:val="99"/>
    <w:rsid w:val="00752559"/>
    <w:rPr>
      <w:sz w:val="18"/>
    </w:rPr>
  </w:style>
  <w:style w:type="character" w:customStyle="1" w:styleId="FooterChar2">
    <w:name w:val="Footer Char2"/>
    <w:basedOn w:val="DefaultParagraphFont"/>
    <w:uiPriority w:val="99"/>
    <w:rsid w:val="00752559"/>
    <w:rPr>
      <w:sz w:val="14"/>
    </w:rPr>
  </w:style>
  <w:style w:type="character" w:customStyle="1" w:styleId="Heading1Char2">
    <w:name w:val="Heading 1 Char2"/>
    <w:basedOn w:val="DefaultParagraphFont"/>
    <w:uiPriority w:val="9"/>
    <w:rsid w:val="00752559"/>
    <w:rPr>
      <w:rFonts w:asciiTheme="majorHAnsi" w:eastAsiaTheme="majorEastAsia" w:hAnsiTheme="majorHAnsi" w:cstheme="majorBidi"/>
      <w:b/>
      <w:caps/>
      <w:color w:val="2F5496" w:themeColor="accent1" w:themeShade="BF"/>
      <w:sz w:val="48"/>
      <w:szCs w:val="32"/>
    </w:rPr>
  </w:style>
  <w:style w:type="character" w:customStyle="1" w:styleId="Heading2Char2">
    <w:name w:val="Heading 2 Char2"/>
    <w:basedOn w:val="DefaultParagraphFont"/>
    <w:uiPriority w:val="9"/>
    <w:rsid w:val="006F5320"/>
    <w:rPr>
      <w:rFonts w:asciiTheme="majorHAnsi" w:eastAsiaTheme="majorEastAsia" w:hAnsiTheme="majorHAnsi" w:cstheme="majorBidi"/>
      <w:b/>
      <w:color w:val="2F5496" w:themeColor="accent1" w:themeShade="BF"/>
      <w:sz w:val="36"/>
      <w:szCs w:val="26"/>
    </w:rPr>
  </w:style>
  <w:style w:type="character" w:customStyle="1" w:styleId="Heading3Char2">
    <w:name w:val="Heading 3 Char2"/>
    <w:basedOn w:val="DefaultParagraphFont"/>
    <w:uiPriority w:val="9"/>
    <w:rsid w:val="00752559"/>
    <w:rPr>
      <w:rFonts w:asciiTheme="majorHAnsi" w:eastAsiaTheme="majorEastAsia" w:hAnsiTheme="majorHAnsi" w:cstheme="majorBidi"/>
      <w:b/>
      <w:color w:val="2F5496" w:themeColor="accent1" w:themeShade="BF"/>
      <w:sz w:val="32"/>
      <w:szCs w:val="24"/>
    </w:rPr>
  </w:style>
  <w:style w:type="character" w:customStyle="1" w:styleId="Heading4Char2">
    <w:name w:val="Heading 4 Char2"/>
    <w:basedOn w:val="DefaultParagraphFont"/>
    <w:uiPriority w:val="9"/>
    <w:rsid w:val="00752559"/>
    <w:rPr>
      <w:rFonts w:asciiTheme="majorHAnsi" w:eastAsiaTheme="majorEastAsia" w:hAnsiTheme="majorHAnsi" w:cstheme="majorBidi"/>
      <w:b/>
      <w:iCs/>
      <w:color w:val="2F5496" w:themeColor="accent1" w:themeShade="BF"/>
      <w:sz w:val="28"/>
    </w:rPr>
  </w:style>
  <w:style w:type="character" w:customStyle="1" w:styleId="Heading5Char2">
    <w:name w:val="Heading 5 Char2"/>
    <w:basedOn w:val="DefaultParagraphFont"/>
    <w:uiPriority w:val="9"/>
    <w:rsid w:val="00752559"/>
    <w:rPr>
      <w:rFonts w:asciiTheme="majorHAnsi" w:eastAsiaTheme="majorEastAsia" w:hAnsiTheme="majorHAnsi" w:cstheme="majorBidi"/>
      <w:b/>
      <w:color w:val="2F5496" w:themeColor="accent1" w:themeShade="BF"/>
      <w:sz w:val="24"/>
    </w:rPr>
  </w:style>
  <w:style w:type="character" w:customStyle="1" w:styleId="Heading6Char2">
    <w:name w:val="Heading 6 Char2"/>
    <w:basedOn w:val="DefaultParagraphFont"/>
    <w:uiPriority w:val="9"/>
    <w:rsid w:val="00752559"/>
    <w:rPr>
      <w:rFonts w:asciiTheme="majorHAnsi" w:eastAsiaTheme="majorEastAsia" w:hAnsiTheme="majorHAnsi" w:cstheme="majorBidi"/>
      <w:b/>
      <w:color w:val="2F5496" w:themeColor="accent1" w:themeShade="BF"/>
    </w:rPr>
  </w:style>
  <w:style w:type="character" w:customStyle="1" w:styleId="Heading7Char2">
    <w:name w:val="Heading 7 Char2"/>
    <w:basedOn w:val="DefaultParagraphFont"/>
    <w:uiPriority w:val="9"/>
    <w:rsid w:val="00752559"/>
    <w:rPr>
      <w:rFonts w:asciiTheme="majorHAnsi" w:eastAsiaTheme="majorEastAsia" w:hAnsiTheme="majorHAnsi" w:cstheme="majorBidi"/>
      <w:b/>
      <w:i/>
      <w:iCs/>
      <w:color w:val="2F5496" w:themeColor="accent1" w:themeShade="BF"/>
    </w:rPr>
  </w:style>
  <w:style w:type="character" w:customStyle="1" w:styleId="Heading8Char2">
    <w:name w:val="Heading 8 Char2"/>
    <w:basedOn w:val="DefaultParagraphFont"/>
    <w:uiPriority w:val="9"/>
    <w:rsid w:val="00752559"/>
    <w:rPr>
      <w:rFonts w:asciiTheme="majorHAnsi" w:eastAsiaTheme="majorEastAsia" w:hAnsiTheme="majorHAnsi" w:cstheme="majorBidi"/>
      <w:b/>
      <w:color w:val="2F5496" w:themeColor="accent1" w:themeShade="BF"/>
      <w:sz w:val="21"/>
      <w:szCs w:val="21"/>
    </w:rPr>
  </w:style>
  <w:style w:type="character" w:customStyle="1" w:styleId="Heading9Char2">
    <w:name w:val="Heading 9 Char2"/>
    <w:basedOn w:val="DefaultParagraphFont"/>
    <w:uiPriority w:val="9"/>
    <w:rsid w:val="00752559"/>
    <w:rPr>
      <w:rFonts w:asciiTheme="majorHAnsi" w:eastAsiaTheme="majorEastAsia" w:hAnsiTheme="majorHAnsi" w:cstheme="majorBidi"/>
      <w:b/>
      <w:i/>
      <w:iCs/>
      <w:color w:val="2F5496" w:themeColor="accent1" w:themeShade="BF"/>
      <w:sz w:val="21"/>
      <w:szCs w:val="21"/>
    </w:rPr>
  </w:style>
  <w:style w:type="character" w:customStyle="1" w:styleId="BalloonTextChar2">
    <w:name w:val="Balloon Text Char2"/>
    <w:basedOn w:val="DefaultParagraphFont"/>
    <w:uiPriority w:val="99"/>
    <w:semiHidden/>
    <w:rsid w:val="00752559"/>
    <w:rPr>
      <w:rFonts w:ascii="Segoe UI" w:hAnsi="Segoe UI" w:cs="Segoe UI"/>
      <w:sz w:val="18"/>
      <w:szCs w:val="18"/>
    </w:rPr>
  </w:style>
  <w:style w:type="character" w:customStyle="1" w:styleId="CommentTextChar2">
    <w:name w:val="Comment Text Char2"/>
    <w:basedOn w:val="DefaultParagraphFont"/>
    <w:uiPriority w:val="99"/>
    <w:rsid w:val="00752559"/>
    <w:rPr>
      <w:sz w:val="20"/>
      <w:szCs w:val="20"/>
    </w:rPr>
  </w:style>
  <w:style w:type="character" w:customStyle="1" w:styleId="CommentSubjectChar2">
    <w:name w:val="Comment Subject Char2"/>
    <w:basedOn w:val="CommentTextChar2"/>
    <w:uiPriority w:val="99"/>
    <w:semiHidden/>
    <w:rsid w:val="00752559"/>
    <w:rPr>
      <w:b/>
      <w:bCs/>
      <w:sz w:val="20"/>
      <w:szCs w:val="20"/>
    </w:rPr>
  </w:style>
  <w:style w:type="character" w:customStyle="1" w:styleId="HTMLPreformattedChar2">
    <w:name w:val="HTML Preformatted Char2"/>
    <w:basedOn w:val="DefaultParagraphFont"/>
    <w:uiPriority w:val="99"/>
    <w:semiHidden/>
    <w:rsid w:val="00752559"/>
    <w:rPr>
      <w:rFonts w:ascii="Courier New" w:eastAsia="Times New Roman" w:hAnsi="Courier New" w:cs="Courier New"/>
      <w:sz w:val="20"/>
      <w:szCs w:val="20"/>
      <w:lang w:eastAsia="sk-SK"/>
    </w:rPr>
  </w:style>
  <w:style w:type="character" w:customStyle="1" w:styleId="NoSpacingChar3">
    <w:name w:val="No Spacing Char3"/>
    <w:basedOn w:val="DefaultParagraphFont"/>
    <w:uiPriority w:val="1"/>
    <w:rsid w:val="005D31A1"/>
    <w:rPr>
      <w:rFonts w:eastAsiaTheme="minorEastAsia"/>
      <w:lang w:eastAsia="sk-SK"/>
    </w:rPr>
  </w:style>
  <w:style w:type="character" w:customStyle="1" w:styleId="TitleChar3">
    <w:name w:val="Title Char3"/>
    <w:basedOn w:val="DefaultParagraphFont"/>
    <w:uiPriority w:val="10"/>
    <w:rsid w:val="005D31A1"/>
    <w:rPr>
      <w:rFonts w:asciiTheme="majorHAnsi" w:eastAsiaTheme="majorEastAsia" w:hAnsiTheme="majorHAnsi" w:cstheme="majorBidi"/>
      <w:b/>
      <w:color w:val="2F5496" w:themeColor="accent1" w:themeShade="BF"/>
      <w:spacing w:val="-10"/>
      <w:kern w:val="28"/>
      <w:sz w:val="64"/>
      <w:szCs w:val="56"/>
    </w:rPr>
  </w:style>
  <w:style w:type="character" w:customStyle="1" w:styleId="SubtitleChar3">
    <w:name w:val="Subtitle Char3"/>
    <w:basedOn w:val="DefaultParagraphFont"/>
    <w:uiPriority w:val="11"/>
    <w:rsid w:val="005D31A1"/>
    <w:rPr>
      <w:rFonts w:eastAsiaTheme="minorEastAsia"/>
      <w:color w:val="2F5496" w:themeColor="accent1" w:themeShade="BF"/>
      <w:spacing w:val="15"/>
      <w:sz w:val="36"/>
    </w:rPr>
  </w:style>
  <w:style w:type="character" w:customStyle="1" w:styleId="HeaderChar3">
    <w:name w:val="Header Char3"/>
    <w:basedOn w:val="DefaultParagraphFont"/>
    <w:uiPriority w:val="99"/>
    <w:rsid w:val="005D31A1"/>
    <w:rPr>
      <w:sz w:val="18"/>
    </w:rPr>
  </w:style>
  <w:style w:type="character" w:customStyle="1" w:styleId="FooterChar3">
    <w:name w:val="Footer Char3"/>
    <w:basedOn w:val="DefaultParagraphFont"/>
    <w:uiPriority w:val="99"/>
    <w:rsid w:val="005D31A1"/>
    <w:rPr>
      <w:sz w:val="14"/>
    </w:rPr>
  </w:style>
  <w:style w:type="character" w:customStyle="1" w:styleId="Heading1Char3">
    <w:name w:val="Heading 1 Char3"/>
    <w:basedOn w:val="DefaultParagraphFont"/>
    <w:uiPriority w:val="9"/>
    <w:rsid w:val="005D31A1"/>
    <w:rPr>
      <w:rFonts w:asciiTheme="majorHAnsi" w:eastAsiaTheme="majorEastAsia" w:hAnsiTheme="majorHAnsi" w:cstheme="majorBidi"/>
      <w:b/>
      <w:caps/>
      <w:color w:val="2F5496" w:themeColor="accent1" w:themeShade="BF"/>
      <w:sz w:val="48"/>
      <w:szCs w:val="32"/>
    </w:rPr>
  </w:style>
  <w:style w:type="character" w:customStyle="1" w:styleId="Heading2Char3">
    <w:name w:val="Heading 2 Char3"/>
    <w:basedOn w:val="DefaultParagraphFont"/>
    <w:uiPriority w:val="9"/>
    <w:rsid w:val="005D31A1"/>
    <w:rPr>
      <w:rFonts w:asciiTheme="majorHAnsi" w:eastAsiaTheme="majorEastAsia" w:hAnsiTheme="majorHAnsi" w:cstheme="majorBidi"/>
      <w:b/>
      <w:color w:val="2F5496" w:themeColor="accent1" w:themeShade="BF"/>
      <w:sz w:val="36"/>
      <w:szCs w:val="26"/>
    </w:rPr>
  </w:style>
  <w:style w:type="character" w:customStyle="1" w:styleId="Heading3Char3">
    <w:name w:val="Heading 3 Char3"/>
    <w:basedOn w:val="DefaultParagraphFont"/>
    <w:uiPriority w:val="9"/>
    <w:rsid w:val="005D31A1"/>
    <w:rPr>
      <w:rFonts w:asciiTheme="majorHAnsi" w:eastAsiaTheme="majorEastAsia" w:hAnsiTheme="majorHAnsi" w:cstheme="majorBidi"/>
      <w:b/>
      <w:color w:val="2F5496" w:themeColor="accent1" w:themeShade="BF"/>
      <w:sz w:val="32"/>
      <w:szCs w:val="24"/>
    </w:rPr>
  </w:style>
  <w:style w:type="character" w:customStyle="1" w:styleId="Heading4Char3">
    <w:name w:val="Heading 4 Char3"/>
    <w:basedOn w:val="DefaultParagraphFont"/>
    <w:uiPriority w:val="9"/>
    <w:rsid w:val="005D31A1"/>
    <w:rPr>
      <w:rFonts w:asciiTheme="majorHAnsi" w:eastAsiaTheme="majorEastAsia" w:hAnsiTheme="majorHAnsi" w:cstheme="majorBidi"/>
      <w:b/>
      <w:iCs/>
      <w:color w:val="2F5496" w:themeColor="accent1" w:themeShade="BF"/>
      <w:sz w:val="28"/>
    </w:rPr>
  </w:style>
  <w:style w:type="character" w:customStyle="1" w:styleId="Heading5Char3">
    <w:name w:val="Heading 5 Char3"/>
    <w:basedOn w:val="DefaultParagraphFont"/>
    <w:uiPriority w:val="9"/>
    <w:rsid w:val="005D31A1"/>
    <w:rPr>
      <w:rFonts w:asciiTheme="majorHAnsi" w:eastAsiaTheme="majorEastAsia" w:hAnsiTheme="majorHAnsi" w:cstheme="majorBidi"/>
      <w:b/>
      <w:color w:val="2F5496" w:themeColor="accent1" w:themeShade="BF"/>
      <w:sz w:val="24"/>
    </w:rPr>
  </w:style>
  <w:style w:type="character" w:customStyle="1" w:styleId="Heading6Char3">
    <w:name w:val="Heading 6 Char3"/>
    <w:basedOn w:val="DefaultParagraphFont"/>
    <w:uiPriority w:val="9"/>
    <w:rsid w:val="005D31A1"/>
    <w:rPr>
      <w:rFonts w:asciiTheme="majorHAnsi" w:eastAsiaTheme="majorEastAsia" w:hAnsiTheme="majorHAnsi" w:cstheme="majorBidi"/>
      <w:b/>
      <w:color w:val="2F5496" w:themeColor="accent1" w:themeShade="BF"/>
    </w:rPr>
  </w:style>
  <w:style w:type="character" w:customStyle="1" w:styleId="Heading7Char3">
    <w:name w:val="Heading 7 Char3"/>
    <w:basedOn w:val="DefaultParagraphFont"/>
    <w:uiPriority w:val="9"/>
    <w:rsid w:val="005D31A1"/>
    <w:rPr>
      <w:rFonts w:asciiTheme="majorHAnsi" w:eastAsiaTheme="majorEastAsia" w:hAnsiTheme="majorHAnsi" w:cstheme="majorBidi"/>
      <w:b/>
      <w:i/>
      <w:iCs/>
      <w:color w:val="2F5496" w:themeColor="accent1" w:themeShade="BF"/>
    </w:rPr>
  </w:style>
  <w:style w:type="character" w:customStyle="1" w:styleId="Heading8Char3">
    <w:name w:val="Heading 8 Char3"/>
    <w:basedOn w:val="DefaultParagraphFont"/>
    <w:uiPriority w:val="9"/>
    <w:rsid w:val="005D31A1"/>
    <w:rPr>
      <w:rFonts w:asciiTheme="majorHAnsi" w:eastAsiaTheme="majorEastAsia" w:hAnsiTheme="majorHAnsi" w:cstheme="majorBidi"/>
      <w:b/>
      <w:color w:val="2F5496" w:themeColor="accent1" w:themeShade="BF"/>
      <w:sz w:val="21"/>
      <w:szCs w:val="21"/>
    </w:rPr>
  </w:style>
  <w:style w:type="character" w:customStyle="1" w:styleId="Heading9Char3">
    <w:name w:val="Heading 9 Char3"/>
    <w:basedOn w:val="DefaultParagraphFont"/>
    <w:uiPriority w:val="9"/>
    <w:rsid w:val="005D31A1"/>
    <w:rPr>
      <w:rFonts w:asciiTheme="majorHAnsi" w:eastAsiaTheme="majorEastAsia" w:hAnsiTheme="majorHAnsi" w:cstheme="majorBidi"/>
      <w:b/>
      <w:i/>
      <w:iCs/>
      <w:color w:val="2F5496" w:themeColor="accent1" w:themeShade="BF"/>
      <w:sz w:val="21"/>
      <w:szCs w:val="21"/>
    </w:rPr>
  </w:style>
  <w:style w:type="character" w:customStyle="1" w:styleId="BalloonTextChar3">
    <w:name w:val="Balloon Text Char3"/>
    <w:basedOn w:val="DefaultParagraphFont"/>
    <w:uiPriority w:val="99"/>
    <w:semiHidden/>
    <w:rsid w:val="005D31A1"/>
    <w:rPr>
      <w:rFonts w:ascii="Segoe UI" w:hAnsi="Segoe UI" w:cs="Segoe UI"/>
      <w:sz w:val="18"/>
      <w:szCs w:val="18"/>
    </w:rPr>
  </w:style>
  <w:style w:type="character" w:customStyle="1" w:styleId="CommentTextChar3">
    <w:name w:val="Comment Text Char3"/>
    <w:basedOn w:val="DefaultParagraphFont"/>
    <w:uiPriority w:val="99"/>
    <w:rsid w:val="005D31A1"/>
    <w:rPr>
      <w:sz w:val="20"/>
      <w:szCs w:val="20"/>
    </w:rPr>
  </w:style>
  <w:style w:type="character" w:customStyle="1" w:styleId="CommentSubjectChar3">
    <w:name w:val="Comment Subject Char3"/>
    <w:basedOn w:val="CommentTextChar3"/>
    <w:uiPriority w:val="99"/>
    <w:semiHidden/>
    <w:rsid w:val="005D31A1"/>
    <w:rPr>
      <w:b/>
      <w:bCs/>
      <w:sz w:val="20"/>
      <w:szCs w:val="20"/>
    </w:rPr>
  </w:style>
  <w:style w:type="character" w:customStyle="1" w:styleId="HTMLPreformattedChar3">
    <w:name w:val="HTML Preformatted Char3"/>
    <w:basedOn w:val="DefaultParagraphFont"/>
    <w:uiPriority w:val="99"/>
    <w:semiHidden/>
    <w:rsid w:val="005D31A1"/>
    <w:rPr>
      <w:rFonts w:ascii="Courier New" w:eastAsia="Times New Roman" w:hAnsi="Courier New" w:cs="Courier New"/>
      <w:sz w:val="20"/>
      <w:szCs w:val="20"/>
      <w:lang w:eastAsia="sk-SK"/>
    </w:rPr>
  </w:style>
  <w:style w:type="character" w:customStyle="1" w:styleId="NoSpacingChar4">
    <w:name w:val="No Spacing Char4"/>
    <w:basedOn w:val="DefaultParagraphFont"/>
    <w:uiPriority w:val="1"/>
    <w:rsid w:val="007829A1"/>
    <w:rPr>
      <w:rFonts w:eastAsiaTheme="minorEastAsia"/>
      <w:lang w:eastAsia="sk-SK"/>
    </w:rPr>
  </w:style>
  <w:style w:type="character" w:customStyle="1" w:styleId="TitleChar4">
    <w:name w:val="Title Char4"/>
    <w:basedOn w:val="DefaultParagraphFont"/>
    <w:uiPriority w:val="10"/>
    <w:rsid w:val="007829A1"/>
    <w:rPr>
      <w:rFonts w:asciiTheme="majorHAnsi" w:eastAsiaTheme="majorEastAsia" w:hAnsiTheme="majorHAnsi" w:cstheme="majorBidi"/>
      <w:b/>
      <w:color w:val="2F5496" w:themeColor="accent1" w:themeShade="BF"/>
      <w:spacing w:val="-10"/>
      <w:kern w:val="28"/>
      <w:sz w:val="64"/>
      <w:szCs w:val="56"/>
    </w:rPr>
  </w:style>
  <w:style w:type="character" w:customStyle="1" w:styleId="SubtitleChar4">
    <w:name w:val="Subtitle Char4"/>
    <w:basedOn w:val="DefaultParagraphFont"/>
    <w:uiPriority w:val="11"/>
    <w:rsid w:val="007829A1"/>
    <w:rPr>
      <w:rFonts w:eastAsiaTheme="minorEastAsia"/>
      <w:color w:val="2F5496" w:themeColor="accent1" w:themeShade="BF"/>
      <w:spacing w:val="15"/>
      <w:sz w:val="36"/>
    </w:rPr>
  </w:style>
  <w:style w:type="character" w:customStyle="1" w:styleId="HeaderChar4">
    <w:name w:val="Header Char4"/>
    <w:basedOn w:val="DefaultParagraphFont"/>
    <w:uiPriority w:val="99"/>
    <w:rsid w:val="007829A1"/>
    <w:rPr>
      <w:sz w:val="18"/>
    </w:rPr>
  </w:style>
  <w:style w:type="character" w:customStyle="1" w:styleId="FooterChar4">
    <w:name w:val="Footer Char4"/>
    <w:basedOn w:val="DefaultParagraphFont"/>
    <w:uiPriority w:val="99"/>
    <w:rsid w:val="007829A1"/>
    <w:rPr>
      <w:sz w:val="14"/>
    </w:rPr>
  </w:style>
  <w:style w:type="character" w:customStyle="1" w:styleId="Heading1Char4">
    <w:name w:val="Heading 1 Char4"/>
    <w:basedOn w:val="DefaultParagraphFont"/>
    <w:uiPriority w:val="9"/>
    <w:rsid w:val="007829A1"/>
    <w:rPr>
      <w:rFonts w:asciiTheme="majorHAnsi" w:eastAsiaTheme="majorEastAsia" w:hAnsiTheme="majorHAnsi" w:cstheme="majorBidi"/>
      <w:b/>
      <w:caps/>
      <w:color w:val="2F5496" w:themeColor="accent1" w:themeShade="BF"/>
      <w:sz w:val="48"/>
      <w:szCs w:val="32"/>
    </w:rPr>
  </w:style>
  <w:style w:type="character" w:customStyle="1" w:styleId="Heading2Char4">
    <w:name w:val="Heading 2 Char4"/>
    <w:basedOn w:val="DefaultParagraphFont"/>
    <w:uiPriority w:val="9"/>
    <w:rsid w:val="007829A1"/>
    <w:rPr>
      <w:rFonts w:asciiTheme="majorHAnsi" w:eastAsiaTheme="majorEastAsia" w:hAnsiTheme="majorHAnsi" w:cstheme="majorBidi"/>
      <w:b/>
      <w:color w:val="2F5496" w:themeColor="accent1" w:themeShade="BF"/>
      <w:sz w:val="36"/>
      <w:szCs w:val="26"/>
    </w:rPr>
  </w:style>
  <w:style w:type="character" w:customStyle="1" w:styleId="Heading3Char4">
    <w:name w:val="Heading 3 Char4"/>
    <w:basedOn w:val="DefaultParagraphFont"/>
    <w:uiPriority w:val="9"/>
    <w:rsid w:val="007829A1"/>
    <w:rPr>
      <w:rFonts w:asciiTheme="majorHAnsi" w:eastAsiaTheme="majorEastAsia" w:hAnsiTheme="majorHAnsi" w:cstheme="majorBidi"/>
      <w:b/>
      <w:color w:val="2F5496" w:themeColor="accent1" w:themeShade="BF"/>
      <w:sz w:val="32"/>
      <w:szCs w:val="24"/>
    </w:rPr>
  </w:style>
  <w:style w:type="character" w:customStyle="1" w:styleId="Heading4Char4">
    <w:name w:val="Heading 4 Char4"/>
    <w:basedOn w:val="DefaultParagraphFont"/>
    <w:uiPriority w:val="9"/>
    <w:rsid w:val="007829A1"/>
    <w:rPr>
      <w:rFonts w:asciiTheme="majorHAnsi" w:eastAsiaTheme="majorEastAsia" w:hAnsiTheme="majorHAnsi" w:cstheme="majorBidi"/>
      <w:b/>
      <w:iCs/>
      <w:color w:val="2F5496" w:themeColor="accent1" w:themeShade="BF"/>
      <w:sz w:val="28"/>
    </w:rPr>
  </w:style>
  <w:style w:type="character" w:customStyle="1" w:styleId="Heading5Char4">
    <w:name w:val="Heading 5 Char4"/>
    <w:basedOn w:val="DefaultParagraphFont"/>
    <w:uiPriority w:val="9"/>
    <w:rsid w:val="007829A1"/>
    <w:rPr>
      <w:rFonts w:asciiTheme="majorHAnsi" w:eastAsiaTheme="majorEastAsia" w:hAnsiTheme="majorHAnsi" w:cstheme="majorBidi"/>
      <w:b/>
      <w:color w:val="2F5496" w:themeColor="accent1" w:themeShade="BF"/>
      <w:sz w:val="24"/>
    </w:rPr>
  </w:style>
  <w:style w:type="character" w:customStyle="1" w:styleId="Heading6Char4">
    <w:name w:val="Heading 6 Char4"/>
    <w:basedOn w:val="DefaultParagraphFont"/>
    <w:uiPriority w:val="9"/>
    <w:rsid w:val="007829A1"/>
    <w:rPr>
      <w:rFonts w:asciiTheme="majorHAnsi" w:eastAsiaTheme="majorEastAsia" w:hAnsiTheme="majorHAnsi" w:cstheme="majorBidi"/>
      <w:b/>
      <w:color w:val="2F5496" w:themeColor="accent1" w:themeShade="BF"/>
    </w:rPr>
  </w:style>
  <w:style w:type="character" w:customStyle="1" w:styleId="Heading7Char4">
    <w:name w:val="Heading 7 Char4"/>
    <w:basedOn w:val="DefaultParagraphFont"/>
    <w:uiPriority w:val="9"/>
    <w:rsid w:val="007829A1"/>
    <w:rPr>
      <w:rFonts w:asciiTheme="majorHAnsi" w:eastAsiaTheme="majorEastAsia" w:hAnsiTheme="majorHAnsi" w:cstheme="majorBidi"/>
      <w:b/>
      <w:i/>
      <w:iCs/>
      <w:color w:val="2F5496" w:themeColor="accent1" w:themeShade="BF"/>
    </w:rPr>
  </w:style>
  <w:style w:type="character" w:customStyle="1" w:styleId="Heading8Char4">
    <w:name w:val="Heading 8 Char4"/>
    <w:basedOn w:val="DefaultParagraphFont"/>
    <w:uiPriority w:val="9"/>
    <w:rsid w:val="007829A1"/>
    <w:rPr>
      <w:rFonts w:asciiTheme="majorHAnsi" w:eastAsiaTheme="majorEastAsia" w:hAnsiTheme="majorHAnsi" w:cstheme="majorBidi"/>
      <w:b/>
      <w:color w:val="2F5496" w:themeColor="accent1" w:themeShade="BF"/>
      <w:sz w:val="21"/>
      <w:szCs w:val="21"/>
    </w:rPr>
  </w:style>
  <w:style w:type="character" w:customStyle="1" w:styleId="Heading9Char4">
    <w:name w:val="Heading 9 Char4"/>
    <w:basedOn w:val="DefaultParagraphFont"/>
    <w:uiPriority w:val="9"/>
    <w:rsid w:val="007829A1"/>
    <w:rPr>
      <w:rFonts w:asciiTheme="majorHAnsi" w:eastAsiaTheme="majorEastAsia" w:hAnsiTheme="majorHAnsi" w:cstheme="majorBidi"/>
      <w:b/>
      <w:i/>
      <w:iCs/>
      <w:color w:val="2F5496" w:themeColor="accent1" w:themeShade="BF"/>
      <w:sz w:val="21"/>
      <w:szCs w:val="21"/>
    </w:rPr>
  </w:style>
  <w:style w:type="character" w:customStyle="1" w:styleId="BalloonTextChar4">
    <w:name w:val="Balloon Text Char4"/>
    <w:basedOn w:val="DefaultParagraphFont"/>
    <w:uiPriority w:val="99"/>
    <w:semiHidden/>
    <w:rsid w:val="007829A1"/>
    <w:rPr>
      <w:rFonts w:ascii="Segoe UI" w:hAnsi="Segoe UI" w:cs="Segoe UI"/>
      <w:sz w:val="18"/>
      <w:szCs w:val="18"/>
    </w:rPr>
  </w:style>
  <w:style w:type="character" w:customStyle="1" w:styleId="CommentTextChar4">
    <w:name w:val="Comment Text Char4"/>
    <w:basedOn w:val="DefaultParagraphFont"/>
    <w:uiPriority w:val="99"/>
    <w:rsid w:val="007829A1"/>
    <w:rPr>
      <w:sz w:val="20"/>
      <w:szCs w:val="20"/>
    </w:rPr>
  </w:style>
  <w:style w:type="character" w:customStyle="1" w:styleId="CommentSubjectChar4">
    <w:name w:val="Comment Subject Char4"/>
    <w:basedOn w:val="CommentTextChar4"/>
    <w:uiPriority w:val="99"/>
    <w:semiHidden/>
    <w:rsid w:val="007829A1"/>
    <w:rPr>
      <w:b/>
      <w:bCs/>
      <w:sz w:val="20"/>
      <w:szCs w:val="20"/>
    </w:rPr>
  </w:style>
  <w:style w:type="character" w:customStyle="1" w:styleId="HTMLPreformattedChar4">
    <w:name w:val="HTML Preformatted Char4"/>
    <w:basedOn w:val="DefaultParagraphFont"/>
    <w:uiPriority w:val="99"/>
    <w:semiHidden/>
    <w:rsid w:val="007829A1"/>
    <w:rPr>
      <w:rFonts w:ascii="Courier New" w:eastAsia="Times New Roman" w:hAnsi="Courier New" w:cs="Courier New"/>
      <w:sz w:val="20"/>
      <w:szCs w:val="20"/>
      <w:lang w:eastAsia="sk-SK"/>
    </w:rPr>
  </w:style>
  <w:style w:type="character" w:customStyle="1" w:styleId="NoSpacingChar5">
    <w:name w:val="No Spacing Char5"/>
    <w:basedOn w:val="DefaultParagraphFont"/>
    <w:uiPriority w:val="1"/>
    <w:rsid w:val="0061748E"/>
    <w:rPr>
      <w:rFonts w:eastAsiaTheme="minorEastAsia"/>
      <w:lang w:eastAsia="sk-SK"/>
    </w:rPr>
  </w:style>
  <w:style w:type="character" w:customStyle="1" w:styleId="TitleChar5">
    <w:name w:val="Title Char5"/>
    <w:basedOn w:val="DefaultParagraphFont"/>
    <w:uiPriority w:val="10"/>
    <w:rsid w:val="0061748E"/>
    <w:rPr>
      <w:rFonts w:asciiTheme="majorHAnsi" w:eastAsiaTheme="majorEastAsia" w:hAnsiTheme="majorHAnsi" w:cstheme="majorBidi"/>
      <w:b/>
      <w:color w:val="2F5496" w:themeColor="accent1" w:themeShade="BF"/>
      <w:spacing w:val="-10"/>
      <w:kern w:val="28"/>
      <w:sz w:val="64"/>
      <w:szCs w:val="56"/>
    </w:rPr>
  </w:style>
  <w:style w:type="character" w:customStyle="1" w:styleId="SubtitleChar5">
    <w:name w:val="Subtitle Char5"/>
    <w:basedOn w:val="DefaultParagraphFont"/>
    <w:uiPriority w:val="11"/>
    <w:rsid w:val="0061748E"/>
    <w:rPr>
      <w:rFonts w:eastAsiaTheme="minorEastAsia"/>
      <w:color w:val="2F5496" w:themeColor="accent1" w:themeShade="BF"/>
      <w:spacing w:val="15"/>
      <w:sz w:val="36"/>
    </w:rPr>
  </w:style>
  <w:style w:type="character" w:customStyle="1" w:styleId="HeaderChar5">
    <w:name w:val="Header Char5"/>
    <w:basedOn w:val="DefaultParagraphFont"/>
    <w:uiPriority w:val="99"/>
    <w:rsid w:val="0061748E"/>
    <w:rPr>
      <w:sz w:val="18"/>
    </w:rPr>
  </w:style>
  <w:style w:type="character" w:customStyle="1" w:styleId="FooterChar5">
    <w:name w:val="Footer Char5"/>
    <w:basedOn w:val="DefaultParagraphFont"/>
    <w:uiPriority w:val="99"/>
    <w:rsid w:val="0061748E"/>
    <w:rPr>
      <w:sz w:val="14"/>
    </w:rPr>
  </w:style>
  <w:style w:type="character" w:customStyle="1" w:styleId="Heading1Char5">
    <w:name w:val="Heading 1 Char5"/>
    <w:basedOn w:val="DefaultParagraphFont"/>
    <w:uiPriority w:val="9"/>
    <w:rsid w:val="0061748E"/>
    <w:rPr>
      <w:rFonts w:asciiTheme="majorHAnsi" w:eastAsiaTheme="majorEastAsia" w:hAnsiTheme="majorHAnsi" w:cstheme="majorBidi"/>
      <w:b/>
      <w:caps/>
      <w:color w:val="2F5496" w:themeColor="accent1" w:themeShade="BF"/>
      <w:sz w:val="48"/>
      <w:szCs w:val="32"/>
    </w:rPr>
  </w:style>
  <w:style w:type="character" w:customStyle="1" w:styleId="Heading2Char5">
    <w:name w:val="Heading 2 Char5"/>
    <w:basedOn w:val="DefaultParagraphFont"/>
    <w:uiPriority w:val="9"/>
    <w:rsid w:val="0061748E"/>
    <w:rPr>
      <w:rFonts w:asciiTheme="majorHAnsi" w:eastAsiaTheme="majorEastAsia" w:hAnsiTheme="majorHAnsi" w:cstheme="majorBidi"/>
      <w:b/>
      <w:color w:val="2F5496" w:themeColor="accent1" w:themeShade="BF"/>
      <w:sz w:val="36"/>
      <w:szCs w:val="26"/>
    </w:rPr>
  </w:style>
  <w:style w:type="character" w:customStyle="1" w:styleId="Heading3Char5">
    <w:name w:val="Heading 3 Char5"/>
    <w:basedOn w:val="DefaultParagraphFont"/>
    <w:uiPriority w:val="9"/>
    <w:rsid w:val="0061748E"/>
    <w:rPr>
      <w:rFonts w:asciiTheme="majorHAnsi" w:eastAsiaTheme="majorEastAsia" w:hAnsiTheme="majorHAnsi" w:cstheme="majorBidi"/>
      <w:b/>
      <w:color w:val="2F5496" w:themeColor="accent1" w:themeShade="BF"/>
      <w:sz w:val="32"/>
      <w:szCs w:val="24"/>
    </w:rPr>
  </w:style>
  <w:style w:type="character" w:customStyle="1" w:styleId="Heading4Char5">
    <w:name w:val="Heading 4 Char5"/>
    <w:basedOn w:val="DefaultParagraphFont"/>
    <w:uiPriority w:val="9"/>
    <w:rsid w:val="0061748E"/>
    <w:rPr>
      <w:rFonts w:asciiTheme="majorHAnsi" w:eastAsiaTheme="majorEastAsia" w:hAnsiTheme="majorHAnsi" w:cstheme="majorBidi"/>
      <w:b/>
      <w:iCs/>
      <w:color w:val="2F5496" w:themeColor="accent1" w:themeShade="BF"/>
      <w:sz w:val="28"/>
    </w:rPr>
  </w:style>
  <w:style w:type="character" w:customStyle="1" w:styleId="Heading5Char5">
    <w:name w:val="Heading 5 Char5"/>
    <w:basedOn w:val="DefaultParagraphFont"/>
    <w:uiPriority w:val="9"/>
    <w:rsid w:val="0061748E"/>
    <w:rPr>
      <w:rFonts w:asciiTheme="majorHAnsi" w:eastAsiaTheme="majorEastAsia" w:hAnsiTheme="majorHAnsi" w:cstheme="majorBidi"/>
      <w:b/>
      <w:color w:val="2F5496" w:themeColor="accent1" w:themeShade="BF"/>
      <w:sz w:val="24"/>
    </w:rPr>
  </w:style>
  <w:style w:type="character" w:customStyle="1" w:styleId="Heading6Char5">
    <w:name w:val="Heading 6 Char5"/>
    <w:basedOn w:val="DefaultParagraphFont"/>
    <w:uiPriority w:val="9"/>
    <w:rsid w:val="0061748E"/>
    <w:rPr>
      <w:rFonts w:asciiTheme="majorHAnsi" w:eastAsiaTheme="majorEastAsia" w:hAnsiTheme="majorHAnsi" w:cstheme="majorBidi"/>
      <w:b/>
      <w:color w:val="2F5496" w:themeColor="accent1" w:themeShade="BF"/>
    </w:rPr>
  </w:style>
  <w:style w:type="character" w:customStyle="1" w:styleId="Heading7Char5">
    <w:name w:val="Heading 7 Char5"/>
    <w:basedOn w:val="DefaultParagraphFont"/>
    <w:uiPriority w:val="9"/>
    <w:rsid w:val="0061748E"/>
    <w:rPr>
      <w:rFonts w:asciiTheme="majorHAnsi" w:eastAsiaTheme="majorEastAsia" w:hAnsiTheme="majorHAnsi" w:cstheme="majorBidi"/>
      <w:b/>
      <w:i/>
      <w:iCs/>
      <w:color w:val="2F5496" w:themeColor="accent1" w:themeShade="BF"/>
    </w:rPr>
  </w:style>
  <w:style w:type="character" w:customStyle="1" w:styleId="Heading8Char5">
    <w:name w:val="Heading 8 Char5"/>
    <w:basedOn w:val="DefaultParagraphFont"/>
    <w:uiPriority w:val="9"/>
    <w:rsid w:val="0061748E"/>
    <w:rPr>
      <w:rFonts w:asciiTheme="majorHAnsi" w:eastAsiaTheme="majorEastAsia" w:hAnsiTheme="majorHAnsi" w:cstheme="majorBidi"/>
      <w:b/>
      <w:color w:val="2F5496" w:themeColor="accent1" w:themeShade="BF"/>
      <w:sz w:val="21"/>
      <w:szCs w:val="21"/>
    </w:rPr>
  </w:style>
  <w:style w:type="character" w:customStyle="1" w:styleId="Heading9Char5">
    <w:name w:val="Heading 9 Char5"/>
    <w:basedOn w:val="DefaultParagraphFont"/>
    <w:uiPriority w:val="9"/>
    <w:rsid w:val="0061748E"/>
    <w:rPr>
      <w:rFonts w:asciiTheme="majorHAnsi" w:eastAsiaTheme="majorEastAsia" w:hAnsiTheme="majorHAnsi" w:cstheme="majorBidi"/>
      <w:b/>
      <w:i/>
      <w:iCs/>
      <w:color w:val="2F5496" w:themeColor="accent1" w:themeShade="BF"/>
      <w:sz w:val="21"/>
      <w:szCs w:val="21"/>
    </w:rPr>
  </w:style>
  <w:style w:type="character" w:customStyle="1" w:styleId="BalloonTextChar5">
    <w:name w:val="Balloon Text Char5"/>
    <w:basedOn w:val="DefaultParagraphFont"/>
    <w:uiPriority w:val="99"/>
    <w:semiHidden/>
    <w:rsid w:val="0061748E"/>
    <w:rPr>
      <w:rFonts w:ascii="Segoe UI" w:hAnsi="Segoe UI" w:cs="Segoe UI"/>
      <w:sz w:val="18"/>
      <w:szCs w:val="18"/>
    </w:rPr>
  </w:style>
  <w:style w:type="character" w:customStyle="1" w:styleId="CommentTextChar5">
    <w:name w:val="Comment Text Char5"/>
    <w:basedOn w:val="DefaultParagraphFont"/>
    <w:uiPriority w:val="99"/>
    <w:rsid w:val="0061748E"/>
    <w:rPr>
      <w:sz w:val="20"/>
      <w:szCs w:val="20"/>
    </w:rPr>
  </w:style>
  <w:style w:type="character" w:customStyle="1" w:styleId="CommentSubjectChar5">
    <w:name w:val="Comment Subject Char5"/>
    <w:basedOn w:val="CommentTextChar5"/>
    <w:uiPriority w:val="99"/>
    <w:semiHidden/>
    <w:rsid w:val="0061748E"/>
    <w:rPr>
      <w:b/>
      <w:bCs/>
      <w:sz w:val="20"/>
      <w:szCs w:val="20"/>
    </w:rPr>
  </w:style>
  <w:style w:type="character" w:customStyle="1" w:styleId="HTMLPreformattedChar5">
    <w:name w:val="HTML Preformatted Char5"/>
    <w:basedOn w:val="DefaultParagraphFont"/>
    <w:uiPriority w:val="99"/>
    <w:semiHidden/>
    <w:rsid w:val="0061748E"/>
    <w:rPr>
      <w:rFonts w:ascii="Courier New" w:eastAsia="Times New Roman" w:hAnsi="Courier New" w:cs="Courier New"/>
      <w:sz w:val="20"/>
      <w:szCs w:val="20"/>
      <w:lang w:eastAsia="sk-SK"/>
    </w:rPr>
  </w:style>
  <w:style w:type="character" w:customStyle="1" w:styleId="NoSpacingChar6">
    <w:name w:val="No Spacing Char6"/>
    <w:basedOn w:val="DefaultParagraphFont"/>
    <w:uiPriority w:val="1"/>
    <w:rsid w:val="00DE3C66"/>
    <w:rPr>
      <w:rFonts w:eastAsiaTheme="minorEastAsia"/>
      <w:lang w:eastAsia="sk-SK"/>
    </w:rPr>
  </w:style>
  <w:style w:type="character" w:customStyle="1" w:styleId="TitleChar6">
    <w:name w:val="Title Char6"/>
    <w:basedOn w:val="DefaultParagraphFont"/>
    <w:uiPriority w:val="10"/>
    <w:rsid w:val="00DE3C66"/>
    <w:rPr>
      <w:rFonts w:asciiTheme="majorHAnsi" w:eastAsiaTheme="majorEastAsia" w:hAnsiTheme="majorHAnsi" w:cstheme="majorBidi"/>
      <w:b/>
      <w:color w:val="2F5496" w:themeColor="accent1" w:themeShade="BF"/>
      <w:spacing w:val="-10"/>
      <w:kern w:val="28"/>
      <w:sz w:val="64"/>
      <w:szCs w:val="56"/>
    </w:rPr>
  </w:style>
  <w:style w:type="character" w:customStyle="1" w:styleId="SubtitleChar6">
    <w:name w:val="Subtitle Char6"/>
    <w:basedOn w:val="DefaultParagraphFont"/>
    <w:uiPriority w:val="11"/>
    <w:rsid w:val="00DE3C66"/>
    <w:rPr>
      <w:rFonts w:eastAsiaTheme="minorEastAsia"/>
      <w:color w:val="2F5496" w:themeColor="accent1" w:themeShade="BF"/>
      <w:spacing w:val="15"/>
      <w:sz w:val="36"/>
    </w:rPr>
  </w:style>
  <w:style w:type="character" w:customStyle="1" w:styleId="HeaderChar6">
    <w:name w:val="Header Char6"/>
    <w:basedOn w:val="DefaultParagraphFont"/>
    <w:uiPriority w:val="99"/>
    <w:rsid w:val="00DE3C66"/>
    <w:rPr>
      <w:sz w:val="18"/>
    </w:rPr>
  </w:style>
  <w:style w:type="character" w:customStyle="1" w:styleId="FooterChar6">
    <w:name w:val="Footer Char6"/>
    <w:basedOn w:val="DefaultParagraphFont"/>
    <w:uiPriority w:val="99"/>
    <w:rsid w:val="00DE3C66"/>
    <w:rPr>
      <w:sz w:val="14"/>
    </w:rPr>
  </w:style>
  <w:style w:type="character" w:customStyle="1" w:styleId="Heading1Char6">
    <w:name w:val="Heading 1 Char6"/>
    <w:basedOn w:val="DefaultParagraphFont"/>
    <w:uiPriority w:val="9"/>
    <w:rsid w:val="00DE3C66"/>
    <w:rPr>
      <w:rFonts w:asciiTheme="majorHAnsi" w:eastAsiaTheme="majorEastAsia" w:hAnsiTheme="majorHAnsi" w:cstheme="majorBidi"/>
      <w:b/>
      <w:caps/>
      <w:color w:val="2F5496" w:themeColor="accent1" w:themeShade="BF"/>
      <w:sz w:val="48"/>
      <w:szCs w:val="32"/>
    </w:rPr>
  </w:style>
  <w:style w:type="character" w:customStyle="1" w:styleId="Heading2Char6">
    <w:name w:val="Heading 2 Char6"/>
    <w:basedOn w:val="DefaultParagraphFont"/>
    <w:uiPriority w:val="9"/>
    <w:rsid w:val="00DE3C66"/>
    <w:rPr>
      <w:rFonts w:asciiTheme="majorHAnsi" w:eastAsiaTheme="majorEastAsia" w:hAnsiTheme="majorHAnsi" w:cstheme="majorBidi"/>
      <w:b/>
      <w:color w:val="2F5496" w:themeColor="accent1" w:themeShade="BF"/>
      <w:sz w:val="36"/>
      <w:szCs w:val="26"/>
    </w:rPr>
  </w:style>
  <w:style w:type="character" w:customStyle="1" w:styleId="Heading3Char6">
    <w:name w:val="Heading 3 Char6"/>
    <w:basedOn w:val="DefaultParagraphFont"/>
    <w:uiPriority w:val="9"/>
    <w:rsid w:val="00DE3C66"/>
    <w:rPr>
      <w:rFonts w:asciiTheme="majorHAnsi" w:eastAsiaTheme="majorEastAsia" w:hAnsiTheme="majorHAnsi" w:cstheme="majorBidi"/>
      <w:b/>
      <w:color w:val="2F5496" w:themeColor="accent1" w:themeShade="BF"/>
      <w:sz w:val="32"/>
      <w:szCs w:val="24"/>
    </w:rPr>
  </w:style>
  <w:style w:type="character" w:customStyle="1" w:styleId="Heading4Char6">
    <w:name w:val="Heading 4 Char6"/>
    <w:basedOn w:val="DefaultParagraphFont"/>
    <w:uiPriority w:val="9"/>
    <w:rsid w:val="00DE3C66"/>
    <w:rPr>
      <w:rFonts w:asciiTheme="majorHAnsi" w:eastAsiaTheme="majorEastAsia" w:hAnsiTheme="majorHAnsi" w:cstheme="majorBidi"/>
      <w:b/>
      <w:iCs/>
      <w:color w:val="2F5496" w:themeColor="accent1" w:themeShade="BF"/>
      <w:sz w:val="28"/>
    </w:rPr>
  </w:style>
  <w:style w:type="character" w:customStyle="1" w:styleId="Heading5Char6">
    <w:name w:val="Heading 5 Char6"/>
    <w:basedOn w:val="DefaultParagraphFont"/>
    <w:uiPriority w:val="9"/>
    <w:rsid w:val="00DE3C66"/>
    <w:rPr>
      <w:rFonts w:asciiTheme="majorHAnsi" w:eastAsiaTheme="majorEastAsia" w:hAnsiTheme="majorHAnsi" w:cstheme="majorBidi"/>
      <w:b/>
      <w:color w:val="2F5496" w:themeColor="accent1" w:themeShade="BF"/>
      <w:sz w:val="24"/>
    </w:rPr>
  </w:style>
  <w:style w:type="character" w:customStyle="1" w:styleId="Heading6Char6">
    <w:name w:val="Heading 6 Char6"/>
    <w:basedOn w:val="DefaultParagraphFont"/>
    <w:uiPriority w:val="9"/>
    <w:rsid w:val="00DE3C66"/>
    <w:rPr>
      <w:rFonts w:asciiTheme="majorHAnsi" w:eastAsiaTheme="majorEastAsia" w:hAnsiTheme="majorHAnsi" w:cstheme="majorBidi"/>
      <w:b/>
      <w:color w:val="2F5496" w:themeColor="accent1" w:themeShade="BF"/>
    </w:rPr>
  </w:style>
  <w:style w:type="character" w:customStyle="1" w:styleId="Heading7Char6">
    <w:name w:val="Heading 7 Char6"/>
    <w:basedOn w:val="DefaultParagraphFont"/>
    <w:uiPriority w:val="9"/>
    <w:rsid w:val="00DE3C66"/>
    <w:rPr>
      <w:rFonts w:asciiTheme="majorHAnsi" w:eastAsiaTheme="majorEastAsia" w:hAnsiTheme="majorHAnsi" w:cstheme="majorBidi"/>
      <w:b/>
      <w:i/>
      <w:iCs/>
      <w:color w:val="2F5496" w:themeColor="accent1" w:themeShade="BF"/>
    </w:rPr>
  </w:style>
  <w:style w:type="character" w:customStyle="1" w:styleId="Heading8Char6">
    <w:name w:val="Heading 8 Char6"/>
    <w:basedOn w:val="DefaultParagraphFont"/>
    <w:uiPriority w:val="9"/>
    <w:rsid w:val="00DE3C66"/>
    <w:rPr>
      <w:rFonts w:asciiTheme="majorHAnsi" w:eastAsiaTheme="majorEastAsia" w:hAnsiTheme="majorHAnsi" w:cstheme="majorBidi"/>
      <w:b/>
      <w:color w:val="2F5496" w:themeColor="accent1" w:themeShade="BF"/>
      <w:sz w:val="21"/>
      <w:szCs w:val="21"/>
    </w:rPr>
  </w:style>
  <w:style w:type="character" w:customStyle="1" w:styleId="Heading9Char6">
    <w:name w:val="Heading 9 Char6"/>
    <w:basedOn w:val="DefaultParagraphFont"/>
    <w:uiPriority w:val="9"/>
    <w:rsid w:val="00DE3C66"/>
    <w:rPr>
      <w:rFonts w:asciiTheme="majorHAnsi" w:eastAsiaTheme="majorEastAsia" w:hAnsiTheme="majorHAnsi" w:cstheme="majorBidi"/>
      <w:b/>
      <w:i/>
      <w:iCs/>
      <w:color w:val="2F5496" w:themeColor="accent1" w:themeShade="BF"/>
      <w:sz w:val="21"/>
      <w:szCs w:val="21"/>
    </w:rPr>
  </w:style>
  <w:style w:type="character" w:customStyle="1" w:styleId="BalloonTextChar6">
    <w:name w:val="Balloon Text Char6"/>
    <w:basedOn w:val="DefaultParagraphFont"/>
    <w:uiPriority w:val="99"/>
    <w:semiHidden/>
    <w:rsid w:val="00DE3C66"/>
    <w:rPr>
      <w:rFonts w:ascii="Segoe UI" w:hAnsi="Segoe UI" w:cs="Segoe UI"/>
      <w:sz w:val="18"/>
      <w:szCs w:val="18"/>
    </w:rPr>
  </w:style>
  <w:style w:type="character" w:customStyle="1" w:styleId="CommentTextChar6">
    <w:name w:val="Comment Text Char6"/>
    <w:basedOn w:val="DefaultParagraphFont"/>
    <w:uiPriority w:val="99"/>
    <w:rsid w:val="00DE3C66"/>
    <w:rPr>
      <w:sz w:val="20"/>
      <w:szCs w:val="20"/>
    </w:rPr>
  </w:style>
  <w:style w:type="character" w:customStyle="1" w:styleId="CommentSubjectChar6">
    <w:name w:val="Comment Subject Char6"/>
    <w:basedOn w:val="CommentTextChar6"/>
    <w:uiPriority w:val="99"/>
    <w:semiHidden/>
    <w:rsid w:val="00DE3C66"/>
    <w:rPr>
      <w:b/>
      <w:bCs/>
      <w:sz w:val="20"/>
      <w:szCs w:val="20"/>
    </w:rPr>
  </w:style>
  <w:style w:type="character" w:customStyle="1" w:styleId="HTMLPreformattedChar6">
    <w:name w:val="HTML Preformatted Char6"/>
    <w:basedOn w:val="DefaultParagraphFont"/>
    <w:uiPriority w:val="99"/>
    <w:semiHidden/>
    <w:rsid w:val="00DE3C66"/>
    <w:rPr>
      <w:rFonts w:ascii="Courier New" w:eastAsia="Times New Roman" w:hAnsi="Courier New" w:cs="Courier New"/>
      <w:sz w:val="20"/>
      <w:szCs w:val="20"/>
      <w:lang w:eastAsia="sk-SK"/>
    </w:rPr>
  </w:style>
  <w:style w:type="paragraph" w:customStyle="1" w:styleId="Odsekzoznamu1">
    <w:name w:val="Odsek zoznamu1"/>
    <w:basedOn w:val="Normal"/>
    <w:rsid w:val="000049AE"/>
    <w:pPr>
      <w:suppressAutoHyphens/>
      <w:spacing w:before="0" w:line="256" w:lineRule="auto"/>
      <w:ind w:left="720"/>
      <w:contextualSpacing/>
      <w:jc w:val="left"/>
    </w:pPr>
    <w:rPr>
      <w:rFonts w:ascii="Calibri" w:eastAsia="Times New Roman" w:hAnsi="Calibri" w:cs="Times New Roman"/>
      <w:lang w:val="en-GB" w:eastAsia="zh-CN"/>
    </w:rPr>
  </w:style>
  <w:style w:type="character" w:customStyle="1" w:styleId="NoSpacingChar7">
    <w:name w:val="No Spacing Char7"/>
    <w:basedOn w:val="DefaultParagraphFont"/>
    <w:link w:val="NoSpacing"/>
    <w:uiPriority w:val="1"/>
    <w:rsid w:val="00724BEB"/>
    <w:rPr>
      <w:rFonts w:eastAsiaTheme="minorEastAsia"/>
      <w:lang w:eastAsia="sk-SK"/>
    </w:rPr>
  </w:style>
  <w:style w:type="character" w:customStyle="1" w:styleId="TitleChar7">
    <w:name w:val="Title Char7"/>
    <w:basedOn w:val="DefaultParagraphFont"/>
    <w:link w:val="Title"/>
    <w:uiPriority w:val="10"/>
    <w:rsid w:val="00724BEB"/>
    <w:rPr>
      <w:rFonts w:asciiTheme="majorHAnsi" w:eastAsiaTheme="majorEastAsia" w:hAnsiTheme="majorHAnsi" w:cstheme="majorBidi"/>
      <w:b/>
      <w:color w:val="2F5496" w:themeColor="accent1" w:themeShade="BF"/>
      <w:spacing w:val="-10"/>
      <w:kern w:val="28"/>
      <w:sz w:val="64"/>
      <w:szCs w:val="56"/>
    </w:rPr>
  </w:style>
  <w:style w:type="character" w:customStyle="1" w:styleId="SubtitleChar7">
    <w:name w:val="Subtitle Char7"/>
    <w:basedOn w:val="DefaultParagraphFont"/>
    <w:link w:val="Subtitle"/>
    <w:uiPriority w:val="11"/>
    <w:rsid w:val="00724BEB"/>
    <w:rPr>
      <w:rFonts w:eastAsiaTheme="minorEastAsia"/>
      <w:color w:val="2F5496" w:themeColor="accent1" w:themeShade="BF"/>
      <w:spacing w:val="15"/>
      <w:sz w:val="36"/>
    </w:rPr>
  </w:style>
  <w:style w:type="character" w:customStyle="1" w:styleId="HeaderChar7">
    <w:name w:val="Header Char7"/>
    <w:basedOn w:val="DefaultParagraphFont"/>
    <w:link w:val="Header"/>
    <w:uiPriority w:val="99"/>
    <w:rsid w:val="00724BEB"/>
    <w:rPr>
      <w:sz w:val="18"/>
    </w:rPr>
  </w:style>
  <w:style w:type="character" w:customStyle="1" w:styleId="FooterChar7">
    <w:name w:val="Footer Char7"/>
    <w:basedOn w:val="DefaultParagraphFont"/>
    <w:link w:val="Footer"/>
    <w:uiPriority w:val="99"/>
    <w:rsid w:val="00724BEB"/>
    <w:rPr>
      <w:sz w:val="14"/>
    </w:rPr>
  </w:style>
  <w:style w:type="character" w:customStyle="1" w:styleId="Heading1Char7">
    <w:name w:val="Heading 1 Char7"/>
    <w:basedOn w:val="DefaultParagraphFont"/>
    <w:link w:val="Heading1"/>
    <w:uiPriority w:val="9"/>
    <w:rsid w:val="00724BEB"/>
    <w:rPr>
      <w:rFonts w:asciiTheme="majorHAnsi" w:eastAsiaTheme="majorEastAsia" w:hAnsiTheme="majorHAnsi" w:cstheme="majorBidi"/>
      <w:b/>
      <w:caps/>
      <w:color w:val="2F5496" w:themeColor="accent1" w:themeShade="BF"/>
      <w:sz w:val="48"/>
      <w:szCs w:val="32"/>
    </w:rPr>
  </w:style>
  <w:style w:type="character" w:customStyle="1" w:styleId="Heading2Char7">
    <w:name w:val="Heading 2 Char7"/>
    <w:basedOn w:val="DefaultParagraphFont"/>
    <w:link w:val="Heading2"/>
    <w:uiPriority w:val="9"/>
    <w:rsid w:val="00724BEB"/>
    <w:rPr>
      <w:rFonts w:asciiTheme="majorHAnsi" w:eastAsiaTheme="majorEastAsia" w:hAnsiTheme="majorHAnsi" w:cstheme="majorBidi"/>
      <w:b/>
      <w:color w:val="2F5496" w:themeColor="accent1" w:themeShade="BF"/>
      <w:sz w:val="36"/>
      <w:szCs w:val="26"/>
    </w:rPr>
  </w:style>
  <w:style w:type="character" w:customStyle="1" w:styleId="Heading3Char7">
    <w:name w:val="Heading 3 Char7"/>
    <w:basedOn w:val="DefaultParagraphFont"/>
    <w:link w:val="Heading3"/>
    <w:uiPriority w:val="9"/>
    <w:rsid w:val="00724BEB"/>
    <w:rPr>
      <w:rFonts w:asciiTheme="majorHAnsi" w:eastAsiaTheme="majorEastAsia" w:hAnsiTheme="majorHAnsi" w:cstheme="majorBidi"/>
      <w:b/>
      <w:color w:val="2F5496" w:themeColor="accent1" w:themeShade="BF"/>
      <w:sz w:val="32"/>
      <w:szCs w:val="24"/>
    </w:rPr>
  </w:style>
  <w:style w:type="character" w:customStyle="1" w:styleId="Heading4Char7">
    <w:name w:val="Heading 4 Char7"/>
    <w:basedOn w:val="DefaultParagraphFont"/>
    <w:link w:val="Heading4"/>
    <w:uiPriority w:val="9"/>
    <w:rsid w:val="00724BEB"/>
    <w:rPr>
      <w:rFonts w:asciiTheme="majorHAnsi" w:eastAsiaTheme="majorEastAsia" w:hAnsiTheme="majorHAnsi" w:cstheme="majorBidi"/>
      <w:b/>
      <w:iCs/>
      <w:color w:val="2F5496" w:themeColor="accent1" w:themeShade="BF"/>
      <w:sz w:val="28"/>
    </w:rPr>
  </w:style>
  <w:style w:type="character" w:customStyle="1" w:styleId="Heading5Char7">
    <w:name w:val="Heading 5 Char7"/>
    <w:basedOn w:val="DefaultParagraphFont"/>
    <w:link w:val="Heading5"/>
    <w:uiPriority w:val="9"/>
    <w:rsid w:val="00724BEB"/>
    <w:rPr>
      <w:rFonts w:asciiTheme="majorHAnsi" w:eastAsiaTheme="majorEastAsia" w:hAnsiTheme="majorHAnsi" w:cstheme="majorBidi"/>
      <w:b/>
      <w:color w:val="2F5496" w:themeColor="accent1" w:themeShade="BF"/>
      <w:sz w:val="24"/>
    </w:rPr>
  </w:style>
  <w:style w:type="character" w:customStyle="1" w:styleId="Heading6Char7">
    <w:name w:val="Heading 6 Char7"/>
    <w:basedOn w:val="DefaultParagraphFont"/>
    <w:link w:val="Heading6"/>
    <w:uiPriority w:val="9"/>
    <w:rsid w:val="00724BEB"/>
    <w:rPr>
      <w:rFonts w:asciiTheme="majorHAnsi" w:eastAsiaTheme="majorEastAsia" w:hAnsiTheme="majorHAnsi" w:cstheme="majorBidi"/>
      <w:b/>
      <w:color w:val="2F5496" w:themeColor="accent1" w:themeShade="BF"/>
    </w:rPr>
  </w:style>
  <w:style w:type="character" w:customStyle="1" w:styleId="Heading7Char7">
    <w:name w:val="Heading 7 Char7"/>
    <w:basedOn w:val="DefaultParagraphFont"/>
    <w:link w:val="Heading7"/>
    <w:uiPriority w:val="9"/>
    <w:rsid w:val="00724BEB"/>
    <w:rPr>
      <w:rFonts w:asciiTheme="majorHAnsi" w:eastAsiaTheme="majorEastAsia" w:hAnsiTheme="majorHAnsi" w:cstheme="majorBidi"/>
      <w:b/>
      <w:i/>
      <w:iCs/>
      <w:color w:val="2F5496" w:themeColor="accent1" w:themeShade="BF"/>
    </w:rPr>
  </w:style>
  <w:style w:type="character" w:customStyle="1" w:styleId="Heading8Char7">
    <w:name w:val="Heading 8 Char7"/>
    <w:basedOn w:val="DefaultParagraphFont"/>
    <w:link w:val="Heading8"/>
    <w:uiPriority w:val="9"/>
    <w:rsid w:val="00724BEB"/>
    <w:rPr>
      <w:rFonts w:asciiTheme="majorHAnsi" w:eastAsiaTheme="majorEastAsia" w:hAnsiTheme="majorHAnsi" w:cstheme="majorBidi"/>
      <w:b/>
      <w:color w:val="2F5496" w:themeColor="accent1" w:themeShade="BF"/>
      <w:sz w:val="21"/>
      <w:szCs w:val="21"/>
    </w:rPr>
  </w:style>
  <w:style w:type="character" w:customStyle="1" w:styleId="Heading9Char7">
    <w:name w:val="Heading 9 Char7"/>
    <w:basedOn w:val="DefaultParagraphFont"/>
    <w:link w:val="Heading9"/>
    <w:uiPriority w:val="9"/>
    <w:rsid w:val="00724BEB"/>
    <w:rPr>
      <w:rFonts w:asciiTheme="majorHAnsi" w:eastAsiaTheme="majorEastAsia" w:hAnsiTheme="majorHAnsi" w:cstheme="majorBidi"/>
      <w:b/>
      <w:i/>
      <w:iCs/>
      <w:color w:val="2F5496" w:themeColor="accent1" w:themeShade="BF"/>
      <w:sz w:val="21"/>
      <w:szCs w:val="21"/>
    </w:rPr>
  </w:style>
  <w:style w:type="character" w:customStyle="1" w:styleId="BalloonTextChar7">
    <w:name w:val="Balloon Text Char7"/>
    <w:basedOn w:val="DefaultParagraphFont"/>
    <w:link w:val="BalloonText"/>
    <w:uiPriority w:val="99"/>
    <w:semiHidden/>
    <w:rsid w:val="00724BEB"/>
    <w:rPr>
      <w:rFonts w:ascii="Segoe UI" w:hAnsi="Segoe UI" w:cs="Segoe UI"/>
      <w:sz w:val="18"/>
      <w:szCs w:val="18"/>
    </w:rPr>
  </w:style>
  <w:style w:type="character" w:customStyle="1" w:styleId="CommentTextChar7">
    <w:name w:val="Comment Text Char7"/>
    <w:basedOn w:val="DefaultParagraphFont"/>
    <w:link w:val="CommentText"/>
    <w:uiPriority w:val="99"/>
    <w:rsid w:val="00724BEB"/>
    <w:rPr>
      <w:sz w:val="20"/>
      <w:szCs w:val="20"/>
    </w:rPr>
  </w:style>
  <w:style w:type="character" w:customStyle="1" w:styleId="CommentSubjectChar7">
    <w:name w:val="Comment Subject Char7"/>
    <w:basedOn w:val="CommentTextChar7"/>
    <w:link w:val="CommentSubject"/>
    <w:uiPriority w:val="99"/>
    <w:semiHidden/>
    <w:rsid w:val="00724BEB"/>
    <w:rPr>
      <w:b/>
      <w:bCs/>
      <w:sz w:val="20"/>
      <w:szCs w:val="20"/>
    </w:rPr>
  </w:style>
  <w:style w:type="character" w:customStyle="1" w:styleId="HTMLPreformattedChar7">
    <w:name w:val="HTML Preformatted Char7"/>
    <w:basedOn w:val="DefaultParagraphFont"/>
    <w:link w:val="HTMLPreformatted"/>
    <w:uiPriority w:val="99"/>
    <w:semiHidden/>
    <w:rsid w:val="00724BEB"/>
    <w:rPr>
      <w:rFonts w:ascii="Courier New" w:eastAsia="Times New Roman" w:hAnsi="Courier New" w:cs="Courier New"/>
      <w:sz w:val="20"/>
      <w:szCs w:val="20"/>
      <w:lang w:eastAsia="sk-S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468838">
      <w:bodyDiv w:val="1"/>
      <w:marLeft w:val="0"/>
      <w:marRight w:val="0"/>
      <w:marTop w:val="0"/>
      <w:marBottom w:val="0"/>
      <w:divBdr>
        <w:top w:val="none" w:sz="0" w:space="0" w:color="auto"/>
        <w:left w:val="none" w:sz="0" w:space="0" w:color="auto"/>
        <w:bottom w:val="none" w:sz="0" w:space="0" w:color="auto"/>
        <w:right w:val="none" w:sz="0" w:space="0" w:color="auto"/>
      </w:divBdr>
    </w:div>
    <w:div w:id="93521191">
      <w:bodyDiv w:val="1"/>
      <w:marLeft w:val="0"/>
      <w:marRight w:val="0"/>
      <w:marTop w:val="0"/>
      <w:marBottom w:val="0"/>
      <w:divBdr>
        <w:top w:val="none" w:sz="0" w:space="0" w:color="auto"/>
        <w:left w:val="none" w:sz="0" w:space="0" w:color="auto"/>
        <w:bottom w:val="none" w:sz="0" w:space="0" w:color="auto"/>
        <w:right w:val="none" w:sz="0" w:space="0" w:color="auto"/>
      </w:divBdr>
    </w:div>
    <w:div w:id="704526130">
      <w:bodyDiv w:val="1"/>
      <w:marLeft w:val="0"/>
      <w:marRight w:val="0"/>
      <w:marTop w:val="0"/>
      <w:marBottom w:val="0"/>
      <w:divBdr>
        <w:top w:val="none" w:sz="0" w:space="0" w:color="auto"/>
        <w:left w:val="none" w:sz="0" w:space="0" w:color="auto"/>
        <w:bottom w:val="none" w:sz="0" w:space="0" w:color="auto"/>
        <w:right w:val="none" w:sz="0" w:space="0" w:color="auto"/>
      </w:divBdr>
    </w:div>
    <w:div w:id="908537590">
      <w:bodyDiv w:val="1"/>
      <w:marLeft w:val="0"/>
      <w:marRight w:val="0"/>
      <w:marTop w:val="0"/>
      <w:marBottom w:val="0"/>
      <w:divBdr>
        <w:top w:val="none" w:sz="0" w:space="0" w:color="auto"/>
        <w:left w:val="none" w:sz="0" w:space="0" w:color="auto"/>
        <w:bottom w:val="none" w:sz="0" w:space="0" w:color="auto"/>
        <w:right w:val="none" w:sz="0" w:space="0" w:color="auto"/>
      </w:divBdr>
    </w:div>
    <w:div w:id="1110470643">
      <w:bodyDiv w:val="1"/>
      <w:marLeft w:val="0"/>
      <w:marRight w:val="0"/>
      <w:marTop w:val="0"/>
      <w:marBottom w:val="0"/>
      <w:divBdr>
        <w:top w:val="none" w:sz="0" w:space="0" w:color="auto"/>
        <w:left w:val="none" w:sz="0" w:space="0" w:color="auto"/>
        <w:bottom w:val="none" w:sz="0" w:space="0" w:color="auto"/>
        <w:right w:val="none" w:sz="0" w:space="0" w:color="auto"/>
      </w:divBdr>
    </w:div>
    <w:div w:id="1222862862">
      <w:bodyDiv w:val="1"/>
      <w:marLeft w:val="0"/>
      <w:marRight w:val="0"/>
      <w:marTop w:val="0"/>
      <w:marBottom w:val="0"/>
      <w:divBdr>
        <w:top w:val="none" w:sz="0" w:space="0" w:color="auto"/>
        <w:left w:val="none" w:sz="0" w:space="0" w:color="auto"/>
        <w:bottom w:val="none" w:sz="0" w:space="0" w:color="auto"/>
        <w:right w:val="none" w:sz="0" w:space="0" w:color="auto"/>
      </w:divBdr>
    </w:div>
    <w:div w:id="1242333067">
      <w:bodyDiv w:val="1"/>
      <w:marLeft w:val="0"/>
      <w:marRight w:val="0"/>
      <w:marTop w:val="0"/>
      <w:marBottom w:val="0"/>
      <w:divBdr>
        <w:top w:val="none" w:sz="0" w:space="0" w:color="auto"/>
        <w:left w:val="none" w:sz="0" w:space="0" w:color="auto"/>
        <w:bottom w:val="none" w:sz="0" w:space="0" w:color="auto"/>
        <w:right w:val="none" w:sz="0" w:space="0" w:color="auto"/>
      </w:divBdr>
    </w:div>
    <w:div w:id="1281302949">
      <w:bodyDiv w:val="1"/>
      <w:marLeft w:val="0"/>
      <w:marRight w:val="0"/>
      <w:marTop w:val="0"/>
      <w:marBottom w:val="0"/>
      <w:divBdr>
        <w:top w:val="none" w:sz="0" w:space="0" w:color="auto"/>
        <w:left w:val="none" w:sz="0" w:space="0" w:color="auto"/>
        <w:bottom w:val="none" w:sz="0" w:space="0" w:color="auto"/>
        <w:right w:val="none" w:sz="0" w:space="0" w:color="auto"/>
      </w:divBdr>
    </w:div>
    <w:div w:id="1486118741">
      <w:bodyDiv w:val="1"/>
      <w:marLeft w:val="0"/>
      <w:marRight w:val="0"/>
      <w:marTop w:val="0"/>
      <w:marBottom w:val="0"/>
      <w:divBdr>
        <w:top w:val="none" w:sz="0" w:space="0" w:color="auto"/>
        <w:left w:val="none" w:sz="0" w:space="0" w:color="auto"/>
        <w:bottom w:val="none" w:sz="0" w:space="0" w:color="auto"/>
        <w:right w:val="none" w:sz="0" w:space="0" w:color="auto"/>
      </w:divBdr>
      <w:divsChild>
        <w:div w:id="917910186">
          <w:marLeft w:val="0"/>
          <w:marRight w:val="0"/>
          <w:marTop w:val="0"/>
          <w:marBottom w:val="0"/>
          <w:divBdr>
            <w:top w:val="none" w:sz="0" w:space="0" w:color="auto"/>
            <w:left w:val="none" w:sz="0" w:space="0" w:color="auto"/>
            <w:bottom w:val="none" w:sz="0" w:space="0" w:color="auto"/>
            <w:right w:val="none" w:sz="0" w:space="0" w:color="auto"/>
          </w:divBdr>
          <w:divsChild>
            <w:div w:id="61605971">
              <w:marLeft w:val="0"/>
              <w:marRight w:val="0"/>
              <w:marTop w:val="0"/>
              <w:marBottom w:val="0"/>
              <w:divBdr>
                <w:top w:val="none" w:sz="0" w:space="0" w:color="auto"/>
                <w:left w:val="none" w:sz="0" w:space="0" w:color="auto"/>
                <w:bottom w:val="none" w:sz="0" w:space="0" w:color="auto"/>
                <w:right w:val="none" w:sz="0" w:space="0" w:color="auto"/>
              </w:divBdr>
              <w:divsChild>
                <w:div w:id="303968339">
                  <w:marLeft w:val="0"/>
                  <w:marRight w:val="0"/>
                  <w:marTop w:val="0"/>
                  <w:marBottom w:val="0"/>
                  <w:divBdr>
                    <w:top w:val="none" w:sz="0" w:space="0" w:color="auto"/>
                    <w:left w:val="none" w:sz="0" w:space="0" w:color="auto"/>
                    <w:bottom w:val="none" w:sz="0" w:space="0" w:color="auto"/>
                    <w:right w:val="none" w:sz="0" w:space="0" w:color="auto"/>
                  </w:divBdr>
                </w:div>
                <w:div w:id="2081976194">
                  <w:marLeft w:val="0"/>
                  <w:marRight w:val="0"/>
                  <w:marTop w:val="0"/>
                  <w:marBottom w:val="0"/>
                  <w:divBdr>
                    <w:top w:val="none" w:sz="0" w:space="0" w:color="auto"/>
                    <w:left w:val="none" w:sz="0" w:space="0" w:color="auto"/>
                    <w:bottom w:val="none" w:sz="0" w:space="0" w:color="auto"/>
                    <w:right w:val="none" w:sz="0" w:space="0" w:color="auto"/>
                  </w:divBdr>
                </w:div>
              </w:divsChild>
            </w:div>
            <w:div w:id="1448697564">
              <w:marLeft w:val="0"/>
              <w:marRight w:val="0"/>
              <w:marTop w:val="0"/>
              <w:marBottom w:val="0"/>
              <w:divBdr>
                <w:top w:val="none" w:sz="0" w:space="0" w:color="auto"/>
                <w:left w:val="none" w:sz="0" w:space="0" w:color="auto"/>
                <w:bottom w:val="none" w:sz="0" w:space="0" w:color="auto"/>
                <w:right w:val="none" w:sz="0" w:space="0" w:color="auto"/>
              </w:divBdr>
              <w:divsChild>
                <w:div w:id="1837766574">
                  <w:marLeft w:val="0"/>
                  <w:marRight w:val="0"/>
                  <w:marTop w:val="0"/>
                  <w:marBottom w:val="0"/>
                  <w:divBdr>
                    <w:top w:val="none" w:sz="0" w:space="0" w:color="auto"/>
                    <w:left w:val="none" w:sz="0" w:space="0" w:color="auto"/>
                    <w:bottom w:val="none" w:sz="0" w:space="0" w:color="auto"/>
                    <w:right w:val="none" w:sz="0" w:space="0" w:color="auto"/>
                  </w:divBdr>
                </w:div>
                <w:div w:id="1996645161">
                  <w:marLeft w:val="0"/>
                  <w:marRight w:val="0"/>
                  <w:marTop w:val="0"/>
                  <w:marBottom w:val="0"/>
                  <w:divBdr>
                    <w:top w:val="none" w:sz="0" w:space="0" w:color="auto"/>
                    <w:left w:val="none" w:sz="0" w:space="0" w:color="auto"/>
                    <w:bottom w:val="none" w:sz="0" w:space="0" w:color="auto"/>
                    <w:right w:val="none" w:sz="0" w:space="0" w:color="auto"/>
                  </w:divBdr>
                </w:div>
                <w:div w:id="1270813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87560">
          <w:marLeft w:val="0"/>
          <w:marRight w:val="0"/>
          <w:marTop w:val="0"/>
          <w:marBottom w:val="0"/>
          <w:divBdr>
            <w:top w:val="none" w:sz="0" w:space="0" w:color="auto"/>
            <w:left w:val="none" w:sz="0" w:space="0" w:color="auto"/>
            <w:bottom w:val="none" w:sz="0" w:space="0" w:color="auto"/>
            <w:right w:val="none" w:sz="0" w:space="0" w:color="auto"/>
          </w:divBdr>
          <w:divsChild>
            <w:div w:id="450974676">
              <w:marLeft w:val="0"/>
              <w:marRight w:val="0"/>
              <w:marTop w:val="0"/>
              <w:marBottom w:val="0"/>
              <w:divBdr>
                <w:top w:val="none" w:sz="0" w:space="0" w:color="auto"/>
                <w:left w:val="none" w:sz="0" w:space="0" w:color="auto"/>
                <w:bottom w:val="none" w:sz="0" w:space="0" w:color="auto"/>
                <w:right w:val="none" w:sz="0" w:space="0" w:color="auto"/>
              </w:divBdr>
              <w:divsChild>
                <w:div w:id="1148547564">
                  <w:marLeft w:val="0"/>
                  <w:marRight w:val="0"/>
                  <w:marTop w:val="0"/>
                  <w:marBottom w:val="0"/>
                  <w:divBdr>
                    <w:top w:val="none" w:sz="0" w:space="0" w:color="auto"/>
                    <w:left w:val="none" w:sz="0" w:space="0" w:color="auto"/>
                    <w:bottom w:val="none" w:sz="0" w:space="0" w:color="auto"/>
                    <w:right w:val="none" w:sz="0" w:space="0" w:color="auto"/>
                  </w:divBdr>
                </w:div>
                <w:div w:id="668094737">
                  <w:marLeft w:val="0"/>
                  <w:marRight w:val="0"/>
                  <w:marTop w:val="0"/>
                  <w:marBottom w:val="0"/>
                  <w:divBdr>
                    <w:top w:val="none" w:sz="0" w:space="0" w:color="auto"/>
                    <w:left w:val="none" w:sz="0" w:space="0" w:color="auto"/>
                    <w:bottom w:val="none" w:sz="0" w:space="0" w:color="auto"/>
                    <w:right w:val="none" w:sz="0" w:space="0" w:color="auto"/>
                  </w:divBdr>
                </w:div>
              </w:divsChild>
            </w:div>
            <w:div w:id="1548449669">
              <w:marLeft w:val="0"/>
              <w:marRight w:val="0"/>
              <w:marTop w:val="0"/>
              <w:marBottom w:val="0"/>
              <w:divBdr>
                <w:top w:val="none" w:sz="0" w:space="0" w:color="auto"/>
                <w:left w:val="none" w:sz="0" w:space="0" w:color="auto"/>
                <w:bottom w:val="none" w:sz="0" w:space="0" w:color="auto"/>
                <w:right w:val="none" w:sz="0" w:space="0" w:color="auto"/>
              </w:divBdr>
              <w:divsChild>
                <w:div w:id="2067292363">
                  <w:marLeft w:val="0"/>
                  <w:marRight w:val="0"/>
                  <w:marTop w:val="0"/>
                  <w:marBottom w:val="0"/>
                  <w:divBdr>
                    <w:top w:val="none" w:sz="0" w:space="0" w:color="auto"/>
                    <w:left w:val="none" w:sz="0" w:space="0" w:color="auto"/>
                    <w:bottom w:val="none" w:sz="0" w:space="0" w:color="auto"/>
                    <w:right w:val="none" w:sz="0" w:space="0" w:color="auto"/>
                  </w:divBdr>
                </w:div>
                <w:div w:id="1830248811">
                  <w:marLeft w:val="0"/>
                  <w:marRight w:val="0"/>
                  <w:marTop w:val="0"/>
                  <w:marBottom w:val="0"/>
                  <w:divBdr>
                    <w:top w:val="none" w:sz="0" w:space="0" w:color="auto"/>
                    <w:left w:val="none" w:sz="0" w:space="0" w:color="auto"/>
                    <w:bottom w:val="none" w:sz="0" w:space="0" w:color="auto"/>
                    <w:right w:val="none" w:sz="0" w:space="0" w:color="auto"/>
                  </w:divBdr>
                </w:div>
              </w:divsChild>
            </w:div>
            <w:div w:id="93673349">
              <w:marLeft w:val="0"/>
              <w:marRight w:val="0"/>
              <w:marTop w:val="0"/>
              <w:marBottom w:val="0"/>
              <w:divBdr>
                <w:top w:val="none" w:sz="0" w:space="0" w:color="auto"/>
                <w:left w:val="none" w:sz="0" w:space="0" w:color="auto"/>
                <w:bottom w:val="none" w:sz="0" w:space="0" w:color="auto"/>
                <w:right w:val="none" w:sz="0" w:space="0" w:color="auto"/>
              </w:divBdr>
              <w:divsChild>
                <w:div w:id="1541283042">
                  <w:marLeft w:val="0"/>
                  <w:marRight w:val="0"/>
                  <w:marTop w:val="0"/>
                  <w:marBottom w:val="0"/>
                  <w:divBdr>
                    <w:top w:val="none" w:sz="0" w:space="0" w:color="auto"/>
                    <w:left w:val="none" w:sz="0" w:space="0" w:color="auto"/>
                    <w:bottom w:val="none" w:sz="0" w:space="0" w:color="auto"/>
                    <w:right w:val="none" w:sz="0" w:space="0" w:color="auto"/>
                  </w:divBdr>
                </w:div>
                <w:div w:id="428625679">
                  <w:marLeft w:val="0"/>
                  <w:marRight w:val="0"/>
                  <w:marTop w:val="0"/>
                  <w:marBottom w:val="0"/>
                  <w:divBdr>
                    <w:top w:val="none" w:sz="0" w:space="0" w:color="auto"/>
                    <w:left w:val="none" w:sz="0" w:space="0" w:color="auto"/>
                    <w:bottom w:val="none" w:sz="0" w:space="0" w:color="auto"/>
                    <w:right w:val="none" w:sz="0" w:space="0" w:color="auto"/>
                  </w:divBdr>
                </w:div>
              </w:divsChild>
            </w:div>
            <w:div w:id="89814562">
              <w:marLeft w:val="0"/>
              <w:marRight w:val="0"/>
              <w:marTop w:val="0"/>
              <w:marBottom w:val="0"/>
              <w:divBdr>
                <w:top w:val="none" w:sz="0" w:space="0" w:color="auto"/>
                <w:left w:val="none" w:sz="0" w:space="0" w:color="auto"/>
                <w:bottom w:val="none" w:sz="0" w:space="0" w:color="auto"/>
                <w:right w:val="none" w:sz="0" w:space="0" w:color="auto"/>
              </w:divBdr>
              <w:divsChild>
                <w:div w:id="468714633">
                  <w:marLeft w:val="0"/>
                  <w:marRight w:val="0"/>
                  <w:marTop w:val="0"/>
                  <w:marBottom w:val="0"/>
                  <w:divBdr>
                    <w:top w:val="none" w:sz="0" w:space="0" w:color="auto"/>
                    <w:left w:val="none" w:sz="0" w:space="0" w:color="auto"/>
                    <w:bottom w:val="none" w:sz="0" w:space="0" w:color="auto"/>
                    <w:right w:val="none" w:sz="0" w:space="0" w:color="auto"/>
                  </w:divBdr>
                </w:div>
                <w:div w:id="1949658310">
                  <w:marLeft w:val="0"/>
                  <w:marRight w:val="0"/>
                  <w:marTop w:val="0"/>
                  <w:marBottom w:val="0"/>
                  <w:divBdr>
                    <w:top w:val="none" w:sz="0" w:space="0" w:color="auto"/>
                    <w:left w:val="none" w:sz="0" w:space="0" w:color="auto"/>
                    <w:bottom w:val="none" w:sz="0" w:space="0" w:color="auto"/>
                    <w:right w:val="none" w:sz="0" w:space="0" w:color="auto"/>
                  </w:divBdr>
                </w:div>
              </w:divsChild>
            </w:div>
            <w:div w:id="597297260">
              <w:marLeft w:val="0"/>
              <w:marRight w:val="0"/>
              <w:marTop w:val="0"/>
              <w:marBottom w:val="0"/>
              <w:divBdr>
                <w:top w:val="none" w:sz="0" w:space="0" w:color="auto"/>
                <w:left w:val="none" w:sz="0" w:space="0" w:color="auto"/>
                <w:bottom w:val="none" w:sz="0" w:space="0" w:color="auto"/>
                <w:right w:val="none" w:sz="0" w:space="0" w:color="auto"/>
              </w:divBdr>
              <w:divsChild>
                <w:div w:id="344523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6241636">
      <w:bodyDiv w:val="1"/>
      <w:marLeft w:val="0"/>
      <w:marRight w:val="0"/>
      <w:marTop w:val="0"/>
      <w:marBottom w:val="0"/>
      <w:divBdr>
        <w:top w:val="none" w:sz="0" w:space="0" w:color="auto"/>
        <w:left w:val="none" w:sz="0" w:space="0" w:color="auto"/>
        <w:bottom w:val="none" w:sz="0" w:space="0" w:color="auto"/>
        <w:right w:val="none" w:sz="0" w:space="0" w:color="auto"/>
      </w:divBdr>
      <w:divsChild>
        <w:div w:id="1389184867">
          <w:marLeft w:val="0"/>
          <w:marRight w:val="0"/>
          <w:marTop w:val="0"/>
          <w:marBottom w:val="0"/>
          <w:divBdr>
            <w:top w:val="none" w:sz="0" w:space="0" w:color="auto"/>
            <w:left w:val="none" w:sz="0" w:space="0" w:color="auto"/>
            <w:bottom w:val="none" w:sz="0" w:space="0" w:color="auto"/>
            <w:right w:val="none" w:sz="0" w:space="0" w:color="auto"/>
          </w:divBdr>
        </w:div>
        <w:div w:id="1279214928">
          <w:marLeft w:val="0"/>
          <w:marRight w:val="0"/>
          <w:marTop w:val="0"/>
          <w:marBottom w:val="0"/>
          <w:divBdr>
            <w:top w:val="none" w:sz="0" w:space="0" w:color="auto"/>
            <w:left w:val="none" w:sz="0" w:space="0" w:color="auto"/>
            <w:bottom w:val="none" w:sz="0" w:space="0" w:color="auto"/>
            <w:right w:val="none" w:sz="0" w:space="0" w:color="auto"/>
          </w:divBdr>
        </w:div>
        <w:div w:id="870414150">
          <w:marLeft w:val="0"/>
          <w:marRight w:val="0"/>
          <w:marTop w:val="0"/>
          <w:marBottom w:val="0"/>
          <w:divBdr>
            <w:top w:val="none" w:sz="0" w:space="0" w:color="auto"/>
            <w:left w:val="none" w:sz="0" w:space="0" w:color="auto"/>
            <w:bottom w:val="none" w:sz="0" w:space="0" w:color="auto"/>
            <w:right w:val="none" w:sz="0" w:space="0" w:color="auto"/>
          </w:divBdr>
        </w:div>
        <w:div w:id="1846629878">
          <w:marLeft w:val="0"/>
          <w:marRight w:val="0"/>
          <w:marTop w:val="0"/>
          <w:marBottom w:val="0"/>
          <w:divBdr>
            <w:top w:val="none" w:sz="0" w:space="0" w:color="auto"/>
            <w:left w:val="none" w:sz="0" w:space="0" w:color="auto"/>
            <w:bottom w:val="none" w:sz="0" w:space="0" w:color="auto"/>
            <w:right w:val="none" w:sz="0" w:space="0" w:color="auto"/>
          </w:divBdr>
        </w:div>
        <w:div w:id="1459296124">
          <w:marLeft w:val="0"/>
          <w:marRight w:val="0"/>
          <w:marTop w:val="0"/>
          <w:marBottom w:val="0"/>
          <w:divBdr>
            <w:top w:val="none" w:sz="0" w:space="0" w:color="auto"/>
            <w:left w:val="none" w:sz="0" w:space="0" w:color="auto"/>
            <w:bottom w:val="none" w:sz="0" w:space="0" w:color="auto"/>
            <w:right w:val="none" w:sz="0" w:space="0" w:color="auto"/>
          </w:divBdr>
        </w:div>
        <w:div w:id="275018738">
          <w:marLeft w:val="0"/>
          <w:marRight w:val="0"/>
          <w:marTop w:val="0"/>
          <w:marBottom w:val="0"/>
          <w:divBdr>
            <w:top w:val="none" w:sz="0" w:space="0" w:color="auto"/>
            <w:left w:val="none" w:sz="0" w:space="0" w:color="auto"/>
            <w:bottom w:val="none" w:sz="0" w:space="0" w:color="auto"/>
            <w:right w:val="none" w:sz="0" w:space="0" w:color="auto"/>
          </w:divBdr>
        </w:div>
        <w:div w:id="684474868">
          <w:marLeft w:val="0"/>
          <w:marRight w:val="0"/>
          <w:marTop w:val="0"/>
          <w:marBottom w:val="0"/>
          <w:divBdr>
            <w:top w:val="none" w:sz="0" w:space="0" w:color="auto"/>
            <w:left w:val="none" w:sz="0" w:space="0" w:color="auto"/>
            <w:bottom w:val="none" w:sz="0" w:space="0" w:color="auto"/>
            <w:right w:val="none" w:sz="0" w:space="0" w:color="auto"/>
          </w:divBdr>
        </w:div>
        <w:div w:id="1342463331">
          <w:marLeft w:val="0"/>
          <w:marRight w:val="0"/>
          <w:marTop w:val="0"/>
          <w:marBottom w:val="0"/>
          <w:divBdr>
            <w:top w:val="none" w:sz="0" w:space="0" w:color="auto"/>
            <w:left w:val="none" w:sz="0" w:space="0" w:color="auto"/>
            <w:bottom w:val="none" w:sz="0" w:space="0" w:color="auto"/>
            <w:right w:val="none" w:sz="0" w:space="0" w:color="auto"/>
          </w:divBdr>
        </w:div>
        <w:div w:id="894241741">
          <w:marLeft w:val="0"/>
          <w:marRight w:val="0"/>
          <w:marTop w:val="0"/>
          <w:marBottom w:val="0"/>
          <w:divBdr>
            <w:top w:val="none" w:sz="0" w:space="0" w:color="auto"/>
            <w:left w:val="none" w:sz="0" w:space="0" w:color="auto"/>
            <w:bottom w:val="none" w:sz="0" w:space="0" w:color="auto"/>
            <w:right w:val="none" w:sz="0" w:space="0" w:color="auto"/>
          </w:divBdr>
        </w:div>
        <w:div w:id="1104301474">
          <w:marLeft w:val="0"/>
          <w:marRight w:val="0"/>
          <w:marTop w:val="0"/>
          <w:marBottom w:val="0"/>
          <w:divBdr>
            <w:top w:val="none" w:sz="0" w:space="0" w:color="auto"/>
            <w:left w:val="none" w:sz="0" w:space="0" w:color="auto"/>
            <w:bottom w:val="none" w:sz="0" w:space="0" w:color="auto"/>
            <w:right w:val="none" w:sz="0" w:space="0" w:color="auto"/>
          </w:divBdr>
        </w:div>
        <w:div w:id="1380858921">
          <w:marLeft w:val="0"/>
          <w:marRight w:val="0"/>
          <w:marTop w:val="0"/>
          <w:marBottom w:val="0"/>
          <w:divBdr>
            <w:top w:val="none" w:sz="0" w:space="0" w:color="auto"/>
            <w:left w:val="none" w:sz="0" w:space="0" w:color="auto"/>
            <w:bottom w:val="none" w:sz="0" w:space="0" w:color="auto"/>
            <w:right w:val="none" w:sz="0" w:space="0" w:color="auto"/>
          </w:divBdr>
        </w:div>
        <w:div w:id="2128431865">
          <w:marLeft w:val="0"/>
          <w:marRight w:val="0"/>
          <w:marTop w:val="0"/>
          <w:marBottom w:val="0"/>
          <w:divBdr>
            <w:top w:val="none" w:sz="0" w:space="0" w:color="auto"/>
            <w:left w:val="none" w:sz="0" w:space="0" w:color="auto"/>
            <w:bottom w:val="none" w:sz="0" w:space="0" w:color="auto"/>
            <w:right w:val="none" w:sz="0" w:space="0" w:color="auto"/>
          </w:divBdr>
        </w:div>
        <w:div w:id="1424649411">
          <w:marLeft w:val="0"/>
          <w:marRight w:val="0"/>
          <w:marTop w:val="0"/>
          <w:marBottom w:val="0"/>
          <w:divBdr>
            <w:top w:val="none" w:sz="0" w:space="0" w:color="auto"/>
            <w:left w:val="none" w:sz="0" w:space="0" w:color="auto"/>
            <w:bottom w:val="none" w:sz="0" w:space="0" w:color="auto"/>
            <w:right w:val="none" w:sz="0" w:space="0" w:color="auto"/>
          </w:divBdr>
        </w:div>
        <w:div w:id="681467931">
          <w:marLeft w:val="0"/>
          <w:marRight w:val="0"/>
          <w:marTop w:val="0"/>
          <w:marBottom w:val="0"/>
          <w:divBdr>
            <w:top w:val="none" w:sz="0" w:space="0" w:color="auto"/>
            <w:left w:val="none" w:sz="0" w:space="0" w:color="auto"/>
            <w:bottom w:val="none" w:sz="0" w:space="0" w:color="auto"/>
            <w:right w:val="none" w:sz="0" w:space="0" w:color="auto"/>
          </w:divBdr>
        </w:div>
        <w:div w:id="345715817">
          <w:marLeft w:val="0"/>
          <w:marRight w:val="0"/>
          <w:marTop w:val="0"/>
          <w:marBottom w:val="0"/>
          <w:divBdr>
            <w:top w:val="none" w:sz="0" w:space="0" w:color="auto"/>
            <w:left w:val="none" w:sz="0" w:space="0" w:color="auto"/>
            <w:bottom w:val="none" w:sz="0" w:space="0" w:color="auto"/>
            <w:right w:val="none" w:sz="0" w:space="0" w:color="auto"/>
          </w:divBdr>
        </w:div>
        <w:div w:id="827939999">
          <w:marLeft w:val="0"/>
          <w:marRight w:val="0"/>
          <w:marTop w:val="0"/>
          <w:marBottom w:val="0"/>
          <w:divBdr>
            <w:top w:val="none" w:sz="0" w:space="0" w:color="auto"/>
            <w:left w:val="none" w:sz="0" w:space="0" w:color="auto"/>
            <w:bottom w:val="none" w:sz="0" w:space="0" w:color="auto"/>
            <w:right w:val="none" w:sz="0" w:space="0" w:color="auto"/>
          </w:divBdr>
        </w:div>
      </w:divsChild>
    </w:div>
    <w:div w:id="17880868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image" Target="media/image35.png"/><Relationship Id="rId21" Type="http://schemas.openxmlformats.org/officeDocument/2006/relationships/image" Target="media/image17.png"/><Relationship Id="rId34" Type="http://schemas.openxmlformats.org/officeDocument/2006/relationships/image" Target="media/image30.png"/><Relationship Id="rId42" Type="http://schemas.openxmlformats.org/officeDocument/2006/relationships/image" Target="media/image38.png"/><Relationship Id="rId47" Type="http://schemas.openxmlformats.org/officeDocument/2006/relationships/image" Target="media/image43.png"/><Relationship Id="rId50" Type="http://schemas.openxmlformats.org/officeDocument/2006/relationships/image" Target="media/image46.png"/><Relationship Id="rId55" Type="http://schemas.openxmlformats.org/officeDocument/2006/relationships/image" Target="media/image51.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2.png"/><Relationship Id="rId29" Type="http://schemas.openxmlformats.org/officeDocument/2006/relationships/image" Target="media/image25.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image" Target="media/image36.png"/><Relationship Id="rId45" Type="http://schemas.openxmlformats.org/officeDocument/2006/relationships/image" Target="media/image41.png"/><Relationship Id="rId53" Type="http://schemas.openxmlformats.org/officeDocument/2006/relationships/image" Target="media/image49.png"/><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image" Target="media/image15.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image" Target="media/image39.png"/><Relationship Id="rId48" Type="http://schemas.openxmlformats.org/officeDocument/2006/relationships/image" Target="media/image44.png"/><Relationship Id="rId56" Type="http://schemas.openxmlformats.org/officeDocument/2006/relationships/footer" Target="footer2.xml"/><Relationship Id="rId8" Type="http://schemas.openxmlformats.org/officeDocument/2006/relationships/header" Target="header1.xml"/><Relationship Id="rId51" Type="http://schemas.openxmlformats.org/officeDocument/2006/relationships/image" Target="media/image47.png"/><Relationship Id="rId3" Type="http://schemas.openxmlformats.org/officeDocument/2006/relationships/styles" Target="style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46" Type="http://schemas.openxmlformats.org/officeDocument/2006/relationships/image" Target="media/image42.png"/><Relationship Id="rId20" Type="http://schemas.openxmlformats.org/officeDocument/2006/relationships/image" Target="media/image16.png"/><Relationship Id="rId41" Type="http://schemas.openxmlformats.org/officeDocument/2006/relationships/image" Target="media/image37.png"/><Relationship Id="rId54" Type="http://schemas.openxmlformats.org/officeDocument/2006/relationships/image" Target="media/image50.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49" Type="http://schemas.openxmlformats.org/officeDocument/2006/relationships/image" Target="media/image45.png"/><Relationship Id="rId57" Type="http://schemas.openxmlformats.org/officeDocument/2006/relationships/fontTable" Target="fontTable.xml"/><Relationship Id="rId10" Type="http://schemas.openxmlformats.org/officeDocument/2006/relationships/footer" Target="footer1.xml"/><Relationship Id="rId31" Type="http://schemas.openxmlformats.org/officeDocument/2006/relationships/image" Target="media/image27.png"/><Relationship Id="rId44" Type="http://schemas.openxmlformats.org/officeDocument/2006/relationships/image" Target="media/image40.png"/><Relationship Id="rId52" Type="http://schemas.openxmlformats.org/officeDocument/2006/relationships/image" Target="media/image48.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png"/><Relationship Id="rId4" Type="http://schemas.openxmlformats.org/officeDocument/2006/relationships/image" Target="media/image4.png"/></Relationships>
</file>

<file path=word/_rels/head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3.png"/><Relationship Id="rId1" Type="http://schemas.openxmlformats.org/officeDocument/2006/relationships/image" Target="media/image2.jpeg"/><Relationship Id="rId4"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eronika\Documents\Pr&#225;ca\ED\ED_SABLONA_MBA.dotx" TargetMode="External"/></Relationships>
</file>

<file path=word/theme/theme1.xml><?xml version="1.0" encoding="utf-8"?>
<a:theme xmlns:a="http://schemas.openxmlformats.org/drawingml/2006/main" name="Motív balík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693650-9F86-4C38-BF91-EB99CC86E7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ED_SABLONA_MBA.dotx</Template>
  <TotalTime>36</TotalTime>
  <Pages>1</Pages>
  <Words>8455</Words>
  <Characters>48200</Characters>
  <Application>Microsoft Office Word</Application>
  <DocSecurity>0</DocSecurity>
  <Lines>401</Lines>
  <Paragraphs>113</Paragraphs>
  <ScaleCrop>false</ScaleCrop>
  <HeadingPairs>
    <vt:vector size="4" baseType="variant">
      <vt:variant>
        <vt:lpstr>Názov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56542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Veronika Lušťoňová</dc:creator>
  <cp:keywords/>
  <dc:description/>
  <cp:lastModifiedBy>Peter Gabrhel</cp:lastModifiedBy>
  <cp:revision>7</cp:revision>
  <cp:lastPrinted>2023-07-03T09:36:00Z</cp:lastPrinted>
  <dcterms:created xsi:type="dcterms:W3CDTF">2023-06-02T07:58:00Z</dcterms:created>
  <dcterms:modified xsi:type="dcterms:W3CDTF">2023-07-03T09:36:00Z</dcterms:modified>
</cp:coreProperties>
</file>